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p14">
  <w:body>
    <w:bookmarkStart w:name="_Toc2323384" w:id="0"/>
    <w:bookmarkStart w:name="_Toc504115845" w:id="1"/>
    <w:bookmarkStart w:name="_Toc504140542" w:id="2"/>
    <w:bookmarkStart w:name="_Toc504140586" w:id="3"/>
    <w:p w:rsidR="00B73E61" w:rsidP="007B0A46" w:rsidRDefault="007558A6" w14:paraId="0F01947E" w14:textId="2D9EC567">
      <w:pPr>
        <w:spacing w:line="259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07CFD8" wp14:editId="5DB69CF0">
                <wp:simplePos x="0" y="0"/>
                <wp:positionH relativeFrom="column">
                  <wp:posOffset>-818515</wp:posOffset>
                </wp:positionH>
                <wp:positionV relativeFrom="paragraph">
                  <wp:posOffset>-1010285</wp:posOffset>
                </wp:positionV>
                <wp:extent cx="7896225" cy="5999480"/>
                <wp:effectExtent l="0" t="0" r="9525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5999480"/>
                        </a:xfrm>
                        <a:prstGeom prst="rect">
                          <a:avLst/>
                        </a:prstGeom>
                        <a:gradFill>
                          <a:gsLst>
                            <a:gs pos="84000">
                              <a:srgbClr val="73839A">
                                <a:alpha val="50000"/>
                              </a:srgbClr>
                            </a:gs>
                            <a:gs pos="10000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0">
                              <a:schemeClr val="tx1">
                                <a:alpha val="9500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39DDDCDA">
              <v:rect id="Rectangle 3" style="position:absolute;margin-left:-64.45pt;margin-top:-79.55pt;width:621.75pt;height:47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b365d [3213]" stroked="f" w14:anchorId="4D1F5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">
                <v:fill type="gradient" opacity="0" color2="#f3f3f3 [180]" colors="0 #1b365d;55050f #73839a;1 #f2f2f2" angle="90" focus="100%" o:opacity2="62259f">
                  <o:fill v:ext="view" type="gradientUnscaled"/>
                </v:fill>
              </v:rect>
            </w:pict>
          </mc:Fallback>
        </mc:AlternateContent>
      </w:r>
      <w:r w:rsidR="00B73E61">
        <w:rPr>
          <w:noProof/>
        </w:rPr>
        <w:drawing>
          <wp:anchor distT="0" distB="0" distL="114300" distR="114300" simplePos="0" relativeHeight="251658243" behindDoc="1" locked="1" layoutInCell="1" allowOverlap="1" wp14:anchorId="7F370834" wp14:editId="41AF90CF">
            <wp:simplePos x="0" y="0"/>
            <wp:positionH relativeFrom="page">
              <wp:posOffset>-182880</wp:posOffset>
            </wp:positionH>
            <wp:positionV relativeFrom="page">
              <wp:posOffset>-488315</wp:posOffset>
            </wp:positionV>
            <wp:extent cx="8138321" cy="642823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/>
                    <a:stretch/>
                  </pic:blipFill>
                  <pic:spPr bwMode="auto">
                    <a:xfrm>
                      <a:off x="0" y="0"/>
                      <a:ext cx="8138321" cy="64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53">
        <w:rPr>
          <w:noProof/>
        </w:rPr>
        <w:softHyphen/>
      </w:r>
    </w:p>
    <w:p w:rsidR="00EA4F55" w:rsidP="007B0A46" w:rsidRDefault="00EA4F55" w14:paraId="07D8E5E9" w14:textId="4C700CF3">
      <w:pPr>
        <w:spacing w:line="259" w:lineRule="auto"/>
        <w:rPr>
          <w:noProof/>
        </w:rPr>
      </w:pPr>
    </w:p>
    <w:p w:rsidR="006C1F1F" w:rsidP="007B0A46" w:rsidRDefault="006C1F1F" w14:paraId="4AE6289D" w14:textId="5636489F">
      <w:pPr>
        <w:spacing w:line="259" w:lineRule="auto"/>
      </w:pPr>
      <w:r>
        <w:br/>
      </w:r>
    </w:p>
    <w:p w:rsidR="006C1F1F" w:rsidP="007B0A46" w:rsidRDefault="006C1F1F" w14:paraId="7AB0E952" w14:textId="77777777">
      <w:pPr>
        <w:spacing w:line="259" w:lineRule="auto"/>
      </w:pPr>
    </w:p>
    <w:p w:rsidR="006C1F1F" w:rsidP="007B0A46" w:rsidRDefault="006C1F1F" w14:paraId="6FF3EA45" w14:textId="77777777">
      <w:pPr>
        <w:spacing w:line="259" w:lineRule="auto"/>
      </w:pPr>
      <w:r>
        <w:tab/>
      </w:r>
    </w:p>
    <w:p w:rsidR="006C1F1F" w:rsidP="007B0A46" w:rsidRDefault="006C1F1F" w14:paraId="7B6F4017" w14:textId="77777777">
      <w:pPr>
        <w:spacing w:line="259" w:lineRule="auto"/>
      </w:pPr>
    </w:p>
    <w:p w:rsidR="006C1F1F" w:rsidP="007B0A46" w:rsidRDefault="006C1F1F" w14:paraId="75FAA944" w14:textId="7547E355">
      <w:pPr>
        <w:spacing w:line="259" w:lineRule="auto"/>
      </w:pPr>
    </w:p>
    <w:p w:rsidR="006C1F1F" w:rsidP="007B0A46" w:rsidRDefault="006C1F1F" w14:paraId="2C3C79BC" w14:textId="63F576B1">
      <w:pPr>
        <w:spacing w:line="259" w:lineRule="auto"/>
      </w:pPr>
    </w:p>
    <w:p w:rsidR="006C1F1F" w:rsidP="007B0A46" w:rsidRDefault="006C1F1F" w14:paraId="2716E7A8" w14:textId="6B99E4DF">
      <w:pPr>
        <w:spacing w:line="259" w:lineRule="auto"/>
      </w:pPr>
    </w:p>
    <w:p w:rsidR="006C1F1F" w:rsidP="007B0A46" w:rsidRDefault="006C1F1F" w14:paraId="34C1E103" w14:textId="390CAC5E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2" behindDoc="0" locked="1" layoutInCell="1" allowOverlap="1" wp14:anchorId="23B2CFB1" wp14:editId="07532514">
            <wp:simplePos x="0" y="0"/>
            <wp:positionH relativeFrom="page">
              <wp:posOffset>694690</wp:posOffset>
            </wp:positionH>
            <wp:positionV relativeFrom="page">
              <wp:posOffset>4745990</wp:posOffset>
            </wp:positionV>
            <wp:extent cx="2322576" cy="914300"/>
            <wp:effectExtent l="0" t="0" r="1905" b="63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76" cy="9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F1F" w:rsidP="007B0A46" w:rsidRDefault="006C1F1F" w14:paraId="0CE206C9" w14:textId="5D7C00B3">
      <w:pPr>
        <w:spacing w:line="259" w:lineRule="auto"/>
      </w:pPr>
    </w:p>
    <w:p w:rsidR="006C1F1F" w:rsidP="007B0A46" w:rsidRDefault="006C1F1F" w14:paraId="562B0690" w14:textId="0F803A3C">
      <w:pPr>
        <w:spacing w:line="259" w:lineRule="auto"/>
      </w:pPr>
    </w:p>
    <w:p w:rsidR="006C1F1F" w:rsidP="007B0A46" w:rsidRDefault="006C1F1F" w14:paraId="4BA7AF55" w14:textId="1969130E">
      <w:pPr>
        <w:pStyle w:val="Title"/>
        <w:spacing w:line="259" w:lineRule="auto"/>
        <w:rPr>
          <w:noProof/>
        </w:rPr>
      </w:pPr>
    </w:p>
    <w:p w:rsidR="00CA609C" w:rsidP="007B0A46" w:rsidRDefault="006C1F1F" w14:paraId="37C8238B" w14:textId="68B4409A">
      <w:pPr>
        <w:spacing w:line="259" w:lineRule="auto"/>
      </w:pPr>
      <w:r>
        <w:br/>
      </w:r>
    </w:p>
    <w:p w:rsidR="00CA609C" w:rsidP="007B0A46" w:rsidRDefault="00CA609C" w14:paraId="228E959F" w14:textId="118588E6">
      <w:pPr>
        <w:spacing w:line="259" w:lineRule="auto"/>
      </w:pPr>
    </w:p>
    <w:p w:rsidR="00CA609C" w:rsidP="007B0A46" w:rsidRDefault="00CA609C" w14:paraId="76F3DFD3" w14:textId="59FEC0CD">
      <w:pPr>
        <w:spacing w:line="259" w:lineRule="auto"/>
      </w:pPr>
    </w:p>
    <w:p w:rsidR="00CA609C" w:rsidP="007B0A46" w:rsidRDefault="0098223A" w14:paraId="6C55DBE8" w14:textId="225159E3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45321493" wp14:editId="1BC21582">
                <wp:simplePos x="0" y="0"/>
                <wp:positionH relativeFrom="column">
                  <wp:posOffset>-822960</wp:posOffset>
                </wp:positionH>
                <wp:positionV relativeFrom="page">
                  <wp:posOffset>5943600</wp:posOffset>
                </wp:positionV>
                <wp:extent cx="8128635" cy="0"/>
                <wp:effectExtent l="0" t="19050" r="43815" b="38100"/>
                <wp:wrapNone/>
                <wp:docPr id="7" name="Straight Connector 7" descr="Lin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6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E35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1CB6DE78">
              <v:line id="Straight Connector 7" style="position:absolute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alt="Line&#10;" o:spid="_x0000_s1026" strokecolor="#ee3524" strokeweight="4pt" from="-64.8pt,468pt" to="575.25pt,468pt" w14:anchorId="3B05E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">
                <w10:wrap anchory="page"/>
                <w10:anchorlock/>
              </v:line>
            </w:pict>
          </mc:Fallback>
        </mc:AlternateContent>
      </w:r>
      <w:r w:rsidR="00BB6C5D">
        <w:rPr>
          <w:noProof/>
          <w:color w:val="75787B"/>
          <w:sz w:val="18"/>
        </w:rPr>
        <w:drawing>
          <wp:anchor distT="0" distB="0" distL="114300" distR="114300" simplePos="0" relativeHeight="251658244" behindDoc="0" locked="0" layoutInCell="1" allowOverlap="1" wp14:anchorId="3DC44DC6" wp14:editId="7FBFDA43">
            <wp:simplePos x="0" y="0"/>
            <wp:positionH relativeFrom="page">
              <wp:posOffset>3566160</wp:posOffset>
            </wp:positionH>
            <wp:positionV relativeFrom="page">
              <wp:posOffset>5946775</wp:posOffset>
            </wp:positionV>
            <wp:extent cx="4334256" cy="4252362"/>
            <wp:effectExtent l="0" t="0" r="0" b="0"/>
            <wp:wrapNone/>
            <wp:docPr id="2" name="Picture 2" descr="Trist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19029\Desktop\Tristar - small and ligh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/>
                    <a:stretch/>
                  </pic:blipFill>
                  <pic:spPr bwMode="auto">
                    <a:xfrm>
                      <a:off x="0" y="0"/>
                      <a:ext cx="4334256" cy="42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9C" w:rsidP="007B0A46" w:rsidRDefault="00CA609C" w14:paraId="66E38DA9" w14:textId="12DD1BA2">
      <w:pPr>
        <w:spacing w:line="259" w:lineRule="auto"/>
      </w:pPr>
    </w:p>
    <w:p w:rsidR="00DD6B16" w:rsidP="007B0A46" w:rsidRDefault="001B3324" w14:paraId="43F5D55A" w14:textId="48C8AEE4">
      <w:pPr>
        <w:spacing w:line="259" w:lineRule="auto"/>
      </w:pPr>
      <w:r w:rsidRPr="004836C5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5E20A78" wp14:editId="7E254BD3">
                <wp:simplePos x="0" y="0"/>
                <wp:positionH relativeFrom="margin">
                  <wp:align>right</wp:align>
                </wp:positionH>
                <wp:positionV relativeFrom="margin">
                  <wp:posOffset>5667375</wp:posOffset>
                </wp:positionV>
                <wp:extent cx="6305550" cy="25755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57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0B8" w:rsidR="00460AE5" w:rsidP="00064525" w:rsidRDefault="00460AE5" w14:paraId="4DC7FF5C" w14:textId="1E62C357">
                            <w:pPr>
                              <w:pStyle w:val="Title"/>
                              <w:spacing w:line="192" w:lineRule="auto"/>
                            </w:pPr>
                            <w:r w:rsidRPr="00C610B8">
                              <w:t>ePlan</w:t>
                            </w:r>
                            <w:r w:rsidR="001B4CDC">
                              <w:t xml:space="preserve"> </w:t>
                            </w:r>
                            <w:r w:rsidRPr="00C610B8" w:rsidR="00767FE9">
                              <w:t>General</w:t>
                            </w:r>
                            <w:r w:rsidR="001B4CDC">
                              <w:t xml:space="preserve"> </w:t>
                            </w:r>
                            <w:r w:rsidRPr="00C610B8" w:rsidR="00670B8B">
                              <w:t>Technical</w:t>
                            </w:r>
                            <w:r w:rsidR="001B4CDC">
                              <w:t xml:space="preserve"> </w:t>
                            </w:r>
                            <w:r w:rsidRPr="00C610B8">
                              <w:t>Application</w:t>
                            </w:r>
                            <w:r w:rsidR="001B4CDC">
                              <w:t xml:space="preserve"> </w:t>
                            </w:r>
                            <w:r w:rsidRPr="00C610B8">
                              <w:t>Guide</w:t>
                            </w:r>
                          </w:p>
                          <w:p w:rsidRPr="00485C9F" w:rsidR="00460AE5" w:rsidP="007714A4" w:rsidRDefault="001B4CDC" w14:paraId="60466C3C" w14:textId="2F6E898D">
                            <w:pPr>
                              <w:pStyle w:val="Subtitle"/>
                              <w:rPr>
                                <w:rFonts w:ascii="Open Sans" w:hAnsi="Open San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5C9F" w:rsidR="00460AE5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Tennessee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C9F" w:rsidR="00460AE5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Department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C9F" w:rsidR="00460AE5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C9F" w:rsidR="00460AE5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Education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C9F" w:rsidR="00460AE5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2FC1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December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C9F" w:rsidR="00767FE9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:rsidRPr="004836C5" w:rsidR="00460AE5" w:rsidP="00CA609C" w:rsidRDefault="00460AE5" w14:paraId="08B32DF0" w14:textId="77777777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5524A0">
              <v:shapetype id="_x0000_t202" coordsize="21600,21600" o:spt="202" path="m,l,21600r21600,l21600,xe" w14:anchorId="35E20A78">
                <v:stroke joinstyle="miter"/>
                <v:path gradientshapeok="t" o:connecttype="rect"/>
              </v:shapetype>
              <v:shape id="Text Box 2" style="position:absolute;margin-left:445.3pt;margin-top:446.25pt;width:496.5pt;height:202.8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">
                <v:textbox inset="0,0,0,0">
                  <w:txbxContent>
                    <w:p w:rsidRPr="00C610B8" w:rsidR="00460AE5" w:rsidP="00064525" w:rsidRDefault="00460AE5" w14:paraId="184BE113" w14:textId="1E62C357">
                      <w:pPr>
                        <w:pStyle w:val="Title"/>
                        <w:spacing w:line="192" w:lineRule="auto"/>
                      </w:pPr>
                      <w:r w:rsidRPr="00C610B8">
                        <w:t>ePlan</w:t>
                      </w:r>
                      <w:r w:rsidR="001B4CDC">
                        <w:t xml:space="preserve"> </w:t>
                      </w:r>
                      <w:r w:rsidRPr="00C610B8" w:rsidR="00767FE9">
                        <w:t>General</w:t>
                      </w:r>
                      <w:r w:rsidR="001B4CDC">
                        <w:t xml:space="preserve"> </w:t>
                      </w:r>
                      <w:r w:rsidRPr="00C610B8" w:rsidR="00670B8B">
                        <w:t>Technical</w:t>
                      </w:r>
                      <w:r w:rsidR="001B4CDC">
                        <w:t xml:space="preserve"> </w:t>
                      </w:r>
                      <w:r w:rsidRPr="00C610B8">
                        <w:t>Application</w:t>
                      </w:r>
                      <w:r w:rsidR="001B4CDC">
                        <w:t xml:space="preserve"> </w:t>
                      </w:r>
                      <w:r w:rsidRPr="00C610B8">
                        <w:t>Guide</w:t>
                      </w:r>
                    </w:p>
                    <w:p w:rsidRPr="00485C9F" w:rsidR="00460AE5" w:rsidP="007714A4" w:rsidRDefault="001B4CDC" w14:paraId="128523E5" w14:textId="2F6E898D">
                      <w:pPr>
                        <w:pStyle w:val="Subtitle"/>
                        <w:rPr>
                          <w:rFonts w:ascii="Open Sans" w:hAnsi="Open Sans"/>
                          <w:sz w:val="44"/>
                          <w:szCs w:val="44"/>
                        </w:rPr>
                      </w:pPr>
                      <w:r>
                        <w:rPr>
                          <w:rFonts w:ascii="Open Sans" w:hAnsi="Open Sans"/>
                          <w:sz w:val="44"/>
                          <w:szCs w:val="44"/>
                        </w:rPr>
                        <w:t xml:space="preserve"> </w:t>
                      </w:r>
                      <w:r w:rsidRPr="00485C9F" w:rsidR="00460AE5">
                        <w:rPr>
                          <w:rFonts w:ascii="Open Sans" w:hAnsi="Open Sans"/>
                          <w:sz w:val="28"/>
                          <w:szCs w:val="28"/>
                        </w:rPr>
                        <w:t>Tennessee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Pr="00485C9F" w:rsidR="00460AE5">
                        <w:rPr>
                          <w:rFonts w:ascii="Open Sans" w:hAnsi="Open Sans"/>
                          <w:sz w:val="28"/>
                          <w:szCs w:val="28"/>
                        </w:rPr>
                        <w:t>Department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Pr="00485C9F" w:rsidR="00460AE5">
                        <w:rPr>
                          <w:rFonts w:ascii="Open Sans" w:hAnsi="Open Sans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Pr="00485C9F" w:rsidR="00460AE5">
                        <w:rPr>
                          <w:rFonts w:ascii="Open Sans" w:hAnsi="Open Sans"/>
                          <w:sz w:val="28"/>
                          <w:szCs w:val="28"/>
                        </w:rPr>
                        <w:t>Education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Pr="00485C9F" w:rsidR="00460AE5">
                        <w:rPr>
                          <w:rFonts w:ascii="Open Sans" w:hAnsi="Open Sans"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B02FC1">
                        <w:rPr>
                          <w:rFonts w:ascii="Open Sans" w:hAnsi="Open Sans"/>
                          <w:sz w:val="28"/>
                          <w:szCs w:val="28"/>
                        </w:rPr>
                        <w:t>December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Pr="00485C9F" w:rsidR="00767FE9">
                        <w:rPr>
                          <w:rFonts w:ascii="Open Sans" w:hAnsi="Open Sans"/>
                          <w:sz w:val="28"/>
                          <w:szCs w:val="28"/>
                        </w:rPr>
                        <w:t>2022</w:t>
                      </w:r>
                    </w:p>
                    <w:p w:rsidRPr="004836C5" w:rsidR="00460AE5" w:rsidP="00CA609C" w:rsidRDefault="00460AE5" w14:paraId="672A6659" w14:textId="77777777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E6B23" w:rsidP="007B0A46" w:rsidRDefault="000E6B23" w14:paraId="27F76CFF" w14:textId="77777777">
      <w:pPr>
        <w:pStyle w:val="Heading1"/>
        <w:sectPr w:rsidR="000E6B23" w:rsidSect="00CB1C8E">
          <w:headerReference w:type="default" r:id="rId15"/>
          <w:footerReference w:type="default" r:id="rId16"/>
          <w:footerReference w:type="first" r:id="rId17"/>
          <w:endnotePr>
            <w:numFmt w:val="decimal"/>
          </w:endnotePr>
          <w:pgSz w:w="12240" w:h="15840" w:orient="portrait" w:code="1"/>
          <w:pgMar w:top="1080" w:right="1224" w:bottom="1080" w:left="1296" w:header="720" w:footer="720" w:gutter="0"/>
          <w:pgNumType w:start="1"/>
          <w:cols w:space="720"/>
          <w:docGrid w:linePitch="360"/>
        </w:sectPr>
      </w:pPr>
    </w:p>
    <w:sdt>
      <w:sdtPr>
        <w:rPr>
          <w:rFonts w:ascii="Open Sans" w:hAnsi="Open Sans" w:cs="Open Sans" w:eastAsiaTheme="minorHAnsi"/>
          <w:b w:val="0"/>
          <w:bCs/>
          <w:color w:val="auto"/>
          <w:sz w:val="20"/>
          <w:szCs w:val="21"/>
        </w:rPr>
        <w:id w:val="-597925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00DEF" w:rsidP="007B0A46" w:rsidRDefault="00F00DEF" w14:paraId="57398B18" w14:textId="6BA3992D">
          <w:pPr>
            <w:pStyle w:val="TOCHeading"/>
          </w:pPr>
          <w:r>
            <w:t>Contents</w:t>
          </w:r>
        </w:p>
        <w:p w:rsidR="002E5367" w:rsidRDefault="00F00DEF" w14:paraId="69057864" w14:textId="066201A5">
          <w:pPr>
            <w:pStyle w:val="TOC1"/>
            <w:rPr>
              <w:rFonts w:asciiTheme="minorHAnsi" w:hAnsiTheme="minorHAnsi" w:eastAsiaTheme="minorEastAsia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23197961">
            <w:r w:rsidRPr="00E068E4" w:rsidR="002E5367">
              <w:rPr>
                <w:rStyle w:val="Hyperlink"/>
                <w:noProof/>
              </w:rPr>
              <w:t>Introduction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_Toc123197961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3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11E8859F" w14:textId="426DE9BA">
          <w:pPr>
            <w:pStyle w:val="TOC1"/>
            <w:rPr>
              <w:rFonts w:asciiTheme="minorHAnsi" w:hAnsiTheme="minorHAnsi" w:eastAsiaTheme="minorEastAsia"/>
              <w:b w:val="0"/>
              <w:bCs w:val="0"/>
              <w:noProof/>
              <w:sz w:val="22"/>
              <w:szCs w:val="22"/>
            </w:rPr>
          </w:pPr>
          <w:hyperlink w:history="1" w:anchor="_Toc123197962">
            <w:r w:rsidRPr="00E068E4" w:rsidR="002E5367">
              <w:rPr>
                <w:rStyle w:val="Hyperlink"/>
                <w:noProof/>
              </w:rPr>
              <w:t>ePlan User Access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_Toc123197962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3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205AF0D1" w14:textId="4F6D6B5C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63">
            <w:r w:rsidRPr="00E068E4" w:rsidR="002E5367">
              <w:rPr>
                <w:rStyle w:val="Hyperlink"/>
              </w:rPr>
              <w:t>Workflows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_Toc123197963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3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5BD54369" w14:textId="5F4A12A9">
          <w:pPr>
            <w:pStyle w:val="TOC1"/>
            <w:rPr>
              <w:rFonts w:asciiTheme="minorHAnsi" w:hAnsiTheme="minorHAnsi" w:eastAsiaTheme="minorEastAsia"/>
              <w:b w:val="0"/>
              <w:bCs w:val="0"/>
              <w:noProof/>
              <w:sz w:val="22"/>
              <w:szCs w:val="22"/>
            </w:rPr>
          </w:pPr>
          <w:hyperlink w:history="1" w:anchor="_Toc123197964">
            <w:r w:rsidRPr="00E068E4" w:rsidR="002E5367">
              <w:rPr>
                <w:rStyle w:val="Hyperlink"/>
                <w:noProof/>
              </w:rPr>
              <w:t>ePlan Application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_Toc123197964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5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1F8809E8" w14:textId="63F512E0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65">
            <w:r w:rsidRPr="00E068E4" w:rsidR="002E5367">
              <w:rPr>
                <w:rStyle w:val="Hyperlink"/>
              </w:rPr>
              <w:t>Accessing the Application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_Toc123197965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5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40F0DF4D" w14:textId="56175E7B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66">
            <w:r w:rsidRPr="00E068E4" w:rsidR="002E5367">
              <w:rPr>
                <w:rStyle w:val="Hyperlink"/>
              </w:rPr>
              <w:t>Saving Funding Application Pages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_Toc123197966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6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73B35487" w14:textId="43BE6D14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67">
            <w:r w:rsidRPr="00E068E4" w:rsidR="002E5367">
              <w:rPr>
                <w:rStyle w:val="Hyperlink"/>
              </w:rPr>
              <w:t>Application Sections and Pages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_Toc123197967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7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41BEAACA" w14:textId="58FB3D19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68">
            <w:r w:rsidRPr="00E068E4" w:rsidR="002E5367">
              <w:rPr>
                <w:rStyle w:val="Hyperlink"/>
                <w:noProof/>
              </w:rPr>
              <w:t>Change Log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_Toc123197968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7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4AAAE904" w14:textId="4DF1AF2B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69">
            <w:r w:rsidRPr="00E068E4" w:rsidR="002E5367">
              <w:rPr>
                <w:rStyle w:val="Hyperlink"/>
                <w:noProof/>
              </w:rPr>
              <w:t>History Log and Create Comment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_Toc123197969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8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19BA0BEF" w14:textId="6FC31464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0">
            <w:r w:rsidRPr="00E068E4" w:rsidR="002E5367">
              <w:rPr>
                <w:rStyle w:val="Hyperlink"/>
                <w:noProof/>
              </w:rPr>
              <w:t>Allocations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_Toc123197970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9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11687C43" w14:textId="37974EBC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1">
            <w:r w:rsidRPr="00E068E4" w:rsidR="002E5367">
              <w:rPr>
                <w:rStyle w:val="Hyperlink"/>
                <w:noProof/>
              </w:rPr>
              <w:t>Cover Page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_Toc123197971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9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7073BECC" w14:textId="74764267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2">
            <w:r w:rsidRPr="00E068E4" w:rsidR="002E5367">
              <w:rPr>
                <w:rStyle w:val="Hyperlink"/>
                <w:noProof/>
              </w:rPr>
              <w:t>Budget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_Toc123197972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9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236B9B9C" w14:textId="4356BC0E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3">
            <w:r w:rsidRPr="00E068E4" w:rsidR="002E5367">
              <w:rPr>
                <w:rStyle w:val="Hyperlink"/>
                <w:noProof/>
              </w:rPr>
              <w:t>Program Details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_Toc123197973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13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723D811E" w14:textId="509EA021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4">
            <w:r w:rsidRPr="00E068E4" w:rsidR="002E5367">
              <w:rPr>
                <w:rStyle w:val="Hyperlink"/>
                <w:noProof/>
              </w:rPr>
              <w:t>Program Assurances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_Toc123197974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13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3C8F46BF" w14:textId="3B8A67BD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5">
            <w:r w:rsidRPr="00E068E4" w:rsidR="002E5367">
              <w:rPr>
                <w:rStyle w:val="Hyperlink"/>
                <w:noProof/>
              </w:rPr>
              <w:t>Related Documents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_Toc123197975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14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5F99E820" w14:textId="34E6ADCB">
          <w:pPr>
            <w:pStyle w:val="TOC3"/>
            <w:tabs>
              <w:tab w:val="right" w:leader="dot" w:pos="10070"/>
            </w:tabs>
            <w:rPr>
              <w:rFonts w:asciiTheme="minorHAnsi" w:hAnsiTheme="minorHAnsi"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history="1" w:anchor="_Toc123197976">
            <w:r w:rsidRPr="00E068E4" w:rsidR="002E5367">
              <w:rPr>
                <w:rStyle w:val="Hyperlink"/>
                <w:noProof/>
              </w:rPr>
              <w:t>Checklist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_Toc123197976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14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2E6AEC31" w14:textId="65095CB2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77">
            <w:r w:rsidRPr="00E068E4" w:rsidR="002E5367">
              <w:rPr>
                <w:rStyle w:val="Hyperlink"/>
              </w:rPr>
              <w:t>Validations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_Toc123197977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16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56F3E21A" w14:textId="3A8D7A6E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78">
            <w:r w:rsidRPr="00E068E4" w:rsidR="002E5367">
              <w:rPr>
                <w:rStyle w:val="Hyperlink"/>
              </w:rPr>
              <w:t>Submission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_Toc123197978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17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6535D22A" w14:textId="3E302F1E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79">
            <w:r w:rsidRPr="00E068E4" w:rsidR="002E5367">
              <w:rPr>
                <w:rStyle w:val="Hyperlink"/>
              </w:rPr>
              <w:t>Printing in ePlan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_Toc123197979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17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5CCC837A" w14:textId="24F3769F">
          <w:pPr>
            <w:pStyle w:val="TOC1"/>
            <w:rPr>
              <w:rFonts w:asciiTheme="minorHAnsi" w:hAnsiTheme="minorHAnsi" w:eastAsiaTheme="minorEastAsia"/>
              <w:b w:val="0"/>
              <w:bCs w:val="0"/>
              <w:noProof/>
              <w:sz w:val="22"/>
              <w:szCs w:val="22"/>
            </w:rPr>
          </w:pPr>
          <w:hyperlink w:history="1" w:anchor="_Toc123197980">
            <w:r w:rsidRPr="00E068E4" w:rsidR="002E5367">
              <w:rPr>
                <w:rStyle w:val="Hyperlink"/>
                <w:noProof/>
              </w:rPr>
              <w:t>Troubleshooting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_Toc123197980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19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2E5367" w:rsidRDefault="0050000A" w14:paraId="2CDCC094" w14:textId="0C3C3C8A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81">
            <w:r w:rsidRPr="00E068E4" w:rsidR="002E5367">
              <w:rPr>
                <w:rStyle w:val="Hyperlink"/>
              </w:rPr>
              <w:t>User Access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_Toc123197981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19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2BD4BEC4" w14:textId="39BC1C26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82">
            <w:r w:rsidRPr="00E068E4" w:rsidR="002E5367">
              <w:rPr>
                <w:rStyle w:val="Hyperlink"/>
              </w:rPr>
              <w:t>Validation Messages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_Toc123197982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19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1BA7263E" w14:textId="1B8E73B8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83">
            <w:r w:rsidRPr="00E068E4" w:rsidR="002E5367">
              <w:rPr>
                <w:rStyle w:val="Hyperlink"/>
              </w:rPr>
              <w:t>Post-Submission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_Toc123197983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19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7672E579" w14:textId="0C58C2F6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84">
            <w:r w:rsidRPr="00E068E4" w:rsidR="002E5367">
              <w:rPr>
                <w:rStyle w:val="Hyperlink"/>
              </w:rPr>
              <w:t>Inbox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_Toc123197984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20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30DA41B4" w14:textId="373144F1">
          <w:pPr>
            <w:pStyle w:val="TOC2"/>
            <w:rPr>
              <w:rFonts w:asciiTheme="minorHAnsi" w:hAnsiTheme="minorHAnsi" w:eastAsiaTheme="minorEastAsia"/>
              <w:sz w:val="22"/>
              <w:szCs w:val="22"/>
            </w:rPr>
          </w:pPr>
          <w:hyperlink w:history="1" w:anchor="_Toc123197985">
            <w:r w:rsidRPr="00E068E4" w:rsidR="002E5367">
              <w:rPr>
                <w:rStyle w:val="Hyperlink"/>
              </w:rPr>
              <w:t>Reimbursement Requests</w:t>
            </w:r>
            <w:r w:rsidR="002E5367">
              <w:rPr>
                <w:webHidden/>
              </w:rPr>
              <w:tab/>
            </w:r>
            <w:r w:rsidR="002E5367">
              <w:rPr>
                <w:webHidden/>
              </w:rPr>
              <w:fldChar w:fldCharType="begin"/>
            </w:r>
            <w:r w:rsidR="002E5367">
              <w:rPr>
                <w:webHidden/>
              </w:rPr>
              <w:instrText xml:space="preserve"> PAGEREF _Toc123197985 \h </w:instrText>
            </w:r>
            <w:r w:rsidR="002E5367">
              <w:rPr>
                <w:webHidden/>
              </w:rPr>
            </w:r>
            <w:r w:rsidR="002E5367">
              <w:rPr>
                <w:webHidden/>
              </w:rPr>
              <w:fldChar w:fldCharType="separate"/>
            </w:r>
            <w:r w:rsidR="00DB60E9">
              <w:rPr>
                <w:webHidden/>
              </w:rPr>
              <w:t>20</w:t>
            </w:r>
            <w:r w:rsidR="002E5367">
              <w:rPr>
                <w:webHidden/>
              </w:rPr>
              <w:fldChar w:fldCharType="end"/>
            </w:r>
          </w:hyperlink>
        </w:p>
        <w:p w:rsidR="002E5367" w:rsidRDefault="0050000A" w14:paraId="40175BD9" w14:textId="0071BBC4">
          <w:pPr>
            <w:pStyle w:val="TOC1"/>
            <w:rPr>
              <w:rFonts w:asciiTheme="minorHAnsi" w:hAnsiTheme="minorHAnsi" w:eastAsiaTheme="minorEastAsia"/>
              <w:b w:val="0"/>
              <w:bCs w:val="0"/>
              <w:noProof/>
              <w:sz w:val="22"/>
              <w:szCs w:val="22"/>
            </w:rPr>
          </w:pPr>
          <w:hyperlink w:history="1" w:anchor="_Toc123197986">
            <w:r w:rsidRPr="00E068E4" w:rsidR="002E5367">
              <w:rPr>
                <w:rStyle w:val="Hyperlink"/>
                <w:noProof/>
              </w:rPr>
              <w:t>Appendix A: Available Account and Line Numbers</w:t>
            </w:r>
            <w:r w:rsidR="002E5367">
              <w:rPr>
                <w:noProof/>
                <w:webHidden/>
              </w:rPr>
              <w:tab/>
            </w:r>
            <w:r w:rsidR="002E5367">
              <w:rPr>
                <w:noProof/>
                <w:webHidden/>
              </w:rPr>
              <w:fldChar w:fldCharType="begin"/>
            </w:r>
            <w:r w:rsidR="002E5367">
              <w:rPr>
                <w:noProof/>
                <w:webHidden/>
              </w:rPr>
              <w:instrText xml:space="preserve"> PAGEREF _Toc123197986 \h </w:instrText>
            </w:r>
            <w:r w:rsidR="002E5367">
              <w:rPr>
                <w:noProof/>
                <w:webHidden/>
              </w:rPr>
            </w:r>
            <w:r w:rsidR="002E5367">
              <w:rPr>
                <w:noProof/>
                <w:webHidden/>
              </w:rPr>
              <w:fldChar w:fldCharType="separate"/>
            </w:r>
            <w:r w:rsidR="00DB60E9">
              <w:rPr>
                <w:noProof/>
                <w:webHidden/>
              </w:rPr>
              <w:t>21</w:t>
            </w:r>
            <w:r w:rsidR="002E5367">
              <w:rPr>
                <w:noProof/>
                <w:webHidden/>
              </w:rPr>
              <w:fldChar w:fldCharType="end"/>
            </w:r>
          </w:hyperlink>
        </w:p>
        <w:p w:rsidR="00F00DEF" w:rsidP="007B0A46" w:rsidRDefault="00F00DEF" w14:paraId="5599EB60" w14:textId="5B2B7C48">
          <w:pPr>
            <w:spacing w:line="259" w:lineRule="auto"/>
          </w:pPr>
          <w:r>
            <w:rPr>
              <w:b/>
              <w:noProof/>
            </w:rPr>
            <w:fldChar w:fldCharType="end"/>
          </w:r>
        </w:p>
      </w:sdtContent>
    </w:sdt>
    <w:p w:rsidR="60778842" w:rsidP="007B0A46" w:rsidRDefault="60778842" w14:paraId="6F2CCEF1" w14:textId="0967D120">
      <w:pPr>
        <w:pStyle w:val="Heading1"/>
        <w:sectPr w:rsidR="60778842" w:rsidSect="00AC0E8C">
          <w:headerReference w:type="default" r:id="rId18"/>
          <w:footerReference w:type="default" r:id="rId19"/>
          <w:pgSz w:w="12240" w:h="15840" w:orient="portrait"/>
          <w:pgMar w:top="1440" w:right="1080" w:bottom="1440" w:left="1080" w:header="360" w:footer="576" w:gutter="0"/>
          <w:cols w:space="720"/>
          <w:titlePg/>
          <w:docGrid w:linePitch="360"/>
        </w:sectPr>
      </w:pPr>
    </w:p>
    <w:p w:rsidRPr="00D570D7" w:rsidR="00834E58" w:rsidP="007B0A46" w:rsidRDefault="00834E58" w14:paraId="75C22507" w14:textId="55E28A7B">
      <w:pPr>
        <w:pStyle w:val="Heading1"/>
      </w:pPr>
      <w:bookmarkStart w:name="_Toc123197961" w:id="4"/>
      <w:r w:rsidRPr="00D570D7">
        <w:lastRenderedPageBreak/>
        <w:t>Introduction</w:t>
      </w:r>
      <w:bookmarkEnd w:id="0"/>
      <w:bookmarkEnd w:id="4"/>
    </w:p>
    <w:p w:rsidR="00361241" w:rsidP="007B0A46" w:rsidRDefault="00EF42BF" w14:paraId="548FCF0B" w14:textId="2550E8A7">
      <w:pPr>
        <w:spacing w:line="259" w:lineRule="auto"/>
      </w:pPr>
      <w:bookmarkStart w:name="_Toc2323468" w:id="5"/>
      <w:bookmarkEnd w:id="1"/>
      <w:bookmarkEnd w:id="2"/>
      <w:bookmarkEnd w:id="3"/>
      <w:r>
        <w:t>Organizations</w:t>
      </w:r>
      <w:r w:rsidR="001B4CDC">
        <w:t xml:space="preserve"> </w:t>
      </w:r>
      <w:r>
        <w:t>apply</w:t>
      </w:r>
      <w:r w:rsidR="001B4CDC">
        <w:t xml:space="preserve"> </w:t>
      </w:r>
      <w:r>
        <w:t>for</w:t>
      </w:r>
      <w:r w:rsidR="001B4CDC">
        <w:t xml:space="preserve"> </w:t>
      </w:r>
      <w:r>
        <w:t>grants</w:t>
      </w:r>
      <w:r w:rsidR="001B4CDC">
        <w:t xml:space="preserve"> </w:t>
      </w:r>
      <w:r>
        <w:t>through</w:t>
      </w:r>
      <w:r w:rsidR="001B4CDC">
        <w:t xml:space="preserve"> </w:t>
      </w:r>
      <w:r w:rsidR="00573FE7">
        <w:t>ePlan</w:t>
      </w:r>
      <w:r w:rsidR="001B4CDC">
        <w:t xml:space="preserve"> </w:t>
      </w:r>
      <w:r w:rsidR="00263091">
        <w:t>funding</w:t>
      </w:r>
      <w:r w:rsidR="001B4CDC">
        <w:t xml:space="preserve"> </w:t>
      </w:r>
      <w:r w:rsidR="00263091">
        <w:t>applications</w:t>
      </w:r>
      <w:r w:rsidR="00573FE7">
        <w:t>.</w:t>
      </w:r>
      <w:r w:rsidR="001B4CDC">
        <w:t xml:space="preserve"> </w:t>
      </w:r>
      <w:r w:rsidR="00573FE7">
        <w:t>Funding</w:t>
      </w:r>
      <w:r w:rsidR="001B4CDC">
        <w:t xml:space="preserve"> </w:t>
      </w:r>
      <w:r w:rsidR="00573FE7">
        <w:t>applications</w:t>
      </w:r>
      <w:r w:rsidR="001B4CDC">
        <w:t xml:space="preserve"> </w:t>
      </w:r>
      <w:r w:rsidR="00573FE7">
        <w:t>are</w:t>
      </w:r>
      <w:r w:rsidR="001B4CDC">
        <w:t xml:space="preserve"> </w:t>
      </w:r>
      <w:r w:rsidR="00573FE7">
        <w:t>created</w:t>
      </w:r>
      <w:r w:rsidR="001B4CDC">
        <w:t xml:space="preserve"> </w:t>
      </w:r>
      <w:r w:rsidR="00573FE7">
        <w:t>for</w:t>
      </w:r>
      <w:r w:rsidR="001B4CDC">
        <w:t xml:space="preserve"> </w:t>
      </w:r>
      <w:r w:rsidR="00573FE7">
        <w:t>one</w:t>
      </w:r>
      <w:r w:rsidR="001B4CDC">
        <w:t xml:space="preserve"> </w:t>
      </w:r>
      <w:r w:rsidR="00573FE7">
        <w:t>or</w:t>
      </w:r>
      <w:r w:rsidR="001B4CDC">
        <w:t xml:space="preserve"> </w:t>
      </w:r>
      <w:r w:rsidR="00573FE7">
        <w:t>more</w:t>
      </w:r>
      <w:r w:rsidR="001B4CDC">
        <w:t xml:space="preserve"> </w:t>
      </w:r>
      <w:r w:rsidR="00573FE7">
        <w:t>grants</w:t>
      </w:r>
      <w:r w:rsidR="001B4CDC">
        <w:t xml:space="preserve"> </w:t>
      </w:r>
      <w:r w:rsidR="00573FE7">
        <w:t>for</w:t>
      </w:r>
      <w:r w:rsidR="001B4CDC">
        <w:t xml:space="preserve"> </w:t>
      </w:r>
      <w:r w:rsidR="00573FE7">
        <w:t>a</w:t>
      </w:r>
      <w:r w:rsidR="001B4CDC">
        <w:t xml:space="preserve"> </w:t>
      </w:r>
      <w:r w:rsidR="00573FE7">
        <w:t>fiscal</w:t>
      </w:r>
      <w:r w:rsidR="001B4CDC">
        <w:t xml:space="preserve"> </w:t>
      </w:r>
      <w:r w:rsidR="00573FE7">
        <w:t>year.</w:t>
      </w:r>
      <w:r w:rsidR="001B4CDC">
        <w:t xml:space="preserve"> </w:t>
      </w:r>
      <w:r w:rsidR="00113BC1">
        <w:t>This</w:t>
      </w:r>
      <w:r w:rsidR="001B4CDC">
        <w:t xml:space="preserve"> </w:t>
      </w:r>
      <w:r w:rsidR="00113BC1">
        <w:t>guide</w:t>
      </w:r>
      <w:r w:rsidR="001B4CDC">
        <w:t xml:space="preserve"> </w:t>
      </w:r>
      <w:r w:rsidR="00113BC1">
        <w:t>gives</w:t>
      </w:r>
      <w:r w:rsidR="001B4CDC">
        <w:t xml:space="preserve"> </w:t>
      </w:r>
      <w:r w:rsidR="00113BC1">
        <w:t>an</w:t>
      </w:r>
      <w:r w:rsidR="001B4CDC">
        <w:t xml:space="preserve"> </w:t>
      </w:r>
      <w:r w:rsidR="00113BC1">
        <w:t>overview</w:t>
      </w:r>
      <w:r w:rsidR="001B4CDC">
        <w:t xml:space="preserve"> </w:t>
      </w:r>
      <w:r w:rsidR="00113BC1">
        <w:t>of</w:t>
      </w:r>
      <w:r w:rsidR="001B4CDC">
        <w:t xml:space="preserve"> </w:t>
      </w:r>
      <w:r w:rsidR="00113BC1">
        <w:t>general</w:t>
      </w:r>
      <w:r w:rsidR="001B4CDC">
        <w:t xml:space="preserve"> </w:t>
      </w:r>
      <w:r w:rsidR="00113BC1">
        <w:t>application</w:t>
      </w:r>
      <w:r w:rsidR="001B4CDC">
        <w:t xml:space="preserve"> </w:t>
      </w:r>
      <w:r w:rsidR="00113BC1">
        <w:t>features.</w:t>
      </w:r>
      <w:r w:rsidR="001B4CDC">
        <w:t xml:space="preserve"> </w:t>
      </w:r>
    </w:p>
    <w:p w:rsidRPr="00EA3796" w:rsidR="00113BC1" w:rsidP="007B0A46" w:rsidRDefault="00573FE7" w14:paraId="64B8B925" w14:textId="76AF2945">
      <w:pPr>
        <w:spacing w:line="259" w:lineRule="auto"/>
      </w:pPr>
      <w:r>
        <w:t>Guidance</w:t>
      </w:r>
      <w:r w:rsidR="001B4CDC">
        <w:t xml:space="preserve"> </w:t>
      </w:r>
      <w:r>
        <w:t>for</w:t>
      </w:r>
      <w:r w:rsidR="001B4CDC">
        <w:t xml:space="preserve"> </w:t>
      </w:r>
      <w:r>
        <w:t>individual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applications</w:t>
      </w:r>
      <w:r w:rsidR="001B4CDC">
        <w:t xml:space="preserve"> </w:t>
      </w:r>
      <w:r>
        <w:t>is</w:t>
      </w:r>
      <w:r w:rsidR="001B4CDC">
        <w:t xml:space="preserve"> </w:t>
      </w:r>
      <w:r w:rsidR="00113BC1">
        <w:t>typically</w:t>
      </w:r>
      <w:r w:rsidR="001B4CDC">
        <w:t xml:space="preserve"> </w:t>
      </w:r>
      <w:r>
        <w:t>provided</w:t>
      </w:r>
      <w:r w:rsidR="001B4CDC">
        <w:t xml:space="preserve"> </w:t>
      </w:r>
      <w:r>
        <w:t>in</w:t>
      </w:r>
      <w:r w:rsidR="001B4CDC">
        <w:t xml:space="preserve"> </w:t>
      </w:r>
      <w:r w:rsidR="00361241">
        <w:t>a</w:t>
      </w:r>
      <w:r w:rsidR="001B4CDC">
        <w:t xml:space="preserve"> </w:t>
      </w:r>
      <w:r w:rsidR="00361241">
        <w:t>specific</w:t>
      </w:r>
      <w:r w:rsidR="001B4CDC">
        <w:t xml:space="preserve"> </w:t>
      </w:r>
      <w:r w:rsidR="00361241">
        <w:t>funding</w:t>
      </w:r>
      <w:r w:rsidR="001B4CDC">
        <w:t xml:space="preserve"> </w:t>
      </w:r>
      <w:r w:rsidR="00361241">
        <w:t>application’s</w:t>
      </w:r>
      <w:r w:rsidR="001B4CDC">
        <w:t xml:space="preserve"> </w:t>
      </w:r>
      <w:r>
        <w:t>Technical</w:t>
      </w:r>
      <w:r w:rsidR="001B4CDC">
        <w:t xml:space="preserve"> </w:t>
      </w:r>
      <w:r>
        <w:t>A</w:t>
      </w:r>
      <w:r w:rsidRPr="007E6222" w:rsidR="00481D09">
        <w:t>pplication</w:t>
      </w:r>
      <w:r w:rsidR="001B4CDC">
        <w:t xml:space="preserve"> </w:t>
      </w:r>
      <w:r>
        <w:t>G</w:t>
      </w:r>
      <w:r w:rsidRPr="007E6222" w:rsidR="00481D09">
        <w:t>uide</w:t>
      </w:r>
      <w:r>
        <w:t>.</w:t>
      </w:r>
      <w:r w:rsidR="001B4CDC">
        <w:t xml:space="preserve"> </w:t>
      </w:r>
      <w:r>
        <w:t>Th</w:t>
      </w:r>
      <w:r w:rsidR="00361241">
        <w:t>ese</w:t>
      </w:r>
      <w:r w:rsidR="001B4CDC">
        <w:t xml:space="preserve"> </w:t>
      </w:r>
      <w:r>
        <w:t>guide</w:t>
      </w:r>
      <w:r w:rsidR="00361241">
        <w:t>s</w:t>
      </w:r>
      <w:r w:rsidR="001B4CDC">
        <w:t xml:space="preserve"> </w:t>
      </w:r>
      <w:r w:rsidR="00A62977">
        <w:t>include</w:t>
      </w:r>
      <w:r w:rsidR="001B4CDC">
        <w:t xml:space="preserve"> </w:t>
      </w:r>
      <w:r w:rsidRPr="007E6222" w:rsidR="00481D09">
        <w:t>a</w:t>
      </w:r>
      <w:r w:rsidR="00A62977">
        <w:t>n</w:t>
      </w:r>
      <w:r w:rsidR="001B4CDC">
        <w:t xml:space="preserve"> </w:t>
      </w:r>
      <w:r w:rsidRPr="007E6222" w:rsidR="00481D09">
        <w:t>introduction</w:t>
      </w:r>
      <w:r w:rsidR="001B4CDC">
        <w:t xml:space="preserve"> </w:t>
      </w:r>
      <w:r w:rsidR="00A62977">
        <w:t>section</w:t>
      </w:r>
      <w:r w:rsidR="001B4CDC">
        <w:t xml:space="preserve"> </w:t>
      </w:r>
      <w:r w:rsidRPr="007E6222" w:rsidR="00481D09">
        <w:t>describ</w:t>
      </w:r>
      <w:r>
        <w:t>ing</w:t>
      </w:r>
      <w:r w:rsidR="001B4CDC">
        <w:t xml:space="preserve"> </w:t>
      </w:r>
      <w:r w:rsidRPr="007E6222" w:rsidR="00481D09">
        <w:t>the</w:t>
      </w:r>
      <w:r w:rsidR="001B4CDC">
        <w:t xml:space="preserve"> </w:t>
      </w:r>
      <w:r w:rsidRPr="007E6222" w:rsidR="00481D09">
        <w:t>purpose</w:t>
      </w:r>
      <w:r w:rsidR="001B4CDC">
        <w:t xml:space="preserve"> </w:t>
      </w:r>
      <w:r w:rsidR="007E6222">
        <w:t>and</w:t>
      </w:r>
      <w:r w:rsidR="001B4CDC">
        <w:t xml:space="preserve"> </w:t>
      </w:r>
      <w:r w:rsidR="007E6222">
        <w:t>intent</w:t>
      </w:r>
      <w:r w:rsidR="001B4CDC">
        <w:t xml:space="preserve"> </w:t>
      </w:r>
      <w:r w:rsidRPr="007E6222" w:rsidR="00481D09">
        <w:t>of</w:t>
      </w:r>
      <w:r w:rsidR="001B4CDC">
        <w:t xml:space="preserve"> </w:t>
      </w:r>
      <w:r w:rsidRPr="007E6222" w:rsidR="00481D09">
        <w:t>the</w:t>
      </w:r>
      <w:r w:rsidR="001B4CDC">
        <w:t xml:space="preserve"> </w:t>
      </w:r>
      <w:r w:rsidRPr="007E6222" w:rsidR="00481D09">
        <w:t>program</w:t>
      </w:r>
      <w:r w:rsidR="007E6222">
        <w:t>,</w:t>
      </w:r>
      <w:r w:rsidR="001B4CDC">
        <w:t xml:space="preserve"> </w:t>
      </w:r>
      <w:r w:rsidR="007E6222">
        <w:t>relevant</w:t>
      </w:r>
      <w:r w:rsidR="001B4CDC">
        <w:t xml:space="preserve"> </w:t>
      </w:r>
      <w:r w:rsidR="007E6222">
        <w:t>background</w:t>
      </w:r>
      <w:r w:rsidR="001B4CDC">
        <w:t xml:space="preserve"> </w:t>
      </w:r>
      <w:r w:rsidR="007E6222">
        <w:t>information</w:t>
      </w:r>
      <w:r w:rsidR="001B4CDC">
        <w:t xml:space="preserve"> </w:t>
      </w:r>
      <w:r w:rsidR="007E6222">
        <w:t>about</w:t>
      </w:r>
      <w:r w:rsidR="001B4CDC">
        <w:t xml:space="preserve"> </w:t>
      </w:r>
      <w:r w:rsidR="007E6222">
        <w:t>the</w:t>
      </w:r>
      <w:r w:rsidR="001B4CDC">
        <w:t xml:space="preserve"> </w:t>
      </w:r>
      <w:r w:rsidR="007E6222">
        <w:t>funding</w:t>
      </w:r>
      <w:r w:rsidR="001B4CDC">
        <w:t xml:space="preserve"> </w:t>
      </w:r>
      <w:r w:rsidR="007E6222">
        <w:t>source</w:t>
      </w:r>
      <w:r w:rsidR="001B4CDC">
        <w:t xml:space="preserve"> </w:t>
      </w:r>
      <w:r w:rsidR="00EA3796">
        <w:t>such</w:t>
      </w:r>
      <w:r w:rsidR="001B4CDC">
        <w:t xml:space="preserve"> </w:t>
      </w:r>
      <w:r w:rsidR="00EA3796">
        <w:t>as</w:t>
      </w:r>
      <w:r w:rsidR="001B4CDC">
        <w:t xml:space="preserve"> </w:t>
      </w:r>
      <w:r w:rsidR="00EA3796">
        <w:t>funding</w:t>
      </w:r>
      <w:r w:rsidR="001B4CDC">
        <w:t xml:space="preserve"> </w:t>
      </w:r>
      <w:r w:rsidR="00EA3796">
        <w:t>legislation,</w:t>
      </w:r>
      <w:r w:rsidR="001B4CDC">
        <w:t xml:space="preserve"> </w:t>
      </w:r>
      <w:r w:rsidR="00EA3796">
        <w:t>information</w:t>
      </w:r>
      <w:r w:rsidR="001B4CDC">
        <w:t xml:space="preserve"> </w:t>
      </w:r>
      <w:r w:rsidR="00EA3796">
        <w:t>about</w:t>
      </w:r>
      <w:r w:rsidR="001B4CDC">
        <w:t xml:space="preserve"> </w:t>
      </w:r>
      <w:r w:rsidR="00EA3796">
        <w:t>application</w:t>
      </w:r>
      <w:r w:rsidR="001B4CDC">
        <w:t xml:space="preserve"> </w:t>
      </w:r>
      <w:r w:rsidR="00EA3796">
        <w:t>timeframes</w:t>
      </w:r>
      <w:r w:rsidR="001B4CDC">
        <w:t xml:space="preserve"> </w:t>
      </w:r>
      <w:r w:rsidR="00EA3796">
        <w:t>and</w:t>
      </w:r>
      <w:r w:rsidR="001B4CDC">
        <w:t xml:space="preserve"> </w:t>
      </w:r>
      <w:r w:rsidR="00EA3796">
        <w:t>deadlines</w:t>
      </w:r>
      <w:r w:rsidR="00361241">
        <w:t>,</w:t>
      </w:r>
      <w:r w:rsidR="001B4CDC">
        <w:t xml:space="preserve"> </w:t>
      </w:r>
      <w:r w:rsidR="00113BC1">
        <w:t>budget</w:t>
      </w:r>
      <w:r w:rsidR="001B4CDC">
        <w:t xml:space="preserve"> </w:t>
      </w:r>
      <w:r w:rsidR="00113BC1">
        <w:t>information,</w:t>
      </w:r>
      <w:r w:rsidR="001B4CDC">
        <w:t xml:space="preserve"> </w:t>
      </w:r>
      <w:r w:rsidR="00113BC1">
        <w:t>and</w:t>
      </w:r>
      <w:r w:rsidR="001B4CDC">
        <w:t xml:space="preserve"> </w:t>
      </w:r>
      <w:r w:rsidR="00113BC1">
        <w:t>required</w:t>
      </w:r>
      <w:r w:rsidR="001B4CDC">
        <w:t xml:space="preserve"> </w:t>
      </w:r>
      <w:r w:rsidR="00113BC1">
        <w:t>information</w:t>
      </w:r>
      <w:r w:rsidR="001B4CDC">
        <w:t xml:space="preserve"> </w:t>
      </w:r>
      <w:r w:rsidR="00113BC1">
        <w:t>for</w:t>
      </w:r>
      <w:r w:rsidR="001B4CDC">
        <w:t xml:space="preserve"> </w:t>
      </w:r>
      <w:r w:rsidR="00113BC1">
        <w:t>the</w:t>
      </w:r>
      <w:r w:rsidR="001B4CDC">
        <w:t xml:space="preserve"> </w:t>
      </w:r>
      <w:r w:rsidR="00113BC1">
        <w:t>application.</w:t>
      </w:r>
      <w:r w:rsidR="001B4CDC">
        <w:t xml:space="preserve"> </w:t>
      </w:r>
      <w:r w:rsidR="00113BC1">
        <w:t>Additional</w:t>
      </w:r>
      <w:r w:rsidR="001B4CDC">
        <w:t xml:space="preserve"> </w:t>
      </w:r>
      <w:r w:rsidR="00113BC1">
        <w:t>information</w:t>
      </w:r>
      <w:r w:rsidR="001B4CDC">
        <w:t xml:space="preserve"> </w:t>
      </w:r>
      <w:r w:rsidR="00113BC1">
        <w:t>regarding</w:t>
      </w:r>
      <w:r w:rsidR="001B4CDC">
        <w:t xml:space="preserve"> </w:t>
      </w:r>
      <w:r w:rsidR="00113BC1">
        <w:t>periods</w:t>
      </w:r>
      <w:r w:rsidR="001B4CDC">
        <w:t xml:space="preserve"> </w:t>
      </w:r>
      <w:r w:rsidR="00113BC1">
        <w:t>of</w:t>
      </w:r>
      <w:r w:rsidR="001B4CDC">
        <w:t xml:space="preserve"> </w:t>
      </w:r>
      <w:r w:rsidR="00113BC1">
        <w:t>performance,</w:t>
      </w:r>
      <w:r w:rsidR="001B4CDC">
        <w:t xml:space="preserve"> </w:t>
      </w:r>
      <w:r w:rsidR="00113BC1">
        <w:t>carryover</w:t>
      </w:r>
      <w:r w:rsidR="001B4CDC">
        <w:t xml:space="preserve"> </w:t>
      </w:r>
      <w:r w:rsidR="00113BC1">
        <w:t>of</w:t>
      </w:r>
      <w:r w:rsidR="001B4CDC">
        <w:t xml:space="preserve"> </w:t>
      </w:r>
      <w:r w:rsidR="00113BC1">
        <w:t>funds,</w:t>
      </w:r>
      <w:r w:rsidR="001B4CDC">
        <w:t xml:space="preserve"> </w:t>
      </w:r>
      <w:r w:rsidR="00113BC1">
        <w:t>state</w:t>
      </w:r>
      <w:r w:rsidR="001B4CDC">
        <w:t xml:space="preserve"> </w:t>
      </w:r>
      <w:r w:rsidR="00113BC1">
        <w:t>allocations,</w:t>
      </w:r>
      <w:r w:rsidR="001B4CDC">
        <w:t xml:space="preserve"> </w:t>
      </w:r>
      <w:r w:rsidR="00113BC1">
        <w:t>and</w:t>
      </w:r>
      <w:r w:rsidR="001B4CDC">
        <w:t xml:space="preserve"> </w:t>
      </w:r>
      <w:r w:rsidR="00113BC1">
        <w:t>matching</w:t>
      </w:r>
      <w:r w:rsidR="001B4CDC">
        <w:t xml:space="preserve"> </w:t>
      </w:r>
      <w:r w:rsidR="00113BC1">
        <w:t>fund</w:t>
      </w:r>
      <w:r w:rsidR="001B4CDC">
        <w:t xml:space="preserve"> </w:t>
      </w:r>
      <w:r w:rsidR="00113BC1">
        <w:t>requirements</w:t>
      </w:r>
      <w:r w:rsidR="001B4CDC">
        <w:t xml:space="preserve"> </w:t>
      </w:r>
      <w:r w:rsidR="00A62977">
        <w:t>is</w:t>
      </w:r>
      <w:r w:rsidR="001B4CDC">
        <w:t xml:space="preserve"> </w:t>
      </w:r>
      <w:r w:rsidR="00113BC1">
        <w:t>included</w:t>
      </w:r>
      <w:r w:rsidR="001B4CDC">
        <w:t xml:space="preserve"> </w:t>
      </w:r>
      <w:r w:rsidR="00113BC1">
        <w:t>as</w:t>
      </w:r>
      <w:r w:rsidR="001B4CDC">
        <w:t xml:space="preserve"> </w:t>
      </w:r>
      <w:r w:rsidR="00113BC1">
        <w:t>applicable.</w:t>
      </w:r>
    </w:p>
    <w:p w:rsidRPr="00670B8B" w:rsidR="00B57C60" w:rsidP="007B0A46" w:rsidRDefault="00B57C60" w14:paraId="1FAFDD10" w14:textId="54205FE2">
      <w:pPr>
        <w:pStyle w:val="Heading1"/>
      </w:pPr>
      <w:bookmarkStart w:name="_Ref82555524" w:id="6"/>
      <w:bookmarkStart w:name="_Toc123197962" w:id="7"/>
      <w:r w:rsidRPr="00670B8B">
        <w:t>ePlan</w:t>
      </w:r>
      <w:r w:rsidR="001B4CDC">
        <w:t xml:space="preserve"> </w:t>
      </w:r>
      <w:r w:rsidRPr="00670B8B">
        <w:t>User</w:t>
      </w:r>
      <w:r w:rsidR="001B4CDC">
        <w:t xml:space="preserve"> </w:t>
      </w:r>
      <w:r w:rsidRPr="00670B8B">
        <w:t>Access</w:t>
      </w:r>
      <w:bookmarkEnd w:id="6"/>
      <w:bookmarkEnd w:id="7"/>
    </w:p>
    <w:p w:rsidRPr="003D31A6" w:rsidR="00B57C60" w:rsidP="007B0A46" w:rsidRDefault="00B57C60" w14:paraId="38C069C8" w14:textId="0E6CA265">
      <w:pPr>
        <w:spacing w:line="259" w:lineRule="auto"/>
      </w:pPr>
      <w:r>
        <w:t>All</w:t>
      </w:r>
      <w:r w:rsidR="001B4CDC">
        <w:t xml:space="preserve"> </w:t>
      </w:r>
      <w:r>
        <w:t>users</w:t>
      </w:r>
      <w:r w:rsidR="001B4CDC">
        <w:t xml:space="preserve"> </w:t>
      </w:r>
      <w:r>
        <w:t>must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correct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and</w:t>
      </w:r>
      <w:r w:rsidR="001B4CDC">
        <w:t xml:space="preserve"> </w:t>
      </w:r>
      <w:r>
        <w:t>complete</w:t>
      </w:r>
      <w:r w:rsidR="001B4CDC">
        <w:t xml:space="preserve"> </w:t>
      </w:r>
      <w:r>
        <w:t>applications.</w:t>
      </w:r>
      <w:r w:rsidR="001B4CDC">
        <w:t xml:space="preserve"> </w:t>
      </w:r>
      <w:r>
        <w:t>Users</w:t>
      </w:r>
      <w:r w:rsidR="001B4CDC">
        <w:t xml:space="preserve"> </w:t>
      </w:r>
      <w:r>
        <w:t>with</w:t>
      </w:r>
      <w:r w:rsidR="001B4CDC">
        <w:t xml:space="preserve"> </w:t>
      </w:r>
      <w:r>
        <w:t>existing</w:t>
      </w:r>
      <w:r w:rsidR="001B4CDC">
        <w:t xml:space="preserve"> </w:t>
      </w:r>
      <w:r>
        <w:t>ePlan</w:t>
      </w:r>
      <w:r w:rsidR="001B4CDC">
        <w:t xml:space="preserve"> </w:t>
      </w:r>
      <w:r>
        <w:t>access</w:t>
      </w:r>
      <w:r w:rsidR="001B4CDC">
        <w:t xml:space="preserve"> </w:t>
      </w:r>
      <w:r>
        <w:t>can</w:t>
      </w:r>
      <w:r w:rsidR="001B4CDC">
        <w:t xml:space="preserve"> </w:t>
      </w:r>
      <w:r>
        <w:t>verify</w:t>
      </w:r>
      <w:r w:rsidR="001B4CDC">
        <w:t xml:space="preserve"> </w:t>
      </w:r>
      <w:r>
        <w:t>current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roles</w:t>
      </w:r>
      <w:r w:rsidR="001B4CDC">
        <w:t xml:space="preserve"> </w:t>
      </w:r>
      <w:r w:rsidR="00E44557">
        <w:t>in</w:t>
      </w:r>
      <w:r w:rsidR="001B4CDC">
        <w:t xml:space="preserve"> </w:t>
      </w:r>
      <w:r w:rsidR="00E44557">
        <w:t>the</w:t>
      </w:r>
      <w:r w:rsidR="001B4CDC">
        <w:t xml:space="preserve"> </w:t>
      </w:r>
      <w:r w:rsidR="00E44557">
        <w:t>Address</w:t>
      </w:r>
      <w:r w:rsidR="001B4CDC">
        <w:t xml:space="preserve"> </w:t>
      </w:r>
      <w:r w:rsidR="00E44557">
        <w:t>Book</w:t>
      </w:r>
      <w:r>
        <w:t>.</w:t>
      </w:r>
      <w:r w:rsidR="001B4CDC">
        <w:t xml:space="preserve"> </w:t>
      </w:r>
      <w:r>
        <w:t>To</w:t>
      </w:r>
      <w:r w:rsidR="001B4CDC">
        <w:t xml:space="preserve"> </w:t>
      </w:r>
      <w:r>
        <w:t>view</w:t>
      </w:r>
      <w:r w:rsidR="001B4CDC">
        <w:t xml:space="preserve"> </w:t>
      </w:r>
      <w:r>
        <w:t>existing</w:t>
      </w:r>
      <w:r w:rsidR="001B4CDC">
        <w:t xml:space="preserve"> </w:t>
      </w:r>
      <w:r>
        <w:t>access,</w:t>
      </w:r>
      <w:r w:rsidR="001B4CDC">
        <w:t xml:space="preserve"> </w:t>
      </w:r>
      <w:r>
        <w:t>visit</w:t>
      </w:r>
      <w:r w:rsidR="001B4CDC">
        <w:t xml:space="preserve"> </w:t>
      </w:r>
      <w:hyperlink r:id="rId20">
        <w:r w:rsidRPr="541DAE3E">
          <w:rPr>
            <w:rStyle w:val="Hyperlink"/>
            <w:b/>
            <w:color w:val="0563C1"/>
          </w:rPr>
          <w:t>ePlan.tn.gov</w:t>
        </w:r>
      </w:hyperlink>
      <w:r>
        <w:t>,</w:t>
      </w:r>
      <w:r w:rsidR="001B4CDC">
        <w:t xml:space="preserve"> </w:t>
      </w:r>
      <w:r>
        <w:t>navigate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 w:rsidRPr="541DAE3E">
        <w:rPr>
          <w:b/>
        </w:rPr>
        <w:t>Address</w:t>
      </w:r>
      <w:r w:rsidR="001B4CDC">
        <w:rPr>
          <w:b/>
        </w:rPr>
        <w:t xml:space="preserve"> </w:t>
      </w:r>
      <w:r w:rsidRPr="541DAE3E">
        <w:rPr>
          <w:b/>
        </w:rPr>
        <w:t>Book</w:t>
      </w:r>
      <w:r w:rsidR="001B4CDC">
        <w:t xml:space="preserve"> </w:t>
      </w:r>
      <w:r>
        <w:t>and</w:t>
      </w:r>
      <w:r w:rsidR="001B4CDC">
        <w:t xml:space="preserve"> </w:t>
      </w:r>
      <w:r w:rsidRPr="541DAE3E">
        <w:rPr>
          <w:b/>
        </w:rPr>
        <w:t>LEA</w:t>
      </w:r>
      <w:r w:rsidR="001B4CDC">
        <w:rPr>
          <w:b/>
        </w:rPr>
        <w:t xml:space="preserve"> </w:t>
      </w:r>
      <w:r w:rsidRPr="541DAE3E">
        <w:rPr>
          <w:b/>
        </w:rPr>
        <w:t>Role</w:t>
      </w:r>
      <w:r>
        <w:t>.</w:t>
      </w:r>
      <w:r w:rsidR="001B4CDC">
        <w:t xml:space="preserve"> </w:t>
      </w:r>
    </w:p>
    <w:p w:rsidRPr="000C41B9" w:rsidR="00B57C60" w:rsidP="007B0A46" w:rsidRDefault="00B57C60" w14:paraId="41FBF3DD" w14:textId="7B13A48E">
      <w:pPr>
        <w:spacing w:line="259" w:lineRule="auto"/>
      </w:pPr>
      <w:r>
        <w:t>New</w:t>
      </w:r>
      <w:r w:rsidR="001B4CDC">
        <w:t xml:space="preserve"> </w:t>
      </w:r>
      <w:r>
        <w:t>ePlan</w:t>
      </w:r>
      <w:r w:rsidR="001B4CDC">
        <w:t xml:space="preserve"> </w:t>
      </w:r>
      <w:r>
        <w:t>users</w:t>
      </w:r>
      <w:r w:rsidR="001B4CDC">
        <w:t xml:space="preserve"> </w:t>
      </w:r>
      <w:r>
        <w:t>and</w:t>
      </w:r>
      <w:r w:rsidR="001B4CDC">
        <w:t xml:space="preserve"> </w:t>
      </w:r>
      <w:r>
        <w:t>existing</w:t>
      </w:r>
      <w:r w:rsidR="001B4CDC">
        <w:t xml:space="preserve"> </w:t>
      </w:r>
      <w:r>
        <w:t>ePlan</w:t>
      </w:r>
      <w:r w:rsidR="001B4CDC">
        <w:t xml:space="preserve"> </w:t>
      </w:r>
      <w:r>
        <w:t>users</w:t>
      </w:r>
      <w:r w:rsidR="001B4CDC">
        <w:t xml:space="preserve"> </w:t>
      </w:r>
      <w:r>
        <w:t>who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>
        <w:t>request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</w:t>
      </w:r>
      <w:r w:rsidR="001B4CDC">
        <w:t xml:space="preserve"> </w:t>
      </w:r>
      <w:r>
        <w:t>must</w:t>
      </w:r>
      <w:r w:rsidR="001B4CDC">
        <w:t xml:space="preserve"> </w:t>
      </w:r>
      <w:r>
        <w:t>request</w:t>
      </w:r>
      <w:r w:rsidR="001B4CDC">
        <w:t xml:space="preserve"> </w:t>
      </w:r>
      <w:r>
        <w:t>the</w:t>
      </w:r>
      <w:r w:rsidR="001B4CDC">
        <w:t xml:space="preserve"> </w:t>
      </w:r>
      <w:r>
        <w:t>additional</w:t>
      </w:r>
      <w:r w:rsidR="001B4CDC">
        <w:t xml:space="preserve"> </w:t>
      </w:r>
      <w:r>
        <w:t>role</w:t>
      </w:r>
      <w:r w:rsidR="001B4CDC">
        <w:t xml:space="preserve"> </w:t>
      </w:r>
      <w:r>
        <w:t>using</w:t>
      </w:r>
      <w:r w:rsidR="001B4CDC">
        <w:t xml:space="preserve"> </w:t>
      </w:r>
      <w:r>
        <w:t>the</w:t>
      </w:r>
      <w:r w:rsidR="001B4CDC">
        <w:t xml:space="preserve"> </w:t>
      </w:r>
      <w:r>
        <w:t>appropriate</w:t>
      </w:r>
      <w:r w:rsidR="001B4CDC">
        <w:t xml:space="preserve"> </w:t>
      </w:r>
      <w:r w:rsidRPr="541DAE3E">
        <w:rPr>
          <w:b/>
        </w:rPr>
        <w:t>ePlan</w:t>
      </w:r>
      <w:r w:rsidR="001B4CDC">
        <w:rPr>
          <w:b/>
        </w:rPr>
        <w:t xml:space="preserve"> </w:t>
      </w:r>
      <w:r w:rsidRPr="541DAE3E">
        <w:rPr>
          <w:b/>
        </w:rPr>
        <w:t>User</w:t>
      </w:r>
      <w:r w:rsidR="001B4CDC">
        <w:rPr>
          <w:b/>
        </w:rPr>
        <w:t xml:space="preserve"> </w:t>
      </w:r>
      <w:r w:rsidRPr="541DAE3E">
        <w:rPr>
          <w:b/>
        </w:rPr>
        <w:t>Access</w:t>
      </w:r>
      <w:r w:rsidR="001B4CDC">
        <w:rPr>
          <w:b/>
        </w:rPr>
        <w:t xml:space="preserve"> </w:t>
      </w:r>
      <w:r w:rsidRPr="541DAE3E">
        <w:rPr>
          <w:b/>
        </w:rPr>
        <w:t>Form</w:t>
      </w:r>
      <w:r>
        <w:t>.</w:t>
      </w:r>
      <w:r w:rsidR="001B4CDC">
        <w:t xml:space="preserve"> </w:t>
      </w:r>
      <w:r>
        <w:t>Access</w:t>
      </w:r>
      <w:r w:rsidR="001B4CDC">
        <w:t xml:space="preserve"> </w:t>
      </w:r>
      <w:r>
        <w:t>the</w:t>
      </w:r>
      <w:r w:rsidR="001B4CDC">
        <w:t xml:space="preserve"> </w:t>
      </w:r>
      <w:r>
        <w:t>form</w:t>
      </w:r>
      <w:r w:rsidR="001B4CDC">
        <w:t xml:space="preserve"> </w:t>
      </w:r>
      <w:r>
        <w:t>by</w:t>
      </w:r>
      <w:r w:rsidR="001B4CDC">
        <w:t xml:space="preserve"> </w:t>
      </w:r>
      <w:r>
        <w:t>navigating</w:t>
      </w:r>
      <w:r w:rsidR="001B4CDC">
        <w:t xml:space="preserve"> </w:t>
      </w:r>
      <w:r>
        <w:t>to</w:t>
      </w:r>
      <w:r w:rsidR="001B4CDC">
        <w:t xml:space="preserve"> </w:t>
      </w:r>
      <w:r>
        <w:t>eplan.tn.gov</w:t>
      </w:r>
      <w:r w:rsidR="001B4CDC">
        <w:t xml:space="preserve"> </w:t>
      </w:r>
      <w:r>
        <w:t>&gt;</w:t>
      </w:r>
      <w:r w:rsidR="001B4CDC">
        <w:t xml:space="preserve"> </w:t>
      </w:r>
      <w:r>
        <w:t>TDOE</w:t>
      </w:r>
      <w:r w:rsidR="001B4CDC">
        <w:t xml:space="preserve"> </w:t>
      </w:r>
      <w:r>
        <w:t>Resources</w:t>
      </w:r>
      <w:r w:rsidR="001B4CDC">
        <w:t xml:space="preserve"> </w:t>
      </w:r>
      <w:r>
        <w:t>&gt;</w:t>
      </w:r>
      <w:r w:rsidR="001B4CDC">
        <w:t xml:space="preserve"> </w:t>
      </w:r>
      <w:r w:rsidR="009938E3">
        <w:t>1.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Forms</w:t>
      </w:r>
      <w:r w:rsidR="001B4CDC">
        <w:t xml:space="preserve"> </w:t>
      </w:r>
      <w:r>
        <w:t>and</w:t>
      </w:r>
      <w:r w:rsidR="001B4CDC">
        <w:t xml:space="preserve"> </w:t>
      </w: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correct</w:t>
      </w:r>
      <w:r w:rsidR="001B4CDC">
        <w:t xml:space="preserve"> </w:t>
      </w:r>
      <w:r>
        <w:t>form</w:t>
      </w:r>
      <w:r w:rsidR="001B4CDC">
        <w:t xml:space="preserve"> </w:t>
      </w:r>
      <w:r>
        <w:t>accord</w:t>
      </w:r>
      <w:r w:rsidR="541DAE3E">
        <w:t>ing</w:t>
      </w:r>
      <w:r w:rsidR="001B4CDC">
        <w:t xml:space="preserve"> </w:t>
      </w:r>
      <w:r w:rsidR="541DAE3E">
        <w:t>to</w:t>
      </w:r>
      <w:r w:rsidR="001B4CDC">
        <w:t xml:space="preserve"> </w:t>
      </w:r>
      <w:r w:rsidR="541DAE3E">
        <w:t>organization</w:t>
      </w:r>
      <w:r w:rsidR="001B4CDC">
        <w:t xml:space="preserve"> </w:t>
      </w:r>
      <w:r w:rsidR="541DAE3E">
        <w:t>type,</w:t>
      </w:r>
      <w:r w:rsidR="001B4CDC">
        <w:t xml:space="preserve"> </w:t>
      </w:r>
      <w:r w:rsidR="541DAE3E">
        <w:t>or</w:t>
      </w:r>
      <w:r w:rsidR="001B4CDC">
        <w:t xml:space="preserve"> </w:t>
      </w:r>
      <w:r w:rsidR="541DAE3E">
        <w:t>click</w:t>
      </w:r>
      <w:r w:rsidR="001B4CDC">
        <w:t xml:space="preserve"> </w:t>
      </w:r>
      <w:r w:rsidR="541DAE3E">
        <w:t>on</w:t>
      </w:r>
      <w:r w:rsidR="001B4CDC">
        <w:t xml:space="preserve"> </w:t>
      </w:r>
      <w:r w:rsidR="541DAE3E">
        <w:t>the</w:t>
      </w:r>
      <w:r w:rsidR="001B4CDC">
        <w:t xml:space="preserve"> </w:t>
      </w:r>
      <w:r w:rsidR="541DAE3E">
        <w:t>links</w:t>
      </w:r>
      <w:r w:rsidR="001B4CDC">
        <w:t xml:space="preserve"> </w:t>
      </w:r>
      <w:r w:rsidR="541DAE3E">
        <w:t>below:</w:t>
      </w:r>
    </w:p>
    <w:p w:rsidRPr="000C41B9" w:rsidR="00B57C60" w:rsidP="541DAE3E" w:rsidRDefault="0050000A" w14:paraId="19F8A525" w14:textId="2A1405DA">
      <w:pPr>
        <w:pStyle w:val="ListParagraph"/>
        <w:numPr>
          <w:ilvl w:val="0"/>
          <w:numId w:val="1"/>
        </w:numPr>
        <w:spacing w:line="259" w:lineRule="auto"/>
        <w:rPr>
          <w:rStyle w:val="Hyperlink"/>
          <w:rFonts w:asciiTheme="minorHAnsi" w:hAnsiTheme="minorHAnsi" w:eastAsiaTheme="minorEastAsia" w:cstheme="minorBidi"/>
          <w:b/>
          <w:color w:val="0070C0"/>
          <w:sz w:val="18"/>
          <w:szCs w:val="18"/>
        </w:rPr>
      </w:pPr>
      <w:hyperlink r:id="rId21"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ePlan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User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Access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Form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a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Single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Non-Public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School</w:t>
        </w:r>
      </w:hyperlink>
    </w:p>
    <w:p w:rsidRPr="000C41B9" w:rsidR="00B57C60" w:rsidP="541DAE3E" w:rsidRDefault="0050000A" w14:paraId="6349C1BA" w14:textId="5F7E273C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eastAsiaTheme="minorEastAsia" w:cstheme="minorBidi"/>
          <w:b/>
          <w:color w:val="0070C0"/>
          <w:szCs w:val="20"/>
        </w:rPr>
      </w:pPr>
      <w:hyperlink r:id="rId22"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ePlan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User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Access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Form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Multiple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Non-Public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Schools</w:t>
        </w:r>
      </w:hyperlink>
    </w:p>
    <w:p w:rsidRPr="000C41B9" w:rsidR="00B57C60" w:rsidP="541DAE3E" w:rsidRDefault="0050000A" w14:paraId="458A92A7" w14:textId="05EFE45B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eastAsiaTheme="minorEastAsia" w:cstheme="minorBidi"/>
          <w:b/>
          <w:color w:val="0070C0"/>
          <w:szCs w:val="20"/>
          <w:u w:val="single"/>
        </w:rPr>
      </w:pPr>
      <w:hyperlink r:id="rId23"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ePlan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User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Access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Form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for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Pr="541DAE3E" w:rsidR="541DAE3E">
          <w:rPr>
            <w:rStyle w:val="Hyperlink"/>
            <w:rFonts w:eastAsiaTheme="minorEastAsia"/>
            <w:b/>
            <w:color w:val="0070C0"/>
            <w:szCs w:val="20"/>
          </w:rPr>
          <w:t>LEAs</w:t>
        </w:r>
      </w:hyperlink>
    </w:p>
    <w:p w:rsidRPr="000C41B9" w:rsidR="00B57C60" w:rsidP="541DAE3E" w:rsidRDefault="0050000A" w14:paraId="331A7304" w14:textId="002C84AA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eastAsiaTheme="minorEastAsia" w:cstheme="minorBidi"/>
          <w:b/>
          <w:color w:val="0070C0"/>
          <w:szCs w:val="20"/>
        </w:rPr>
      </w:pPr>
      <w:hyperlink r:id="rId24"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ePlan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User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Access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Form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Charter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Schools</w:t>
        </w:r>
      </w:hyperlink>
    </w:p>
    <w:p w:rsidRPr="000C41B9" w:rsidR="00B57C60" w:rsidP="541DAE3E" w:rsidRDefault="0050000A" w14:paraId="0C33900E" w14:textId="6ABD9C32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eastAsiaTheme="minorEastAsia" w:cstheme="minorBidi"/>
          <w:b/>
          <w:color w:val="0070C0"/>
          <w:szCs w:val="20"/>
        </w:rPr>
      </w:pPr>
      <w:hyperlink r:id="rId25"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ePlan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User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Access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Form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for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Community-Based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Organizations</w:t>
        </w:r>
        <w:r w:rsidR="001B4CDC">
          <w:rPr>
            <w:rFonts w:eastAsiaTheme="minorEastAsia"/>
            <w:b/>
            <w:color w:val="0070C0"/>
            <w:szCs w:val="20"/>
            <w:u w:val="single"/>
          </w:rPr>
          <w:t xml:space="preserve"> </w:t>
        </w:r>
        <w:r w:rsidRPr="541DAE3E" w:rsidR="541DAE3E">
          <w:rPr>
            <w:rFonts w:eastAsiaTheme="minorEastAsia"/>
            <w:b/>
            <w:color w:val="0070C0"/>
            <w:szCs w:val="20"/>
            <w:u w:val="single"/>
          </w:rPr>
          <w:t>(CBOs)</w:t>
        </w:r>
      </w:hyperlink>
    </w:p>
    <w:p w:rsidRPr="000C41B9" w:rsidR="00B57C60" w:rsidP="007B0A46" w:rsidRDefault="00B57C60" w14:paraId="48A6F59F" w14:textId="0F92B875">
      <w:pPr>
        <w:spacing w:line="259" w:lineRule="auto"/>
      </w:pPr>
      <w:r>
        <w:t>Users</w:t>
      </w:r>
      <w:r w:rsidR="001B4CDC">
        <w:t xml:space="preserve"> </w:t>
      </w:r>
      <w:r>
        <w:t>do</w:t>
      </w:r>
      <w:r w:rsidR="001B4CDC">
        <w:t xml:space="preserve"> </w:t>
      </w:r>
      <w:r>
        <w:t>not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>
        <w:t>log</w:t>
      </w:r>
      <w:r w:rsidR="001B4CDC">
        <w:t xml:space="preserve"> </w:t>
      </w:r>
      <w:r>
        <w:t>in</w:t>
      </w:r>
      <w:r w:rsidR="001B4CDC">
        <w:t xml:space="preserve"> </w:t>
      </w:r>
      <w:r>
        <w:t>to</w:t>
      </w:r>
      <w:r w:rsidR="001B4CDC">
        <w:t xml:space="preserve"> </w:t>
      </w:r>
      <w:r>
        <w:t>ePlan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 w:rsidRPr="541DAE3E">
        <w:rPr>
          <w:i/>
          <w:iCs/>
        </w:rPr>
        <w:t>TDOE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Resources</w:t>
      </w:r>
      <w:r w:rsidR="001B4CDC">
        <w:t xml:space="preserve"> </w:t>
      </w:r>
      <w:r>
        <w:t>in</w:t>
      </w:r>
      <w:r w:rsidR="001B4CDC">
        <w:t xml:space="preserve"> </w:t>
      </w:r>
      <w:r>
        <w:t>ePlan.</w:t>
      </w:r>
      <w:r w:rsidR="001B4CDC">
        <w:t xml:space="preserve"> </w:t>
      </w:r>
      <w:r>
        <w:t>Follow</w:t>
      </w:r>
      <w:r w:rsidR="001B4CDC">
        <w:t xml:space="preserve"> </w:t>
      </w:r>
      <w:r>
        <w:t>the</w:t>
      </w:r>
      <w:r w:rsidR="001B4CDC">
        <w:t xml:space="preserve"> </w:t>
      </w:r>
      <w:r>
        <w:t>instructions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Pr="541DAE3E">
        <w:rPr>
          <w:i/>
          <w:iCs/>
        </w:rPr>
        <w:t>User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Access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Form</w:t>
      </w:r>
      <w:r>
        <w:t>,</w:t>
      </w:r>
      <w:r w:rsidR="001B4CDC">
        <w:t xml:space="preserve"> </w:t>
      </w:r>
      <w:r>
        <w:t>then</w:t>
      </w:r>
      <w:r w:rsidR="001B4CDC">
        <w:t xml:space="preserve"> </w:t>
      </w:r>
      <w:r>
        <w:t>email</w:t>
      </w:r>
      <w:r w:rsidR="001B4CDC">
        <w:t xml:space="preserve"> </w:t>
      </w:r>
      <w:r>
        <w:t>the</w:t>
      </w:r>
      <w:r w:rsidR="001B4CDC">
        <w:t xml:space="preserve"> </w:t>
      </w:r>
      <w:r>
        <w:t>completed</w:t>
      </w:r>
      <w:r w:rsidR="001B4CDC">
        <w:t xml:space="preserve"> </w:t>
      </w:r>
      <w:r>
        <w:t>form</w:t>
      </w:r>
      <w:r w:rsidR="001B4CDC">
        <w:t xml:space="preserve"> </w:t>
      </w:r>
      <w:r>
        <w:t>to</w:t>
      </w:r>
      <w:r w:rsidR="001B4CDC">
        <w:t xml:space="preserve"> </w:t>
      </w:r>
      <w:hyperlink r:id="rId26">
        <w:r w:rsidRPr="541DAE3E">
          <w:rPr>
            <w:rStyle w:val="Hyperlink"/>
            <w:b/>
            <w:color w:val="0563C1"/>
          </w:rPr>
          <w:t>ePlan.Help@tn.gov</w:t>
        </w:r>
      </w:hyperlink>
      <w:r w:rsidR="001B4CDC">
        <w:t xml:space="preserve"> </w:t>
      </w:r>
      <w:r>
        <w:t>to</w:t>
      </w:r>
      <w:r w:rsidR="001B4CDC">
        <w:t xml:space="preserve"> </w:t>
      </w:r>
      <w:r>
        <w:t>request</w:t>
      </w:r>
      <w:r w:rsidR="001B4CDC">
        <w:t xml:space="preserve"> </w:t>
      </w:r>
      <w:r>
        <w:t>additional</w:t>
      </w:r>
      <w:r w:rsidR="001B4CDC">
        <w:t xml:space="preserve"> </w:t>
      </w:r>
      <w:r>
        <w:t>access</w:t>
      </w:r>
      <w:r w:rsidR="001B4CDC">
        <w:t xml:space="preserve"> </w:t>
      </w:r>
      <w:r>
        <w:t>roles.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requests</w:t>
      </w:r>
      <w:r w:rsidR="001B4CDC">
        <w:t xml:space="preserve"> </w:t>
      </w:r>
      <w:r>
        <w:t>may</w:t>
      </w:r>
      <w:r w:rsidR="001B4CDC">
        <w:t xml:space="preserve"> </w:t>
      </w:r>
      <w:r>
        <w:t>take</w:t>
      </w:r>
      <w:r w:rsidR="001B4CDC">
        <w:t xml:space="preserve"> </w:t>
      </w:r>
      <w:r>
        <w:t>up</w:t>
      </w:r>
      <w:r w:rsidR="001B4CDC">
        <w:t xml:space="preserve"> </w:t>
      </w:r>
      <w:r>
        <w:t>to</w:t>
      </w:r>
      <w:r w:rsidR="001B4CDC">
        <w:t xml:space="preserve"> </w:t>
      </w:r>
      <w:r>
        <w:t>two</w:t>
      </w:r>
      <w:r w:rsidR="001B4CDC">
        <w:t xml:space="preserve"> </w:t>
      </w:r>
      <w:r>
        <w:t>business</w:t>
      </w:r>
      <w:r w:rsidR="001B4CDC">
        <w:t xml:space="preserve"> </w:t>
      </w:r>
      <w:r>
        <w:t>days</w:t>
      </w:r>
      <w:r w:rsidR="001B4CDC">
        <w:t xml:space="preserve"> </w:t>
      </w:r>
      <w:r>
        <w:t>to</w:t>
      </w:r>
      <w:r w:rsidR="001B4CDC">
        <w:t xml:space="preserve"> </w:t>
      </w:r>
      <w:r>
        <w:t>process.</w:t>
      </w:r>
      <w:r w:rsidR="001B4CDC">
        <w:t xml:space="preserve"> </w:t>
      </w:r>
      <w:r>
        <w:t>Users</w:t>
      </w:r>
      <w:r w:rsidR="001B4CDC">
        <w:t xml:space="preserve"> </w:t>
      </w:r>
      <w:r w:rsidR="00094F98">
        <w:t>will</w:t>
      </w:r>
      <w:r w:rsidR="001B4CDC">
        <w:t xml:space="preserve"> </w:t>
      </w:r>
      <w:r>
        <w:t>receive</w:t>
      </w:r>
      <w:r w:rsidR="001B4CDC">
        <w:t xml:space="preserve"> </w:t>
      </w:r>
      <w:r>
        <w:t>an</w:t>
      </w:r>
      <w:r w:rsidR="001B4CDC">
        <w:t xml:space="preserve"> </w:t>
      </w:r>
      <w:r>
        <w:t>email</w:t>
      </w:r>
      <w:r w:rsidR="001B4CDC">
        <w:t xml:space="preserve"> </w:t>
      </w:r>
      <w:r>
        <w:t>reply</w:t>
      </w:r>
      <w:r w:rsidR="001B4CDC">
        <w:t xml:space="preserve"> </w:t>
      </w:r>
      <w:r>
        <w:t>when</w:t>
      </w:r>
      <w:r w:rsidR="001B4CDC">
        <w:t xml:space="preserve"> </w:t>
      </w:r>
      <w:r>
        <w:t>access</w:t>
      </w:r>
      <w:r w:rsidR="001B4CDC">
        <w:t xml:space="preserve"> </w:t>
      </w:r>
      <w:r>
        <w:t>has</w:t>
      </w:r>
      <w:r w:rsidR="001B4CDC">
        <w:t xml:space="preserve"> </w:t>
      </w:r>
      <w:r>
        <w:t>been</w:t>
      </w:r>
      <w:r w:rsidR="001B4CDC">
        <w:t xml:space="preserve"> </w:t>
      </w:r>
      <w:r>
        <w:t>granted.</w:t>
      </w:r>
    </w:p>
    <w:p w:rsidR="00954D8B" w:rsidP="00915656" w:rsidRDefault="00954D8B" w14:paraId="35BBF495" w14:textId="48136A59">
      <w:pPr>
        <w:pStyle w:val="Heading2"/>
      </w:pPr>
      <w:bookmarkStart w:name="_Ref102418785" w:id="8"/>
      <w:bookmarkStart w:name="_Toc123197963" w:id="9"/>
      <w:r>
        <w:t>Workflow</w:t>
      </w:r>
      <w:r w:rsidR="00C72807">
        <w:t>s</w:t>
      </w:r>
      <w:bookmarkEnd w:id="8"/>
      <w:bookmarkEnd w:id="9"/>
    </w:p>
    <w:p w:rsidRPr="008A0D68" w:rsidR="00B57C60" w:rsidP="007B0A46" w:rsidRDefault="00B57C60" w14:paraId="4829B80B" w14:textId="0BE90736">
      <w:pPr>
        <w:spacing w:line="259" w:lineRule="auto"/>
      </w:pPr>
      <w:r w:rsidRPr="008A0D68">
        <w:t>Below</w:t>
      </w:r>
      <w:r w:rsidR="001B4CDC">
        <w:t xml:space="preserve"> </w:t>
      </w:r>
      <w:r w:rsidRPr="008A0D68">
        <w:t>are</w:t>
      </w:r>
      <w:r w:rsidR="001B4CDC">
        <w:t xml:space="preserve"> </w:t>
      </w:r>
      <w:r w:rsidRPr="008A0D68">
        <w:t>the</w:t>
      </w:r>
      <w:r w:rsidR="001B4CDC">
        <w:t xml:space="preserve"> </w:t>
      </w:r>
      <w:r w:rsidRPr="008A0D68">
        <w:t>roles</w:t>
      </w:r>
      <w:r w:rsidR="001B4CDC">
        <w:t xml:space="preserve"> </w:t>
      </w:r>
      <w:r w:rsidRPr="008A0D68">
        <w:t>and</w:t>
      </w:r>
      <w:r w:rsidR="001B4CDC">
        <w:t xml:space="preserve"> </w:t>
      </w:r>
      <w:r w:rsidRPr="008A0D68">
        <w:t>the</w:t>
      </w:r>
      <w:r w:rsidR="001B4CDC">
        <w:t xml:space="preserve"> </w:t>
      </w:r>
      <w:r w:rsidRPr="008A0D68">
        <w:t>order</w:t>
      </w:r>
      <w:r w:rsidR="001B4CDC">
        <w:t xml:space="preserve"> </w:t>
      </w:r>
      <w:r w:rsidRPr="008A0D68">
        <w:t>of</w:t>
      </w:r>
      <w:r w:rsidR="001B4CDC">
        <w:t xml:space="preserve"> </w:t>
      </w:r>
      <w:r w:rsidRPr="008A0D68">
        <w:t>the</w:t>
      </w:r>
      <w:r w:rsidR="001B4CDC">
        <w:t xml:space="preserve"> </w:t>
      </w:r>
      <w:r w:rsidR="00B74F1A">
        <w:t>workflow</w:t>
      </w:r>
      <w:r w:rsidR="001B4CDC">
        <w:t xml:space="preserve"> </w:t>
      </w:r>
      <w:r w:rsidR="00B74F1A">
        <w:t>steps</w:t>
      </w:r>
      <w:r w:rsidR="001B4CDC">
        <w:t xml:space="preserve"> </w:t>
      </w:r>
      <w:r>
        <w:t>for</w:t>
      </w:r>
      <w:r w:rsidR="001B4CDC">
        <w:t xml:space="preserve"> </w:t>
      </w:r>
      <w:r>
        <w:t>a</w:t>
      </w:r>
      <w:r w:rsidR="001B4CDC">
        <w:t xml:space="preserve"> </w:t>
      </w:r>
      <w:r>
        <w:t>typical</w:t>
      </w:r>
      <w:r w:rsidR="001B4CDC">
        <w:t xml:space="preserve"> </w:t>
      </w:r>
      <w:r>
        <w:t>application</w:t>
      </w:r>
      <w:r w:rsidR="001B4CDC">
        <w:t xml:space="preserve"> </w:t>
      </w:r>
      <w:r w:rsidRPr="008A0D68">
        <w:t>process.</w:t>
      </w:r>
      <w:r w:rsidR="001B4CDC">
        <w:t xml:space="preserve"> </w:t>
      </w:r>
      <w:r>
        <w:t>These</w:t>
      </w:r>
      <w:r w:rsidR="001B4CDC">
        <w:t xml:space="preserve"> </w:t>
      </w:r>
      <w:r>
        <w:t>roles</w:t>
      </w:r>
      <w:r w:rsidR="001B4CDC">
        <w:t xml:space="preserve"> </w:t>
      </w:r>
      <w:r>
        <w:t>and</w:t>
      </w:r>
      <w:r w:rsidR="001B4CDC">
        <w:t xml:space="preserve"> </w:t>
      </w:r>
      <w:r>
        <w:t>the</w:t>
      </w:r>
      <w:r w:rsidR="001B4CDC">
        <w:t xml:space="preserve"> </w:t>
      </w:r>
      <w:r>
        <w:t>workflow</w:t>
      </w:r>
      <w:r w:rsidR="001B4CDC">
        <w:t xml:space="preserve"> </w:t>
      </w:r>
      <w:r>
        <w:t>may</w:t>
      </w:r>
      <w:r w:rsidR="001B4CDC">
        <w:t xml:space="preserve"> </w:t>
      </w:r>
      <w:r>
        <w:t>vary</w:t>
      </w:r>
      <w:r w:rsidR="001B4CDC">
        <w:t xml:space="preserve"> </w:t>
      </w:r>
      <w:r>
        <w:t>slightly</w:t>
      </w:r>
      <w:r w:rsidR="001B4CDC">
        <w:t xml:space="preserve"> </w:t>
      </w:r>
      <w:r>
        <w:t>for</w:t>
      </w:r>
      <w:r w:rsidR="001B4CDC">
        <w:t xml:space="preserve"> </w:t>
      </w:r>
      <w:r>
        <w:t>specific</w:t>
      </w:r>
      <w:r w:rsidR="001B4CDC">
        <w:t xml:space="preserve"> </w:t>
      </w:r>
      <w:r>
        <w:t>programs.</w:t>
      </w:r>
    </w:p>
    <w:tbl>
      <w:tblPr>
        <w:tblW w:w="99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658"/>
        <w:gridCol w:w="6337"/>
      </w:tblGrid>
      <w:tr w:rsidRPr="008A0D68" w:rsidR="00B57C60" w:rsidTr="6C8AB6A1" w14:paraId="0FE36E29" w14:textId="77777777">
        <w:trPr>
          <w:trHeight w:val="432" w:hRule="exact"/>
          <w:tblHeader/>
          <w:jc w:val="center"/>
        </w:trPr>
        <w:tc>
          <w:tcPr>
            <w:tcW w:w="1830" w:type="pct"/>
            <w:shd w:val="clear" w:color="auto" w:fill="174A7C" w:themeFill="accent2"/>
            <w:vAlign w:val="center"/>
          </w:tcPr>
          <w:p w:rsidRPr="00DA05C3" w:rsidR="00B57C60" w:rsidP="007B0A46" w:rsidRDefault="00B57C60" w14:paraId="03864B53" w14:textId="2568C250">
            <w:pPr>
              <w:pStyle w:val="Heading7"/>
              <w:spacing w:line="259" w:lineRule="auto"/>
              <w:rPr>
                <w:color w:val="FFFFFF" w:themeColor="background1"/>
              </w:rPr>
            </w:pPr>
            <w:r w:rsidRPr="00DA05C3">
              <w:rPr>
                <w:color w:val="FFFFFF" w:themeColor="background1"/>
              </w:rPr>
              <w:t>ePlan</w:t>
            </w:r>
            <w:r w:rsidR="001B4CDC">
              <w:rPr>
                <w:color w:val="FFFFFF" w:themeColor="background1"/>
              </w:rPr>
              <w:t xml:space="preserve"> </w:t>
            </w:r>
            <w:r w:rsidRPr="00DA05C3">
              <w:rPr>
                <w:color w:val="FFFFFF" w:themeColor="background1"/>
              </w:rPr>
              <w:t>Role</w:t>
            </w:r>
          </w:p>
        </w:tc>
        <w:tc>
          <w:tcPr>
            <w:tcW w:w="3170" w:type="pct"/>
            <w:shd w:val="clear" w:color="auto" w:fill="174A7C" w:themeFill="accent2"/>
            <w:vAlign w:val="center"/>
          </w:tcPr>
          <w:p w:rsidRPr="00DA05C3" w:rsidR="00B57C60" w:rsidP="007B0A46" w:rsidRDefault="00B57C60" w14:paraId="52047403" w14:textId="171A639A">
            <w:pPr>
              <w:pStyle w:val="Heading7"/>
              <w:spacing w:line="259" w:lineRule="auto"/>
              <w:rPr>
                <w:color w:val="FFFFFF" w:themeColor="background1"/>
              </w:rPr>
            </w:pPr>
            <w:r w:rsidRPr="00DA05C3">
              <w:rPr>
                <w:color w:val="FFFFFF" w:themeColor="background1"/>
              </w:rPr>
              <w:t>ePlan</w:t>
            </w:r>
            <w:r w:rsidR="001B4CDC">
              <w:rPr>
                <w:color w:val="FFFFFF" w:themeColor="background1"/>
              </w:rPr>
              <w:t xml:space="preserve"> </w:t>
            </w:r>
            <w:r w:rsidRPr="00DA05C3">
              <w:rPr>
                <w:color w:val="FFFFFF" w:themeColor="background1"/>
              </w:rPr>
              <w:t>Function</w:t>
            </w:r>
          </w:p>
        </w:tc>
      </w:tr>
      <w:tr w:rsidRPr="008A0D68" w:rsidR="00B57C60" w:rsidTr="6C8AB6A1" w14:paraId="0AF4225A" w14:textId="77777777">
        <w:trPr>
          <w:trHeight w:val="864"/>
          <w:jc w:val="center"/>
        </w:trPr>
        <w:tc>
          <w:tcPr>
            <w:tcW w:w="1830" w:type="pct"/>
            <w:vAlign w:val="center"/>
          </w:tcPr>
          <w:p w:rsidRPr="008A0D68" w:rsidR="00B57C60" w:rsidP="007B0A46" w:rsidRDefault="00B57C60" w14:paraId="2305D0EC" w14:textId="21853ABC">
            <w:pPr>
              <w:spacing w:after="0" w:line="259" w:lineRule="auto"/>
              <w:rPr>
                <w:b/>
                <w:i/>
                <w:iCs/>
              </w:rPr>
            </w:pPr>
            <w:r w:rsidRPr="6C8AB6A1">
              <w:rPr>
                <w:b/>
                <w:i/>
                <w:iCs/>
              </w:rPr>
              <w:t>LEA</w:t>
            </w:r>
            <w:r w:rsidR="001B4CDC">
              <w:rPr>
                <w:b/>
                <w:i/>
                <w:iCs/>
              </w:rPr>
              <w:t xml:space="preserve"> </w:t>
            </w:r>
            <w:r w:rsidRPr="6C8AB6A1">
              <w:rPr>
                <w:b/>
                <w:i/>
                <w:iCs/>
              </w:rPr>
              <w:t>Grant</w:t>
            </w:r>
            <w:r w:rsidR="001B4CDC">
              <w:rPr>
                <w:b/>
                <w:i/>
                <w:iCs/>
              </w:rPr>
              <w:t xml:space="preserve"> </w:t>
            </w:r>
            <w:r w:rsidRPr="6C8AB6A1">
              <w:rPr>
                <w:b/>
                <w:i/>
                <w:iCs/>
              </w:rPr>
              <w:t>Director</w:t>
            </w:r>
            <w:r>
              <w:br/>
            </w:r>
            <w:r w:rsidRPr="6C8AB6A1">
              <w:rPr>
                <w:b/>
                <w:i/>
                <w:iCs/>
              </w:rPr>
              <w:t>LEA</w:t>
            </w:r>
            <w:r w:rsidR="001B4CDC">
              <w:rPr>
                <w:b/>
                <w:i/>
                <w:iCs/>
              </w:rPr>
              <w:t xml:space="preserve"> </w:t>
            </w:r>
            <w:r w:rsidRPr="6C8AB6A1">
              <w:rPr>
                <w:b/>
                <w:i/>
                <w:iCs/>
              </w:rPr>
              <w:t>Fiscal</w:t>
            </w:r>
            <w:r w:rsidR="001B4CDC">
              <w:rPr>
                <w:b/>
                <w:i/>
                <w:iCs/>
              </w:rPr>
              <w:t xml:space="preserve"> </w:t>
            </w:r>
            <w:r w:rsidRPr="6C8AB6A1">
              <w:rPr>
                <w:b/>
                <w:i/>
                <w:iCs/>
              </w:rPr>
              <w:t>Representative</w:t>
            </w:r>
          </w:p>
          <w:p w:rsidRPr="008A0D68" w:rsidR="00B57C60" w:rsidP="007B0A46" w:rsidRDefault="00B57C60" w14:paraId="312C9FCA" w14:textId="37C073F4">
            <w:pPr>
              <w:spacing w:after="0" w:line="259" w:lineRule="auto"/>
            </w:pP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Representative</w:t>
            </w:r>
          </w:p>
        </w:tc>
        <w:tc>
          <w:tcPr>
            <w:tcW w:w="3170" w:type="pct"/>
            <w:vAlign w:val="center"/>
          </w:tcPr>
          <w:p w:rsidRPr="008A0D68" w:rsidR="00B57C60" w:rsidP="007B0A46" w:rsidRDefault="00B57C60" w14:paraId="17FAC8C0" w14:textId="0E906701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3052A8" w:rsidR="003052A8">
              <w:rPr>
                <w:b/>
                <w:i/>
              </w:rPr>
              <w:t>Draft</w:t>
            </w:r>
            <w:r w:rsidR="001B4CDC">
              <w:rPr>
                <w:b/>
                <w:i/>
              </w:rPr>
              <w:t xml:space="preserve"> </w:t>
            </w:r>
            <w:r w:rsidRPr="003052A8" w:rsidR="003052A8">
              <w:rPr>
                <w:b/>
                <w:i/>
              </w:rPr>
              <w:t>Started</w:t>
            </w:r>
            <w:r w:rsidR="001B4CDC">
              <w:t xml:space="preserve"> </w:t>
            </w:r>
            <w:r w:rsidRPr="008A0D68">
              <w:t>(or</w:t>
            </w:r>
            <w:r w:rsidR="001B4CDC">
              <w:t xml:space="preserve"> </w:t>
            </w:r>
            <w:r w:rsidRPr="003052A8" w:rsidR="003052A8">
              <w:rPr>
                <w:b/>
                <w:i/>
              </w:rPr>
              <w:t>Revision</w:t>
            </w:r>
            <w:r w:rsidR="001B4CDC">
              <w:rPr>
                <w:b/>
                <w:i/>
              </w:rPr>
              <w:t xml:space="preserve"> </w:t>
            </w:r>
            <w:r w:rsidRPr="003052A8" w:rsidR="003052A8">
              <w:rPr>
                <w:b/>
                <w:i/>
              </w:rPr>
              <w:t>Started</w:t>
            </w:r>
            <w:r w:rsidR="001B4CDC">
              <w:t xml:space="preserve"> </w:t>
            </w:r>
            <w:r w:rsidRPr="008A0D68">
              <w:t>for</w:t>
            </w:r>
            <w:r w:rsidR="001B4CDC">
              <w:t xml:space="preserve"> </w:t>
            </w:r>
            <w:r w:rsidRPr="008A0D68">
              <w:t>revisions)</w:t>
            </w:r>
            <w:r w:rsidR="001B4CDC">
              <w:t xml:space="preserve"> </w:t>
            </w:r>
            <w:r w:rsidRPr="008A0D68">
              <w:br/>
            </w:r>
            <w:r w:rsidRPr="008A0D68">
              <w:t>Respond</w:t>
            </w:r>
            <w:r w:rsidR="001B4CDC">
              <w:t xml:space="preserve"> </w:t>
            </w:r>
            <w:r w:rsidRPr="008A0D68">
              <w:t>to</w:t>
            </w:r>
            <w:r w:rsidR="001B4CDC">
              <w:t xml:space="preserve"> </w:t>
            </w:r>
            <w:r w:rsidRPr="008A0D68">
              <w:t>application</w:t>
            </w:r>
            <w:r w:rsidR="001B4CDC">
              <w:t xml:space="preserve"> </w:t>
            </w:r>
            <w:r w:rsidRPr="008A0D68">
              <w:t>questions,</w:t>
            </w:r>
            <w:r w:rsidR="001B4CDC">
              <w:t xml:space="preserve"> </w:t>
            </w:r>
            <w:r w:rsidRPr="008A0D68">
              <w:t>enter</w:t>
            </w:r>
            <w:r w:rsidR="001B4CDC">
              <w:t xml:space="preserve"> </w:t>
            </w:r>
            <w:r w:rsidRPr="008A0D68">
              <w:t>budgets</w:t>
            </w:r>
          </w:p>
        </w:tc>
      </w:tr>
      <w:tr w:rsidRPr="008A0D68" w:rsidR="00B57C60" w:rsidTr="6C8AB6A1" w14:paraId="132DE4C7" w14:textId="77777777">
        <w:trPr>
          <w:trHeight w:val="60"/>
          <w:jc w:val="center"/>
        </w:trPr>
        <w:tc>
          <w:tcPr>
            <w:tcW w:w="1830" w:type="pct"/>
            <w:vAlign w:val="center"/>
          </w:tcPr>
          <w:p w:rsidRPr="008A0D68" w:rsidR="00B57C60" w:rsidP="007B0A46" w:rsidRDefault="00B57C60" w14:paraId="52D69DCD" w14:textId="6B1FF44B">
            <w:pPr>
              <w:spacing w:after="0" w:line="259" w:lineRule="auto"/>
              <w:rPr>
                <w:b/>
                <w:i/>
              </w:rPr>
            </w:pP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="001C06B6">
              <w:rPr>
                <w:b/>
                <w:i/>
              </w:rPr>
              <w:t>Grant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  <w:iCs/>
              </w:rPr>
              <w:t>Director</w:t>
            </w:r>
          </w:p>
        </w:tc>
        <w:tc>
          <w:tcPr>
            <w:tcW w:w="3170" w:type="pct"/>
            <w:vAlign w:val="center"/>
          </w:tcPr>
          <w:p w:rsidRPr="008A0D68" w:rsidR="00B57C60" w:rsidP="007B0A46" w:rsidRDefault="00B57C60" w14:paraId="0E70A9C7" w14:textId="3768B148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3052A8" w:rsidR="003052A8">
              <w:rPr>
                <w:b/>
                <w:i/>
              </w:rPr>
              <w:t>Draft</w:t>
            </w:r>
            <w:r w:rsidR="001B4CDC">
              <w:rPr>
                <w:b/>
                <w:i/>
              </w:rPr>
              <w:t xml:space="preserve"> </w:t>
            </w:r>
            <w:r w:rsidRPr="003052A8" w:rsidR="003052A8">
              <w:rPr>
                <w:b/>
                <w:i/>
              </w:rPr>
              <w:t>Completed</w:t>
            </w:r>
            <w:r w:rsidR="001B4CDC">
              <w:rPr>
                <w:b/>
              </w:rPr>
              <w:t xml:space="preserve"> </w:t>
            </w:r>
            <w:r w:rsidRPr="008A0D68">
              <w:t>(or</w:t>
            </w:r>
            <w:r w:rsidR="001B4CDC">
              <w:t xml:space="preserve"> </w:t>
            </w:r>
            <w:r w:rsidRPr="00D7216E">
              <w:rPr>
                <w:b/>
                <w:bCs w:val="0"/>
                <w:i/>
                <w:iCs/>
              </w:rPr>
              <w:t>Revision</w:t>
            </w:r>
            <w:r w:rsidR="001B4CDC">
              <w:rPr>
                <w:b/>
                <w:bCs w:val="0"/>
                <w:i/>
                <w:iCs/>
              </w:rPr>
              <w:t xml:space="preserve"> </w:t>
            </w:r>
            <w:r w:rsidRPr="00D7216E">
              <w:rPr>
                <w:b/>
                <w:bCs w:val="0"/>
                <w:i/>
                <w:iCs/>
              </w:rPr>
              <w:t>Completed</w:t>
            </w:r>
            <w:r w:rsidR="001B4CDC">
              <w:t xml:space="preserve"> </w:t>
            </w:r>
            <w:r w:rsidRPr="008A0D68">
              <w:t>for</w:t>
            </w:r>
            <w:r w:rsidR="001B4CDC">
              <w:t xml:space="preserve"> </w:t>
            </w:r>
            <w:r w:rsidRPr="008A0D68">
              <w:t>revisions)</w:t>
            </w:r>
          </w:p>
        </w:tc>
      </w:tr>
      <w:tr w:rsidRPr="008A0D68" w:rsidR="00B57C60" w:rsidTr="6C8AB6A1" w14:paraId="4A02A93A" w14:textId="77777777">
        <w:trPr>
          <w:trHeight w:val="864"/>
          <w:jc w:val="center"/>
        </w:trPr>
        <w:tc>
          <w:tcPr>
            <w:tcW w:w="1830" w:type="pct"/>
            <w:vAlign w:val="center"/>
          </w:tcPr>
          <w:p w:rsidRPr="008A0D68" w:rsidR="00B57C60" w:rsidP="007B0A46" w:rsidRDefault="00B57C60" w14:paraId="62AE6395" w14:textId="54A87423">
            <w:pPr>
              <w:spacing w:after="0" w:line="259" w:lineRule="auto"/>
            </w:pP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Fiscal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Representative</w:t>
            </w:r>
            <w:r w:rsidRPr="008A0D68">
              <w:br/>
            </w:r>
            <w:r w:rsidR="001B4CDC">
              <w:t xml:space="preserve"> </w:t>
            </w:r>
            <w:r w:rsidRPr="008A0D68">
              <w:t>(</w:t>
            </w:r>
            <w:r w:rsidRPr="002F57B8">
              <w:t>CFO</w:t>
            </w:r>
            <w:r w:rsidR="001B4CDC">
              <w:t xml:space="preserve"> </w:t>
            </w:r>
            <w:r w:rsidRPr="008A0D68">
              <w:t>or</w:t>
            </w:r>
            <w:r w:rsidR="001B4CDC">
              <w:t xml:space="preserve"> </w:t>
            </w:r>
            <w:r w:rsidRPr="008A0D68">
              <w:t>treasurer)</w:t>
            </w:r>
          </w:p>
        </w:tc>
        <w:tc>
          <w:tcPr>
            <w:tcW w:w="3170" w:type="pct"/>
            <w:vAlign w:val="center"/>
          </w:tcPr>
          <w:p w:rsidRPr="008A0D68" w:rsidR="00B57C60" w:rsidP="007B0A46" w:rsidRDefault="00B57C60" w14:paraId="572F3B4C" w14:textId="52FF7B0D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Fiscal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Representative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="001B4CDC">
              <w:t xml:space="preserve"> </w:t>
            </w:r>
            <w:r w:rsidRPr="008A0D68">
              <w:br/>
            </w:r>
            <w:r w:rsidRPr="008A0D68">
              <w:t>(or</w:t>
            </w:r>
            <w:r w:rsidR="001B4CDC">
              <w:t xml:space="preserve"> </w:t>
            </w:r>
            <w:r w:rsidRPr="002F57B8">
              <w:rPr>
                <w:b/>
                <w:bCs w:val="0"/>
                <w:i/>
              </w:rPr>
              <w:t>LEA</w:t>
            </w:r>
            <w:r w:rsidR="001B4CDC">
              <w:rPr>
                <w:b/>
                <w:bCs w:val="0"/>
                <w:i/>
              </w:rPr>
              <w:t xml:space="preserve"> </w:t>
            </w:r>
            <w:r w:rsidRPr="0038164F">
              <w:rPr>
                <w:b/>
                <w:bCs w:val="0"/>
                <w:i/>
              </w:rPr>
              <w:t>Fiscal</w:t>
            </w:r>
            <w:r w:rsidR="001B4CDC">
              <w:rPr>
                <w:b/>
                <w:bCs w:val="0"/>
                <w:i/>
              </w:rPr>
              <w:t xml:space="preserve"> </w:t>
            </w:r>
            <w:r w:rsidRPr="0038164F">
              <w:rPr>
                <w:b/>
                <w:bCs w:val="0"/>
                <w:i/>
              </w:rPr>
              <w:t>Representative</w:t>
            </w:r>
            <w:r w:rsidR="001B4CDC">
              <w:rPr>
                <w:b/>
                <w:bCs w:val="0"/>
                <w:i/>
              </w:rPr>
              <w:t xml:space="preserve"> </w:t>
            </w:r>
            <w:r w:rsidRPr="0038164F">
              <w:rPr>
                <w:b/>
                <w:bCs w:val="0"/>
                <w:i/>
              </w:rPr>
              <w:t>Not</w:t>
            </w:r>
            <w:r w:rsidR="001B4CDC">
              <w:rPr>
                <w:b/>
                <w:bCs w:val="0"/>
                <w:i/>
              </w:rPr>
              <w:t xml:space="preserve"> </w:t>
            </w:r>
            <w:r w:rsidRPr="0038164F">
              <w:rPr>
                <w:b/>
                <w:bCs w:val="0"/>
                <w:i/>
              </w:rPr>
              <w:t>Approved</w:t>
            </w:r>
            <w:r w:rsidRPr="008A0D68">
              <w:t>)</w:t>
            </w:r>
            <w:r w:rsidR="001B4CDC">
              <w:t xml:space="preserve"> </w:t>
            </w:r>
            <w:r w:rsidRPr="008A0D68">
              <w:br/>
            </w:r>
            <w:r w:rsidRPr="008A0D68">
              <w:t>(</w:t>
            </w:r>
            <w:r w:rsidRPr="00BC0425">
              <w:t>may</w:t>
            </w:r>
            <w:r w:rsidR="001B4CDC">
              <w:t xml:space="preserve"> </w:t>
            </w:r>
            <w:r>
              <w:t>also</w:t>
            </w:r>
            <w:r w:rsidR="001B4CDC">
              <w:t xml:space="preserve"> </w:t>
            </w:r>
            <w:r w:rsidRPr="008A0D68">
              <w:t>request</w:t>
            </w:r>
            <w:r w:rsidR="001B4CDC">
              <w:t xml:space="preserve"> </w:t>
            </w:r>
            <w:r w:rsidRPr="008A0D68">
              <w:t>funds</w:t>
            </w:r>
            <w:r w:rsidR="001B4CDC">
              <w:t xml:space="preserve"> </w:t>
            </w:r>
            <w:r w:rsidRPr="008A0D68">
              <w:t>after</w:t>
            </w:r>
            <w:r w:rsidR="001B4CDC">
              <w:t xml:space="preserve"> </w:t>
            </w:r>
            <w:r w:rsidR="00CD7BD3">
              <w:t>TDOE</w:t>
            </w:r>
            <w:r w:rsidR="001B4CDC">
              <w:t xml:space="preserve"> </w:t>
            </w:r>
            <w:r w:rsidR="00CD7BD3">
              <w:t>approves</w:t>
            </w:r>
            <w:r w:rsidR="001B4CDC">
              <w:t xml:space="preserve"> </w:t>
            </w:r>
            <w:r>
              <w:t>application</w:t>
            </w:r>
            <w:r w:rsidRPr="008A0D68">
              <w:t>)</w:t>
            </w:r>
          </w:p>
        </w:tc>
      </w:tr>
      <w:tr w:rsidRPr="008A0D68" w:rsidR="0036043D" w:rsidTr="6C8AB6A1" w14:paraId="79EE8B4B" w14:textId="77777777">
        <w:trPr>
          <w:trHeight w:val="60"/>
          <w:jc w:val="center"/>
        </w:trPr>
        <w:tc>
          <w:tcPr>
            <w:tcW w:w="1830" w:type="pct"/>
            <w:vAlign w:val="center"/>
          </w:tcPr>
          <w:p w:rsidR="0036043D" w:rsidP="007B0A46" w:rsidRDefault="0036043D" w14:paraId="3B931EAC" w14:textId="28CE5552">
            <w:pPr>
              <w:spacing w:after="0" w:line="259" w:lineRule="auto"/>
              <w:rPr>
                <w:b/>
                <w:i/>
              </w:rPr>
            </w:pP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Pr="008A0D68">
              <w:br/>
            </w:r>
            <w:r w:rsidR="001B4CDC">
              <w:t xml:space="preserve"> </w:t>
            </w:r>
            <w:r w:rsidRPr="008A0D68">
              <w:t>(Director</w:t>
            </w:r>
            <w:r w:rsidR="001B4CDC">
              <w:t xml:space="preserve"> </w:t>
            </w:r>
            <w:r w:rsidRPr="008A0D68">
              <w:t>of</w:t>
            </w:r>
            <w:r w:rsidR="001B4CDC">
              <w:t xml:space="preserve"> </w:t>
            </w:r>
            <w:r>
              <w:t>S</w:t>
            </w:r>
            <w:r w:rsidRPr="008A0D68">
              <w:t>chools)</w:t>
            </w:r>
          </w:p>
        </w:tc>
        <w:tc>
          <w:tcPr>
            <w:tcW w:w="3170" w:type="pct"/>
            <w:vAlign w:val="center"/>
          </w:tcPr>
          <w:p w:rsidRPr="008A0D68" w:rsidR="0036043D" w:rsidP="007B0A46" w:rsidRDefault="0036043D" w14:paraId="160C88F3" w14:textId="4503911C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="001B4CDC">
              <w:t xml:space="preserve"> </w:t>
            </w:r>
            <w:r w:rsidRPr="008A0D68">
              <w:br/>
            </w:r>
            <w:r w:rsidRPr="008A0D68">
              <w:t>(or</w:t>
            </w:r>
            <w:r w:rsidR="001B4CDC">
              <w:t xml:space="preserve"> </w:t>
            </w: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Not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Pr="008A0D68">
              <w:t>)</w:t>
            </w:r>
          </w:p>
        </w:tc>
      </w:tr>
      <w:tr w:rsidRPr="008A0D68" w:rsidR="0036043D" w:rsidTr="6C8AB6A1" w14:paraId="57EBF920" w14:textId="77777777">
        <w:trPr>
          <w:trHeight w:val="60"/>
          <w:jc w:val="center"/>
        </w:trPr>
        <w:tc>
          <w:tcPr>
            <w:tcW w:w="1830" w:type="pct"/>
            <w:vAlign w:val="center"/>
          </w:tcPr>
          <w:p w:rsidRPr="008A0D68" w:rsidR="0036043D" w:rsidP="007B0A46" w:rsidRDefault="0036043D" w14:paraId="6322EF02" w14:textId="0343C291">
            <w:pPr>
              <w:spacing w:after="0" w:line="259" w:lineRule="auto"/>
            </w:pPr>
            <w:r>
              <w:rPr>
                <w:b/>
                <w:i/>
              </w:rPr>
              <w:t>TDOE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Program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Director</w:t>
            </w:r>
            <w:r w:rsidR="001B4CDC">
              <w:rPr>
                <w:b/>
                <w:i/>
              </w:rPr>
              <w:t xml:space="preserve"> </w:t>
            </w:r>
            <w:r w:rsidRPr="008A0D68">
              <w:br/>
            </w:r>
            <w:r w:rsidR="001B4CDC">
              <w:t xml:space="preserve"> </w:t>
            </w:r>
            <w:r w:rsidRPr="008A0D68">
              <w:t>(</w:t>
            </w:r>
            <w:r>
              <w:t>Department</w:t>
            </w:r>
            <w:r w:rsidR="001B4CDC">
              <w:t xml:space="preserve"> </w:t>
            </w:r>
            <w:r>
              <w:t>project</w:t>
            </w:r>
            <w:r w:rsidR="001B4CDC">
              <w:t xml:space="preserve"> </w:t>
            </w:r>
            <w:r>
              <w:t>directors</w:t>
            </w:r>
            <w:r w:rsidRPr="008A0D68">
              <w:t>)</w:t>
            </w:r>
          </w:p>
        </w:tc>
        <w:tc>
          <w:tcPr>
            <w:tcW w:w="3170" w:type="pct"/>
            <w:vAlign w:val="center"/>
          </w:tcPr>
          <w:p w:rsidRPr="008A0D68" w:rsidR="0036043D" w:rsidP="007B0A46" w:rsidRDefault="0036043D" w14:paraId="4E3810DE" w14:textId="1B29D8D9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CA7786">
              <w:rPr>
                <w:b/>
                <w:i/>
              </w:rPr>
              <w:t>TDOE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Program</w:t>
            </w:r>
            <w:r w:rsidR="001B4CDC">
              <w:rPr>
                <w:b/>
                <w:i/>
              </w:rPr>
              <w:t xml:space="preserve"> </w:t>
            </w:r>
            <w:r w:rsidRPr="00CA7786">
              <w:rPr>
                <w:b/>
                <w:i/>
              </w:rPr>
              <w:t>Director</w:t>
            </w:r>
            <w:r w:rsidR="001B4CDC">
              <w:rPr>
                <w:b/>
                <w:i/>
              </w:rPr>
              <w:t xml:space="preserve"> </w:t>
            </w:r>
            <w:r w:rsidRPr="00CA7786">
              <w:rPr>
                <w:b/>
                <w:i/>
              </w:rPr>
              <w:t>Approved</w:t>
            </w:r>
            <w:r w:rsidRPr="008A0D68">
              <w:br/>
            </w:r>
            <w:r w:rsidRPr="008A0D68">
              <w:t>(or</w:t>
            </w:r>
            <w:r w:rsidR="001B4CDC">
              <w:t xml:space="preserve"> </w:t>
            </w:r>
            <w:r w:rsidRPr="00CA7786">
              <w:rPr>
                <w:b/>
                <w:i/>
              </w:rPr>
              <w:t>TDOE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Program</w:t>
            </w:r>
            <w:r w:rsidR="001B4CDC">
              <w:rPr>
                <w:b/>
                <w:i/>
              </w:rPr>
              <w:t xml:space="preserve"> </w:t>
            </w:r>
            <w:r w:rsidRPr="00CA7786">
              <w:rPr>
                <w:b/>
                <w:i/>
              </w:rPr>
              <w:t>Directo</w:t>
            </w:r>
            <w:r>
              <w:rPr>
                <w:b/>
                <w:i/>
              </w:rPr>
              <w:t>r</w:t>
            </w:r>
            <w:r w:rsidR="001B4CDC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Returned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Not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Pr="008A0D68">
              <w:t>)</w:t>
            </w:r>
          </w:p>
        </w:tc>
      </w:tr>
    </w:tbl>
    <w:p w:rsidR="00B57C60" w:rsidP="007B0A46" w:rsidRDefault="00B57C60" w14:paraId="483DC425" w14:textId="77777777">
      <w:pPr>
        <w:spacing w:after="0" w:line="259" w:lineRule="auto"/>
      </w:pPr>
    </w:p>
    <w:p w:rsidR="00B57C60" w:rsidP="007B0A46" w:rsidRDefault="00B57C60" w14:paraId="5B3F1FB2" w14:textId="371D6209">
      <w:pPr>
        <w:spacing w:line="259" w:lineRule="auto"/>
      </w:pPr>
      <w:r>
        <w:t>After</w:t>
      </w:r>
      <w:r w:rsidR="001B4CDC">
        <w:t xml:space="preserve"> </w:t>
      </w:r>
      <w:r>
        <w:t>each</w:t>
      </w:r>
      <w:r w:rsidR="001B4CDC">
        <w:t xml:space="preserve"> </w:t>
      </w:r>
      <w:r>
        <w:t>status</w:t>
      </w:r>
      <w:r w:rsidR="001B4CDC">
        <w:t xml:space="preserve"> </w:t>
      </w:r>
      <w:r>
        <w:t>change,</w:t>
      </w:r>
      <w:r w:rsidR="001B4CDC">
        <w:t xml:space="preserve"> </w:t>
      </w:r>
      <w:r>
        <w:t>ePlan</w:t>
      </w:r>
      <w:r w:rsidR="001B4CDC">
        <w:t xml:space="preserve"> </w:t>
      </w:r>
      <w:r>
        <w:t>automatically</w:t>
      </w:r>
      <w:r w:rsidR="001B4CDC">
        <w:t xml:space="preserve"> </w:t>
      </w:r>
      <w:r>
        <w:t>sends</w:t>
      </w:r>
      <w:r w:rsidR="001B4CDC">
        <w:t xml:space="preserve"> </w:t>
      </w:r>
      <w:r>
        <w:t>a</w:t>
      </w:r>
      <w:r w:rsidR="001B4CDC">
        <w:t xml:space="preserve"> </w:t>
      </w:r>
      <w:r>
        <w:t>notification</w:t>
      </w:r>
      <w:r w:rsidR="001B4CDC">
        <w:t xml:space="preserve"> </w:t>
      </w:r>
      <w:r>
        <w:t>email</w:t>
      </w:r>
      <w:r w:rsidR="001B4CDC">
        <w:t xml:space="preserve"> </w:t>
      </w:r>
      <w:r>
        <w:t>to</w:t>
      </w:r>
      <w:r w:rsidR="001B4CDC">
        <w:t xml:space="preserve"> </w:t>
      </w:r>
      <w:r>
        <w:t>all</w:t>
      </w:r>
      <w:r w:rsidR="001B4CDC">
        <w:t xml:space="preserve"> </w:t>
      </w:r>
      <w:r>
        <w:t>users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who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role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next</w:t>
      </w:r>
      <w:r w:rsidR="001B4CDC">
        <w:t xml:space="preserve"> </w:t>
      </w:r>
      <w:r>
        <w:t>step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process.</w:t>
      </w:r>
      <w:r w:rsidR="001B4CDC">
        <w:t xml:space="preserve"> </w:t>
      </w:r>
      <w:r w:rsidR="007D5229">
        <w:t>Reimbursements</w:t>
      </w:r>
      <w:r w:rsidR="001B4CDC">
        <w:t xml:space="preserve"> </w:t>
      </w:r>
      <w:r w:rsidR="00864370">
        <w:t>cannot</w:t>
      </w:r>
      <w:r w:rsidR="001B4CDC">
        <w:t xml:space="preserve"> </w:t>
      </w:r>
      <w:r w:rsidR="00864370">
        <w:t>be</w:t>
      </w:r>
      <w:r w:rsidR="001B4CDC">
        <w:t xml:space="preserve"> </w:t>
      </w:r>
      <w:r w:rsidR="00864370">
        <w:t>submitted</w:t>
      </w:r>
      <w:r w:rsidR="001B4CDC">
        <w:t xml:space="preserve"> </w:t>
      </w:r>
      <w:r w:rsidR="00864370">
        <w:t>until</w:t>
      </w:r>
      <w:r w:rsidR="001B4CDC">
        <w:t xml:space="preserve"> </w:t>
      </w:r>
      <w:r w:rsidR="00864370">
        <w:t>approval</w:t>
      </w:r>
      <w:r w:rsidR="001B4CDC">
        <w:t xml:space="preserve"> </w:t>
      </w:r>
      <w:r w:rsidR="00864370">
        <w:t>is</w:t>
      </w:r>
      <w:r w:rsidR="001B4CDC">
        <w:t xml:space="preserve"> </w:t>
      </w:r>
      <w:r w:rsidR="00864370">
        <w:t>received</w:t>
      </w:r>
      <w:r w:rsidR="001B4CDC">
        <w:t xml:space="preserve"> </w:t>
      </w:r>
      <w:r w:rsidR="00864370">
        <w:t>from</w:t>
      </w:r>
      <w:r w:rsidR="001B4CDC">
        <w:t xml:space="preserve"> </w:t>
      </w:r>
      <w:r w:rsidR="00864370">
        <w:t>the</w:t>
      </w:r>
      <w:r w:rsidR="001B4CDC">
        <w:t xml:space="preserve"> </w:t>
      </w:r>
      <w:r w:rsidR="00864370">
        <w:t>TDOE</w:t>
      </w:r>
      <w:r w:rsidR="001B4CDC">
        <w:t xml:space="preserve"> </w:t>
      </w:r>
      <w:r w:rsidR="00864370">
        <w:t>Program</w:t>
      </w:r>
      <w:r w:rsidR="001B4CDC">
        <w:t xml:space="preserve"> </w:t>
      </w:r>
      <w:r w:rsidR="00864370">
        <w:t>Director.</w:t>
      </w:r>
    </w:p>
    <w:p w:rsidR="00D8273A" w:rsidP="007B0A46" w:rsidRDefault="00D8273A" w14:paraId="240AD4E3" w14:textId="77777777">
      <w:pPr>
        <w:spacing w:line="259" w:lineRule="auto"/>
      </w:pPr>
    </w:p>
    <w:p w:rsidR="00D8273A" w:rsidP="007B0A46" w:rsidRDefault="00D8273A" w14:paraId="62EA4C1D" w14:textId="5B019041">
      <w:pPr>
        <w:spacing w:line="259" w:lineRule="auto"/>
      </w:pPr>
      <w:r>
        <w:rPr>
          <w:noProof/>
        </w:rPr>
        <w:drawing>
          <wp:inline distT="0" distB="0" distL="0" distR="0" wp14:anchorId="1ABA8606" wp14:editId="7E79839B">
            <wp:extent cx="6400800" cy="304800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" b="10317"/>
                    <a:stretch/>
                  </pic:blipFill>
                  <pic:spPr bwMode="auto">
                    <a:xfrm>
                      <a:off x="0" y="0"/>
                      <a:ext cx="6400800" cy="304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B365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B3" w:rsidP="007B0A46" w:rsidRDefault="003D4FB3" w14:paraId="3FCC9DF2" w14:textId="5873F1F4">
      <w:pPr>
        <w:spacing w:line="259" w:lineRule="auto"/>
      </w:pPr>
    </w:p>
    <w:p w:rsidR="008813FE" w:rsidP="008813FE" w:rsidRDefault="008813FE" w14:paraId="06D55AAB" w14:textId="77777777">
      <w:r>
        <w:br w:type="page"/>
      </w:r>
    </w:p>
    <w:p w:rsidR="00D570D7" w:rsidP="007B0A46" w:rsidRDefault="00D570D7" w14:paraId="0ACE1488" w14:textId="743504D9">
      <w:pPr>
        <w:pStyle w:val="Heading1"/>
      </w:pPr>
      <w:bookmarkStart w:name="_Toc123197964" w:id="10"/>
      <w:r>
        <w:lastRenderedPageBreak/>
        <w:t>ePlan</w:t>
      </w:r>
      <w:r w:rsidR="001B4CDC">
        <w:t xml:space="preserve"> </w:t>
      </w:r>
      <w:r w:rsidR="00A25CE0">
        <w:t>Application</w:t>
      </w:r>
      <w:bookmarkEnd w:id="10"/>
      <w:r w:rsidR="001B4CDC">
        <w:t xml:space="preserve"> </w:t>
      </w:r>
    </w:p>
    <w:p w:rsidRPr="00670B8B" w:rsidR="00A25CE0" w:rsidP="007B0A46" w:rsidRDefault="00A25CE0" w14:paraId="6B745C47" w14:textId="16A4B9AD">
      <w:pPr>
        <w:pStyle w:val="Heading2"/>
        <w:spacing w:line="259" w:lineRule="auto"/>
      </w:pPr>
      <w:bookmarkStart w:name="_Toc123197965" w:id="11"/>
      <w:r w:rsidRPr="00670B8B">
        <w:t>Access</w:t>
      </w:r>
      <w:r w:rsidRPr="00670B8B" w:rsidR="00D570D7">
        <w:t>ing</w:t>
      </w:r>
      <w:r w:rsidR="001B4CDC">
        <w:t xml:space="preserve"> </w:t>
      </w:r>
      <w:r w:rsidRPr="00670B8B" w:rsidR="00D570D7">
        <w:t>the</w:t>
      </w:r>
      <w:r w:rsidR="001B4CDC">
        <w:t xml:space="preserve"> </w:t>
      </w:r>
      <w:r w:rsidRPr="00670B8B" w:rsidR="00D570D7">
        <w:t>Application</w:t>
      </w:r>
      <w:bookmarkEnd w:id="11"/>
    </w:p>
    <w:p w:rsidR="00592CB1" w:rsidP="007B0A46" w:rsidRDefault="00A25CE0" w14:paraId="18ABBB1F" w14:textId="5BE716AA">
      <w:pPr>
        <w:spacing w:line="259" w:lineRule="auto"/>
      </w:pPr>
      <w:r w:rsidRPr="00F7122C">
        <w:t>To</w:t>
      </w:r>
      <w:r w:rsidR="001B4CDC">
        <w:t xml:space="preserve"> </w:t>
      </w:r>
      <w:r>
        <w:t>navigate</w:t>
      </w:r>
      <w:r w:rsidR="001B4CDC">
        <w:t xml:space="preserve"> </w:t>
      </w:r>
      <w:r>
        <w:t>to</w:t>
      </w:r>
      <w:r w:rsidR="001B4CDC">
        <w:t xml:space="preserve"> </w:t>
      </w:r>
      <w:r>
        <w:t>application</w:t>
      </w:r>
      <w:r w:rsidR="008D5F7A">
        <w:t>s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homepage,</w:t>
      </w:r>
      <w:r w:rsidR="001B4CDC">
        <w:t xml:space="preserve"> </w:t>
      </w:r>
      <w:r>
        <w:t>hover</w:t>
      </w:r>
      <w:r w:rsidR="001B4CDC">
        <w:t xml:space="preserve"> </w:t>
      </w:r>
      <w:r>
        <w:t>over</w:t>
      </w:r>
      <w:r w:rsidR="001B4CDC">
        <w:t xml:space="preserve"> </w:t>
      </w:r>
      <w:r>
        <w:t>the</w:t>
      </w:r>
      <w:r w:rsidR="001B4CDC">
        <w:t xml:space="preserve"> </w:t>
      </w:r>
      <w:r w:rsidRPr="00F7122C">
        <w:rPr>
          <w:b/>
          <w:bCs w:val="0"/>
        </w:rPr>
        <w:t>Funding</w:t>
      </w:r>
      <w:r w:rsidR="001B4CDC">
        <w:t xml:space="preserve"> </w:t>
      </w:r>
      <w:r>
        <w:t>tab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left</w:t>
      </w:r>
      <w:r w:rsidR="001B4CDC">
        <w:t xml:space="preserve"> </w:t>
      </w:r>
      <w:r>
        <w:t>menu</w:t>
      </w:r>
      <w:r w:rsidR="001B4CDC">
        <w:t xml:space="preserve"> </w:t>
      </w:r>
      <w:r>
        <w:t>bar,</w:t>
      </w:r>
      <w:r w:rsidR="001B4CDC">
        <w:t xml:space="preserve"> </w:t>
      </w:r>
      <w:r>
        <w:t>then</w:t>
      </w:r>
      <w:r w:rsidR="001B4CDC">
        <w:t xml:space="preserve"> </w:t>
      </w:r>
      <w:r>
        <w:t>select</w:t>
      </w:r>
      <w:r w:rsidR="001B4CDC">
        <w:t xml:space="preserve"> </w:t>
      </w:r>
      <w:r w:rsidRPr="00F7122C">
        <w:rPr>
          <w:b/>
          <w:bCs w:val="0"/>
        </w:rPr>
        <w:t>Funding</w:t>
      </w:r>
      <w:r w:rsidR="001B4CDC">
        <w:rPr>
          <w:b/>
          <w:bCs w:val="0"/>
        </w:rPr>
        <w:t xml:space="preserve"> </w:t>
      </w:r>
      <w:r w:rsidRPr="00F7122C">
        <w:rPr>
          <w:b/>
          <w:bCs w:val="0"/>
        </w:rPr>
        <w:t>Applications</w:t>
      </w:r>
      <w:r>
        <w:t>.</w:t>
      </w:r>
      <w:r w:rsidR="001B4CDC">
        <w:t xml:space="preserve"> </w:t>
      </w:r>
      <w:r w:rsidRPr="00C6699D" w:rsidR="006152D4">
        <w:rPr>
          <w:b/>
          <w:bCs w:val="0"/>
          <w:i/>
          <w:iCs/>
          <w:color w:val="C00000"/>
        </w:rPr>
        <w:t>NOTE:</w:t>
      </w:r>
      <w:r w:rsidR="001B4CDC">
        <w:rPr>
          <w:b/>
          <w:bCs w:val="0"/>
          <w:i/>
          <w:iCs/>
          <w:color w:val="C00000"/>
        </w:rPr>
        <w:t xml:space="preserve"> </w:t>
      </w:r>
      <w:r>
        <w:t>For</w:t>
      </w:r>
      <w:r w:rsidR="001B4CDC">
        <w:t xml:space="preserve"> </w:t>
      </w:r>
      <w:r>
        <w:t>users</w:t>
      </w:r>
      <w:r w:rsidR="001B4CDC">
        <w:t xml:space="preserve"> </w:t>
      </w:r>
      <w:r>
        <w:t>with</w:t>
      </w:r>
      <w:r w:rsidR="001B4CDC">
        <w:t xml:space="preserve"> </w:t>
      </w:r>
      <w:r>
        <w:t>ePlan</w:t>
      </w:r>
      <w:r w:rsidR="001B4CDC">
        <w:t xml:space="preserve"> </w:t>
      </w:r>
      <w:r>
        <w:t>roles</w:t>
      </w:r>
      <w:r w:rsidR="001B4CDC">
        <w:t xml:space="preserve"> </w:t>
      </w:r>
      <w:r>
        <w:t>for</w:t>
      </w:r>
      <w:r w:rsidR="001B4CDC">
        <w:t xml:space="preserve"> </w:t>
      </w:r>
      <w:r>
        <w:t>multiple</w:t>
      </w:r>
      <w:r w:rsidR="001B4CDC">
        <w:t xml:space="preserve"> </w:t>
      </w:r>
      <w:r>
        <w:t>organizations,</w:t>
      </w:r>
      <w:r w:rsidR="001B4CDC">
        <w:t xml:space="preserve"> </w:t>
      </w:r>
      <w:r>
        <w:t>return</w:t>
      </w:r>
      <w:r w:rsidR="001B4CDC">
        <w:t xml:space="preserve"> </w:t>
      </w:r>
      <w:r>
        <w:t>to</w:t>
      </w:r>
      <w:r w:rsidR="001B4CDC">
        <w:t xml:space="preserve"> </w:t>
      </w:r>
      <w:r>
        <w:t>ePlan</w:t>
      </w:r>
      <w:r w:rsidR="001B4CDC">
        <w:t xml:space="preserve"> </w:t>
      </w:r>
      <w:r>
        <w:t>home</w:t>
      </w:r>
      <w:r w:rsidR="001B4CDC">
        <w:t xml:space="preserve"> </w:t>
      </w:r>
      <w:r>
        <w:t>to</w:t>
      </w:r>
      <w:r w:rsidR="001B4CDC">
        <w:t xml:space="preserve"> </w:t>
      </w: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correct</w:t>
      </w:r>
      <w:r w:rsidR="001B4CDC">
        <w:t xml:space="preserve"> </w:t>
      </w:r>
      <w:r>
        <w:t>organization</w:t>
      </w:r>
      <w:r w:rsidR="001B4CDC">
        <w:t xml:space="preserve"> </w:t>
      </w:r>
      <w:r>
        <w:t>before</w:t>
      </w:r>
      <w:r w:rsidR="001B4CDC">
        <w:t xml:space="preserve"> </w:t>
      </w:r>
      <w:r>
        <w:t>proceeding</w:t>
      </w:r>
      <w:r w:rsidR="001B4CDC">
        <w:t xml:space="preserve"> </w:t>
      </w:r>
      <w:r>
        <w:t>to</w:t>
      </w:r>
      <w:r w:rsidR="001B4CDC">
        <w:t xml:space="preserve"> </w:t>
      </w:r>
      <w:r>
        <w:t>Funding</w:t>
      </w:r>
      <w:r w:rsidR="001B4CDC">
        <w:t xml:space="preserve"> </w:t>
      </w:r>
      <w:r>
        <w:t>Appl</w:t>
      </w:r>
      <w:r w:rsidR="65EA7BCF">
        <w:t>ications.</w:t>
      </w:r>
    </w:p>
    <w:p w:rsidR="00A25CE0" w:rsidP="007B0A46" w:rsidRDefault="00DC1CA9" w14:paraId="61B26B5C" w14:textId="4EE709B2">
      <w:pPr>
        <w:spacing w:line="259" w:lineRule="auto"/>
        <w:jc w:val="center"/>
      </w:pPr>
      <w:r>
        <w:rPr>
          <w:noProof/>
        </w:rPr>
        <w:drawing>
          <wp:inline distT="0" distB="0" distL="0" distR="0" wp14:anchorId="15D1C2F1" wp14:editId="113E8591">
            <wp:extent cx="4114800" cy="2311579"/>
            <wp:effectExtent l="19050" t="19050" r="19050" b="1270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11541" r="52151" b="69851"/>
                    <a:stretch/>
                  </pic:blipFill>
                  <pic:spPr bwMode="auto">
                    <a:xfrm>
                      <a:off x="0" y="0"/>
                      <a:ext cx="4114800" cy="2311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CB1" w:rsidP="00230EFB" w:rsidRDefault="00AD0962" w14:paraId="50BA703D" w14:textId="57FBECA6">
      <w:pPr>
        <w:spacing w:line="259" w:lineRule="auto"/>
      </w:pP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desired</w:t>
      </w:r>
      <w:r w:rsidR="001B4CDC">
        <w:t xml:space="preserve"> </w:t>
      </w:r>
      <w:r>
        <w:t>fiscal</w:t>
      </w:r>
      <w:r w:rsidR="001B4CDC">
        <w:t xml:space="preserve"> </w:t>
      </w:r>
      <w:r>
        <w:t>year</w:t>
      </w:r>
      <w:r w:rsidR="001B4CDC">
        <w:t xml:space="preserve"> </w:t>
      </w:r>
      <w:r w:rsidR="00067A7D">
        <w:t>from</w:t>
      </w:r>
      <w:r w:rsidR="001B4CDC">
        <w:t xml:space="preserve"> </w:t>
      </w:r>
      <w:r w:rsidR="00067A7D">
        <w:t>the</w:t>
      </w:r>
      <w:r w:rsidR="001B4CDC">
        <w:t xml:space="preserve"> </w:t>
      </w:r>
      <w:r w:rsidR="00067A7D">
        <w:t>dropdown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upper</w:t>
      </w:r>
      <w:r w:rsidR="001B4CDC">
        <w:t xml:space="preserve"> </w:t>
      </w:r>
      <w:r>
        <w:t>left</w:t>
      </w:r>
      <w:r w:rsidR="001B4CDC">
        <w:t xml:space="preserve"> </w:t>
      </w:r>
      <w:r>
        <w:t>corner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screen.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applications</w:t>
      </w:r>
      <w:r w:rsidR="001B4CDC">
        <w:t xml:space="preserve"> </w:t>
      </w:r>
      <w:r>
        <w:t>are</w:t>
      </w:r>
      <w:r w:rsidR="001B4CDC">
        <w:t xml:space="preserve"> </w:t>
      </w:r>
      <w:r>
        <w:t>stored</w:t>
      </w:r>
      <w:r w:rsidR="001B4CDC">
        <w:t xml:space="preserve"> </w:t>
      </w:r>
      <w:r>
        <w:t>in</w:t>
      </w:r>
      <w:r w:rsidR="001B4CDC">
        <w:t xml:space="preserve"> </w:t>
      </w:r>
      <w:r>
        <w:t>ePlan</w:t>
      </w:r>
      <w:r w:rsidR="001B4CDC">
        <w:t xml:space="preserve"> </w:t>
      </w:r>
      <w:r>
        <w:t>according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state</w:t>
      </w:r>
      <w:r w:rsidR="001B4CDC">
        <w:t xml:space="preserve"> </w:t>
      </w:r>
      <w:r>
        <w:t>fiscal</w:t>
      </w:r>
      <w:r w:rsidR="001B4CDC">
        <w:t xml:space="preserve"> </w:t>
      </w:r>
      <w:r>
        <w:t>year</w:t>
      </w:r>
      <w:r w:rsidR="001B4CDC">
        <w:t xml:space="preserve"> </w:t>
      </w:r>
      <w:r w:rsidR="00C6699D">
        <w:t>(i.e.,</w:t>
      </w:r>
      <w:r w:rsidR="001B4CDC">
        <w:t xml:space="preserve"> </w:t>
      </w:r>
      <w:r>
        <w:t>2022</w:t>
      </w:r>
      <w:r w:rsidR="001B4CDC">
        <w:t xml:space="preserve"> </w:t>
      </w:r>
      <w:r>
        <w:t>indicates</w:t>
      </w:r>
      <w:r w:rsidR="001B4CDC">
        <w:t xml:space="preserve"> </w:t>
      </w:r>
      <w:r>
        <w:t>the</w:t>
      </w:r>
      <w:r w:rsidR="001B4CDC">
        <w:t xml:space="preserve"> </w:t>
      </w:r>
      <w:r>
        <w:t>2021–22</w:t>
      </w:r>
      <w:r w:rsidR="001B4CDC">
        <w:t xml:space="preserve"> </w:t>
      </w:r>
      <w:r>
        <w:t>school</w:t>
      </w:r>
      <w:r w:rsidR="001B4CDC">
        <w:t xml:space="preserve"> </w:t>
      </w:r>
      <w:r>
        <w:t>year</w:t>
      </w:r>
      <w:r w:rsidR="00C6699D">
        <w:t>)</w:t>
      </w:r>
      <w:r>
        <w:t>.</w:t>
      </w:r>
      <w:r w:rsidR="001B4CDC">
        <w:t xml:space="preserve"> </w:t>
      </w:r>
      <w:r w:rsidRPr="008D5F7A">
        <w:t>Click</w:t>
      </w:r>
      <w:r w:rsidR="001B4CDC">
        <w:t xml:space="preserve"> </w:t>
      </w:r>
      <w:r w:rsidRPr="008D5F7A">
        <w:t>on</w:t>
      </w:r>
      <w:r w:rsidR="001B4CDC">
        <w:t xml:space="preserve"> </w:t>
      </w:r>
      <w:r w:rsidRPr="008D5F7A" w:rsidR="008D5F7A">
        <w:rPr>
          <w:b/>
          <w:bCs w:val="0"/>
        </w:rPr>
        <w:t>the</w:t>
      </w:r>
      <w:r w:rsidR="001B4CDC">
        <w:rPr>
          <w:b/>
          <w:bCs w:val="0"/>
        </w:rPr>
        <w:t xml:space="preserve"> </w:t>
      </w:r>
      <w:r w:rsidR="00C6699D">
        <w:rPr>
          <w:b/>
          <w:bCs w:val="0"/>
        </w:rPr>
        <w:t>application</w:t>
      </w:r>
      <w:r w:rsidR="001B4CDC">
        <w:rPr>
          <w:b/>
          <w:bCs w:val="0"/>
        </w:rPr>
        <w:t xml:space="preserve"> </w:t>
      </w:r>
      <w:r w:rsidRPr="008D5F7A" w:rsidR="008D5F7A">
        <w:rPr>
          <w:b/>
          <w:bCs w:val="0"/>
        </w:rPr>
        <w:t>name</w:t>
      </w:r>
      <w:r w:rsidR="001B4CDC">
        <w:t xml:space="preserve"> </w:t>
      </w:r>
      <w:r w:rsidRPr="008D5F7A">
        <w:t>to</w:t>
      </w:r>
      <w:r w:rsidR="001B4CDC">
        <w:t xml:space="preserve"> </w:t>
      </w:r>
      <w:r w:rsidRPr="008D5F7A">
        <w:t>access</w:t>
      </w:r>
      <w:r w:rsidR="001B4CDC">
        <w:t xml:space="preserve"> </w:t>
      </w:r>
      <w:r w:rsidRPr="008D5F7A">
        <w:t>the</w:t>
      </w:r>
      <w:r w:rsidR="001B4CDC">
        <w:t xml:space="preserve"> </w:t>
      </w:r>
      <w:r w:rsidRPr="008D5F7A">
        <w:t>application.</w:t>
      </w:r>
    </w:p>
    <w:p w:rsidR="000C372F" w:rsidP="00841B99" w:rsidRDefault="000C372F" w14:paraId="147BCFDD" w14:textId="122C34C2">
      <w:pPr>
        <w:keepNext/>
        <w:spacing w:line="259" w:lineRule="auto"/>
        <w:jc w:val="center"/>
      </w:pPr>
      <w:r w:rsidRPr="0043054F">
        <w:rPr>
          <w:noProof/>
        </w:rPr>
        <w:drawing>
          <wp:inline distT="0" distB="0" distL="0" distR="0" wp14:anchorId="51ACF4AF" wp14:editId="63D1AEA0">
            <wp:extent cx="4114800" cy="1549236"/>
            <wp:effectExtent l="19050" t="19050" r="19050" b="13335"/>
            <wp:docPr id="1303767364" name="Picture 13037673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t="11470" r="32387" b="74122"/>
                    <a:stretch/>
                  </pic:blipFill>
                  <pic:spPr bwMode="auto">
                    <a:xfrm>
                      <a:off x="0" y="0"/>
                      <a:ext cx="4114800" cy="1549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94F98" w:rsidR="006E2523" w:rsidP="00094F98" w:rsidRDefault="00AD0962" w14:paraId="7B3821FF" w14:textId="5CFFC502">
      <w:r w:rsidRPr="00F7122C">
        <w:t>To</w:t>
      </w:r>
      <w:r w:rsidR="001B4CDC">
        <w:t xml:space="preserve"> </w:t>
      </w:r>
      <w:r>
        <w:t>begin</w:t>
      </w:r>
      <w:r w:rsidR="001B4CDC">
        <w:t xml:space="preserve"> </w:t>
      </w:r>
      <w:r>
        <w:t>the</w:t>
      </w:r>
      <w:r w:rsidR="001B4CDC">
        <w:t xml:space="preserve"> </w:t>
      </w:r>
      <w:r>
        <w:t>application,</w:t>
      </w:r>
      <w:r w:rsidR="001B4CDC">
        <w:t xml:space="preserve"> </w:t>
      </w:r>
      <w:r>
        <w:t>next</w:t>
      </w:r>
      <w:r w:rsidR="001B4CDC">
        <w:t xml:space="preserve"> </w:t>
      </w:r>
      <w:r>
        <w:t>to</w:t>
      </w:r>
      <w:r w:rsidR="001B4CDC">
        <w:t xml:space="preserve"> </w:t>
      </w:r>
      <w:r w:rsidRPr="00F7122C">
        <w:rPr>
          <w:b/>
        </w:rPr>
        <w:t>Change</w:t>
      </w:r>
      <w:r w:rsidR="001B4CDC">
        <w:rPr>
          <w:b/>
        </w:rPr>
        <w:t xml:space="preserve"> </w:t>
      </w:r>
      <w:r w:rsidRPr="00F7122C">
        <w:rPr>
          <w:b/>
        </w:rPr>
        <w:t>Status</w:t>
      </w:r>
      <w:r w:rsidR="001B4CDC">
        <w:rPr>
          <w:b/>
        </w:rPr>
        <w:t xml:space="preserve"> </w:t>
      </w:r>
      <w:r w:rsidRPr="00F7122C">
        <w:rPr>
          <w:b/>
        </w:rPr>
        <w:t>To:</w:t>
      </w:r>
      <w:r w:rsidR="001B4CDC">
        <w:t xml:space="preserve"> </w:t>
      </w:r>
      <w:r>
        <w:t>click</w:t>
      </w:r>
      <w:r w:rsidR="001B4CDC">
        <w:t xml:space="preserve"> </w:t>
      </w:r>
      <w:r>
        <w:t>on</w:t>
      </w:r>
      <w:r w:rsidR="001B4CDC">
        <w:t xml:space="preserve"> </w:t>
      </w:r>
      <w:r w:rsidRPr="003052A8" w:rsidR="003052A8">
        <w:rPr>
          <w:b/>
          <w:i/>
        </w:rPr>
        <w:t>Draft</w:t>
      </w:r>
      <w:r w:rsidR="001B4CDC">
        <w:rPr>
          <w:b/>
          <w:i/>
        </w:rPr>
        <w:t xml:space="preserve"> </w:t>
      </w:r>
      <w:r w:rsidRPr="003052A8" w:rsidR="003052A8">
        <w:rPr>
          <w:b/>
          <w:i/>
        </w:rPr>
        <w:t>Started</w:t>
      </w:r>
      <w:r>
        <w:t>.</w:t>
      </w:r>
      <w:r w:rsidR="001B4CDC">
        <w:t xml:space="preserve"> </w:t>
      </w:r>
    </w:p>
    <w:p w:rsidRPr="007757CD" w:rsidR="006D033A" w:rsidP="00915656" w:rsidRDefault="00C020B9" w14:paraId="14763134" w14:textId="79F48CA0">
      <w:pPr>
        <w:jc w:val="center"/>
      </w:pPr>
      <w:r w:rsidRPr="00094F98">
        <w:rPr>
          <w:noProof/>
        </w:rPr>
        <w:drawing>
          <wp:inline distT="0" distB="0" distL="0" distR="0" wp14:anchorId="48DF479C" wp14:editId="189393D6">
            <wp:extent cx="4114800" cy="753095"/>
            <wp:effectExtent l="19050" t="19050" r="19050" b="2857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 t="17995" r="44721" b="76754"/>
                    <a:stretch/>
                  </pic:blipFill>
                  <pic:spPr bwMode="auto">
                    <a:xfrm>
                      <a:off x="0" y="0"/>
                      <a:ext cx="4114800" cy="753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78" w:rsidP="00913621" w:rsidRDefault="00780C8C" w14:paraId="61F28538" w14:textId="32ABD79C">
      <w:r w:rsidRPr="00920F52">
        <w:rPr>
          <w:b/>
          <w:bCs w:val="0"/>
          <w:i/>
          <w:iCs/>
          <w:color w:val="C00000"/>
        </w:rPr>
        <w:t>NOTE</w:t>
      </w:r>
      <w:r>
        <w:rPr>
          <w:b/>
          <w:bCs w:val="0"/>
          <w:color w:val="C00000"/>
        </w:rPr>
        <w:t>:</w:t>
      </w:r>
      <w:r w:rsidR="001B4CDC">
        <w:rPr>
          <w:b/>
          <w:bCs w:val="0"/>
          <w:color w:val="C00000"/>
        </w:rPr>
        <w:t xml:space="preserve"> </w:t>
      </w:r>
      <w:r w:rsidRPr="00913621" w:rsidR="00AC12D6">
        <w:t>Once</w:t>
      </w:r>
      <w:r w:rsidR="001B4CDC">
        <w:t xml:space="preserve"> </w:t>
      </w:r>
      <w:r w:rsidRPr="00913621" w:rsidR="00AC12D6">
        <w:t>a</w:t>
      </w:r>
      <w:r w:rsidR="001B4CDC">
        <w:t xml:space="preserve"> </w:t>
      </w:r>
      <w:r w:rsidRPr="00913621" w:rsidR="00AC12D6">
        <w:t>draft</w:t>
      </w:r>
      <w:r w:rsidR="001B4CDC">
        <w:t xml:space="preserve"> </w:t>
      </w:r>
      <w:r w:rsidRPr="00913621" w:rsidR="00AC12D6">
        <w:t>has</w:t>
      </w:r>
      <w:r w:rsidR="001B4CDC">
        <w:t xml:space="preserve"> </w:t>
      </w:r>
      <w:r w:rsidRPr="00913621" w:rsidR="00AC12D6">
        <w:t>been</w:t>
      </w:r>
      <w:r w:rsidR="001B4CDC">
        <w:t xml:space="preserve"> </w:t>
      </w:r>
      <w:r w:rsidRPr="00913621" w:rsidR="00AC12D6">
        <w:t>started,</w:t>
      </w:r>
      <w:r w:rsidR="001B4CDC">
        <w:t xml:space="preserve"> </w:t>
      </w:r>
      <w:r w:rsidRPr="00913621" w:rsidR="00AC12D6">
        <w:t>users</w:t>
      </w:r>
      <w:r w:rsidR="001B4CDC">
        <w:t xml:space="preserve"> </w:t>
      </w:r>
      <w:r w:rsidRPr="00913621" w:rsidR="00CC3576">
        <w:t>may</w:t>
      </w:r>
      <w:r w:rsidR="001B4CDC">
        <w:t xml:space="preserve"> </w:t>
      </w:r>
      <w:r w:rsidRPr="00913621" w:rsidR="00CC3576">
        <w:t>wish</w:t>
      </w:r>
      <w:r w:rsidR="001B4CDC">
        <w:t xml:space="preserve"> </w:t>
      </w:r>
      <w:r w:rsidRPr="00913621" w:rsidR="00CC3576">
        <w:t>to</w:t>
      </w:r>
      <w:r w:rsidR="001B4CDC">
        <w:t xml:space="preserve"> </w:t>
      </w:r>
      <w:r w:rsidRPr="00913621" w:rsidR="00CC3576">
        <w:t>access</w:t>
      </w:r>
      <w:r w:rsidR="001B4CDC">
        <w:t xml:space="preserve"> </w:t>
      </w:r>
      <w:r w:rsidRPr="00913621" w:rsidR="00CC3576">
        <w:t>previous</w:t>
      </w:r>
      <w:r w:rsidR="001B4CDC">
        <w:t xml:space="preserve"> </w:t>
      </w:r>
      <w:r w:rsidRPr="00913621" w:rsidR="00CC3576">
        <w:t>applications</w:t>
      </w:r>
      <w:r w:rsidRPr="00913621" w:rsidR="00676E15">
        <w:t>.</w:t>
      </w:r>
      <w:r w:rsidR="001B4CDC">
        <w:t xml:space="preserve"> </w:t>
      </w:r>
      <w:r w:rsidRPr="00913621" w:rsidR="00676E15">
        <w:t>To</w:t>
      </w:r>
      <w:r w:rsidR="001B4CDC">
        <w:t xml:space="preserve"> </w:t>
      </w:r>
      <w:r w:rsidRPr="00913621" w:rsidR="00676E15">
        <w:t>access</w:t>
      </w:r>
      <w:r w:rsidR="001B4CDC">
        <w:t xml:space="preserve"> </w:t>
      </w:r>
      <w:r w:rsidRPr="00913621" w:rsidR="00676E15">
        <w:t>previous</w:t>
      </w:r>
      <w:r w:rsidR="001B4CDC">
        <w:t xml:space="preserve"> </w:t>
      </w:r>
      <w:r w:rsidRPr="00913621" w:rsidR="00676E15">
        <w:t>applications,</w:t>
      </w:r>
      <w:r w:rsidR="001B4CDC">
        <w:t xml:space="preserve"> </w:t>
      </w:r>
      <w:r w:rsidRPr="00913621" w:rsidR="00676E15">
        <w:t>return</w:t>
      </w:r>
      <w:r w:rsidR="001B4CDC">
        <w:t xml:space="preserve"> </w:t>
      </w:r>
      <w:r w:rsidRPr="00913621" w:rsidR="00676E15">
        <w:t>to</w:t>
      </w:r>
      <w:r w:rsidR="001B4CDC">
        <w:t xml:space="preserve"> </w:t>
      </w:r>
      <w:r w:rsidRPr="00913621" w:rsidR="00676E15">
        <w:rPr>
          <w:b/>
          <w:bCs w:val="0"/>
        </w:rPr>
        <w:t>Funding</w:t>
      </w:r>
      <w:r w:rsidR="001B4CDC">
        <w:rPr>
          <w:b/>
          <w:bCs w:val="0"/>
        </w:rPr>
        <w:t xml:space="preserve"> </w:t>
      </w:r>
      <w:r w:rsidRPr="00913621" w:rsidR="00676E15">
        <w:rPr>
          <w:b/>
          <w:bCs w:val="0"/>
        </w:rPr>
        <w:t>Applications</w:t>
      </w:r>
      <w:r w:rsidR="001B4CDC">
        <w:t xml:space="preserve"> </w:t>
      </w:r>
      <w:r w:rsidRPr="00913621" w:rsidR="00836C6C">
        <w:t>and</w:t>
      </w:r>
      <w:r w:rsidR="001B4CDC">
        <w:t xml:space="preserve"> </w:t>
      </w:r>
      <w:r w:rsidRPr="00913621" w:rsidR="00836C6C">
        <w:t>select</w:t>
      </w:r>
      <w:r w:rsidR="001B4CDC">
        <w:t xml:space="preserve"> </w:t>
      </w:r>
      <w:r w:rsidRPr="00913621" w:rsidR="00836C6C">
        <w:t>the</w:t>
      </w:r>
      <w:r w:rsidR="001B4CDC">
        <w:t xml:space="preserve"> </w:t>
      </w:r>
      <w:r w:rsidRPr="00913621" w:rsidR="00836C6C">
        <w:t>appropriate</w:t>
      </w:r>
      <w:r w:rsidR="001B4CDC">
        <w:t xml:space="preserve"> </w:t>
      </w:r>
      <w:r w:rsidRPr="00913621" w:rsidR="00836C6C">
        <w:t>prior</w:t>
      </w:r>
      <w:r w:rsidR="001B4CDC">
        <w:t xml:space="preserve"> </w:t>
      </w:r>
      <w:r w:rsidRPr="00913621" w:rsidR="00836C6C">
        <w:t>year.</w:t>
      </w:r>
    </w:p>
    <w:p w:rsidR="00061429" w:rsidP="00C06369" w:rsidRDefault="00061429" w14:paraId="0B161ECE" w14:textId="77777777">
      <w:pPr>
        <w:pStyle w:val="Heading2"/>
        <w:sectPr w:rsidR="00061429" w:rsidSect="000E7F95">
          <w:headerReference w:type="default" r:id="rId31"/>
          <w:pgSz w:w="12240" w:h="15840" w:orient="portrait"/>
          <w:pgMar w:top="1080" w:right="1080" w:bottom="1080" w:left="1080" w:header="360" w:footer="576" w:gutter="0"/>
          <w:cols w:space="720"/>
          <w:titlePg/>
          <w:docGrid w:linePitch="360"/>
        </w:sectPr>
      </w:pPr>
      <w:bookmarkStart w:name="_Toc123197966" w:id="12"/>
    </w:p>
    <w:p w:rsidR="00C06369" w:rsidP="00C06369" w:rsidRDefault="00C06369" w14:paraId="725C9A3E" w14:textId="177CE213">
      <w:pPr>
        <w:pStyle w:val="Heading2"/>
      </w:pPr>
      <w:r>
        <w:lastRenderedPageBreak/>
        <w:t>Saving Funding Application Pages</w:t>
      </w:r>
      <w:bookmarkEnd w:id="12"/>
    </w:p>
    <w:p w:rsidRPr="0034231E" w:rsidR="00C06369" w:rsidP="00C06369" w:rsidRDefault="00C06369" w14:paraId="65961FA7" w14:textId="7C20926F">
      <w:r w:rsidRPr="0034231E">
        <w:t>After working in a</w:t>
      </w:r>
      <w:r>
        <w:t xml:space="preserve"> funding application</w:t>
      </w:r>
      <w:r w:rsidRPr="0034231E">
        <w:t xml:space="preserve">, users must click the </w:t>
      </w:r>
      <w:r w:rsidRPr="0089200B">
        <w:rPr>
          <w:b/>
          <w:bCs w:val="0"/>
        </w:rPr>
        <w:t>Save and Go To</w:t>
      </w:r>
      <w:r w:rsidRPr="0034231E">
        <w:t xml:space="preserve"> button, then ensure that the page has finished saving before closing ePlan or leaving the page. </w:t>
      </w:r>
    </w:p>
    <w:p w:rsidRPr="0034231E" w:rsidR="00C06369" w:rsidP="00C06369" w:rsidRDefault="00C06369" w14:paraId="4B492F7F" w14:textId="298AA386">
      <w:r w:rsidRPr="0034231E">
        <w:t>Users can tell that the page has not saved when the browser</w:t>
      </w:r>
      <w:r w:rsidR="00A162CD">
        <w:t>’</w:t>
      </w:r>
      <w:r w:rsidRPr="0034231E">
        <w:t>s spinning wheel or loading icon is still occurring. The screenshot below shows an example of a page that has not finished saving. Please make sure that the browser</w:t>
      </w:r>
      <w:r>
        <w:t>’</w:t>
      </w:r>
      <w:r w:rsidRPr="0034231E">
        <w:t>s loading icon is no longer spinning before closing the page</w:t>
      </w:r>
      <w:r w:rsidR="00A162CD">
        <w:t>.</w:t>
      </w:r>
    </w:p>
    <w:p w:rsidRPr="00D310C7" w:rsidR="00C06369" w:rsidP="00C06369" w:rsidRDefault="00C06369" w14:paraId="51AFEF35" w14:textId="77777777">
      <w:pPr>
        <w:spacing w:after="240"/>
        <w:jc w:val="center"/>
        <w:rPr>
          <w:rFonts w:ascii="Arial" w:hAnsi="Arial" w:eastAsia="Times New Roman" w:cs="Arial"/>
          <w:color w:val="1F497D"/>
          <w:szCs w:val="20"/>
        </w:rPr>
      </w:pPr>
      <w:r>
        <w:rPr>
          <w:noProof/>
        </w:rPr>
        <w:drawing>
          <wp:inline distT="0" distB="0" distL="0" distR="0" wp14:anchorId="0A1A34E0" wp14:editId="4E2EAC68">
            <wp:extent cx="3657600" cy="910698"/>
            <wp:effectExtent l="19050" t="19050" r="19050" b="2286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21"/>
                    <a:stretch/>
                  </pic:blipFill>
                  <pic:spPr bwMode="auto">
                    <a:xfrm>
                      <a:off x="0" y="0"/>
                      <a:ext cx="3673799" cy="9147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4231E" w:rsidR="00C06369" w:rsidP="00C06369" w:rsidRDefault="00C06369" w14:paraId="65789673" w14:textId="316BB1C3">
      <w:r w:rsidRPr="0034231E">
        <w:t xml:space="preserve">The best way to see if a change to the </w:t>
      </w:r>
      <w:r>
        <w:t>application</w:t>
      </w:r>
      <w:r w:rsidRPr="0034231E">
        <w:t xml:space="preserve"> was saved after leaving the page is to review the </w:t>
      </w:r>
      <w:r w:rsidRPr="0089200B" w:rsidR="00012532">
        <w:rPr>
          <w:b/>
          <w:bCs w:val="0"/>
        </w:rPr>
        <w:t>C</w:t>
      </w:r>
      <w:r w:rsidRPr="0089200B">
        <w:rPr>
          <w:b/>
          <w:bCs w:val="0"/>
        </w:rPr>
        <w:t xml:space="preserve">hange </w:t>
      </w:r>
      <w:r w:rsidRPr="0089200B" w:rsidR="00012532">
        <w:rPr>
          <w:b/>
          <w:bCs w:val="0"/>
        </w:rPr>
        <w:t>L</w:t>
      </w:r>
      <w:r w:rsidRPr="0089200B">
        <w:rPr>
          <w:b/>
          <w:bCs w:val="0"/>
        </w:rPr>
        <w:t>og</w:t>
      </w:r>
      <w:r w:rsidRPr="0034231E">
        <w:t xml:space="preserve">. The </w:t>
      </w:r>
      <w:r w:rsidRPr="0089200B" w:rsidR="00012532">
        <w:rPr>
          <w:b/>
          <w:bCs w:val="0"/>
        </w:rPr>
        <w:t>C</w:t>
      </w:r>
      <w:r w:rsidRPr="0089200B">
        <w:rPr>
          <w:b/>
          <w:bCs w:val="0"/>
        </w:rPr>
        <w:t xml:space="preserve">hange </w:t>
      </w:r>
      <w:r w:rsidRPr="0089200B" w:rsidR="00012532">
        <w:rPr>
          <w:b/>
          <w:bCs w:val="0"/>
        </w:rPr>
        <w:t>L</w:t>
      </w:r>
      <w:r w:rsidRPr="0089200B">
        <w:rPr>
          <w:b/>
          <w:bCs w:val="0"/>
        </w:rPr>
        <w:t>og</w:t>
      </w:r>
      <w:r w:rsidRPr="0034231E">
        <w:t xml:space="preserve"> for </w:t>
      </w:r>
      <w:r>
        <w:t xml:space="preserve">the application </w:t>
      </w:r>
      <w:r w:rsidRPr="0034231E">
        <w:t xml:space="preserve">can be accessed from the </w:t>
      </w:r>
      <w:r w:rsidRPr="0089200B">
        <w:rPr>
          <w:b/>
          <w:bCs w:val="0"/>
        </w:rPr>
        <w:t>Sections</w:t>
      </w:r>
      <w:r w:rsidRPr="0034231E">
        <w:t xml:space="preserve"> </w:t>
      </w:r>
      <w:r w:rsidR="003E048D">
        <w:t>p</w:t>
      </w:r>
      <w:r w:rsidRPr="0034231E">
        <w:t>age.</w:t>
      </w:r>
    </w:p>
    <w:p w:rsidRPr="00D310C7" w:rsidR="00C06369" w:rsidP="00C06369" w:rsidRDefault="00C06369" w14:paraId="5E309D95" w14:textId="77777777">
      <w:pPr>
        <w:jc w:val="center"/>
      </w:pPr>
      <w:r w:rsidRPr="00D310C7">
        <w:rPr>
          <w:noProof/>
        </w:rPr>
        <w:drawing>
          <wp:inline distT="0" distB="0" distL="0" distR="0" wp14:anchorId="6A5338A7" wp14:editId="2042D9B3">
            <wp:extent cx="1876346" cy="904875"/>
            <wp:effectExtent l="19050" t="19050" r="1016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6520"/>
                    <a:stretch/>
                  </pic:blipFill>
                  <pic:spPr bwMode="auto">
                    <a:xfrm>
                      <a:off x="0" y="0"/>
                      <a:ext cx="1880559" cy="906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7CD" w:rsidP="00F51E4B" w:rsidRDefault="007757CD" w14:paraId="292BFF0B" w14:textId="77777777">
      <w:r>
        <w:br w:type="page"/>
      </w:r>
    </w:p>
    <w:p w:rsidR="00A604E1" w:rsidP="007B0A46" w:rsidRDefault="00A604E1" w14:paraId="4E7E7EAB" w14:textId="47F7CE67">
      <w:pPr>
        <w:pStyle w:val="Heading2"/>
        <w:spacing w:line="259" w:lineRule="auto"/>
      </w:pPr>
      <w:bookmarkStart w:name="_Toc123197967" w:id="13"/>
      <w:r w:rsidRPr="00670B8B">
        <w:lastRenderedPageBreak/>
        <w:t>Application</w:t>
      </w:r>
      <w:r w:rsidR="001B4CDC">
        <w:t xml:space="preserve"> </w:t>
      </w:r>
      <w:r w:rsidR="00D570D7">
        <w:t>Sections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Pages</w:t>
      </w:r>
      <w:bookmarkEnd w:id="13"/>
    </w:p>
    <w:p w:rsidR="006D033A" w:rsidP="007B0A46" w:rsidRDefault="00C020B9" w14:paraId="5754F866" w14:textId="42C4E6C4">
      <w:pPr>
        <w:spacing w:line="259" w:lineRule="auto"/>
      </w:pPr>
      <w:r>
        <w:t>The</w:t>
      </w:r>
      <w:r w:rsidR="001B4CDC">
        <w:t xml:space="preserve"> </w:t>
      </w:r>
      <w:r w:rsidRPr="00383E0B">
        <w:rPr>
          <w:b/>
          <w:bCs w:val="0"/>
        </w:rPr>
        <w:t>Sections</w:t>
      </w:r>
      <w:r w:rsidR="001B4CDC">
        <w:t xml:space="preserve"> </w:t>
      </w:r>
      <w:r w:rsidR="00E80203">
        <w:t>page</w:t>
      </w:r>
      <w:r w:rsidR="001B4CDC">
        <w:t xml:space="preserve"> </w:t>
      </w:r>
      <w:r w:rsidR="00E80203">
        <w:t>list</w:t>
      </w:r>
      <w:r w:rsidR="00944DF6">
        <w:t>s</w:t>
      </w:r>
      <w:r w:rsidR="001B4CDC">
        <w:t xml:space="preserve"> </w:t>
      </w:r>
      <w:r w:rsidR="00E80203">
        <w:t>all</w:t>
      </w:r>
      <w:r w:rsidR="001B4CDC">
        <w:t xml:space="preserve"> </w:t>
      </w:r>
      <w:r w:rsidR="00E80203">
        <w:t>the</w:t>
      </w:r>
      <w:r w:rsidR="001B4CDC">
        <w:t xml:space="preserve"> </w:t>
      </w:r>
      <w:r w:rsidR="00E80203">
        <w:t>available</w:t>
      </w:r>
      <w:r w:rsidR="001B4CDC">
        <w:t xml:space="preserve"> </w:t>
      </w:r>
      <w:r w:rsidR="003052A8">
        <w:t>sections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E80203">
        <w:t>pages</w:t>
      </w:r>
      <w:r w:rsidR="001B4CDC">
        <w:t xml:space="preserve"> </w:t>
      </w:r>
      <w:r w:rsidR="00E80203">
        <w:t>within</w:t>
      </w:r>
      <w:r w:rsidR="001B4CDC">
        <w:t xml:space="preserve"> </w:t>
      </w:r>
      <w:r w:rsidR="007136D4">
        <w:t>an</w:t>
      </w:r>
      <w:r w:rsidR="001B4CDC">
        <w:t xml:space="preserve"> </w:t>
      </w:r>
      <w:r w:rsidR="00E80203">
        <w:t>application</w:t>
      </w:r>
      <w:r w:rsidR="001B4CDC">
        <w:t xml:space="preserve"> </w:t>
      </w:r>
      <w:r w:rsidR="00E80203">
        <w:t>such</w:t>
      </w:r>
      <w:r w:rsidR="001B4CDC">
        <w:t xml:space="preserve"> </w:t>
      </w:r>
      <w:r w:rsidR="00E80203">
        <w:t>as</w:t>
      </w:r>
      <w:r w:rsidR="00607DEA">
        <w:t>:</w:t>
      </w:r>
      <w:r w:rsidR="001B4CDC">
        <w:t xml:space="preserve"> </w:t>
      </w:r>
      <w:r w:rsidRPr="00913621" w:rsidR="00003326">
        <w:rPr>
          <w:b/>
          <w:bCs w:val="0"/>
          <w:i/>
          <w:iCs/>
        </w:rPr>
        <w:t>Change</w:t>
      </w:r>
      <w:r w:rsidR="001B4CDC">
        <w:rPr>
          <w:b/>
          <w:bCs w:val="0"/>
          <w:i/>
          <w:iCs/>
        </w:rPr>
        <w:t xml:space="preserve"> </w:t>
      </w:r>
      <w:r w:rsidRPr="00913621" w:rsidR="00003326">
        <w:rPr>
          <w:b/>
          <w:bCs w:val="0"/>
          <w:i/>
          <w:iCs/>
        </w:rPr>
        <w:t>Log</w:t>
      </w:r>
      <w:r w:rsidR="00003326">
        <w:t>,</w:t>
      </w:r>
      <w:r w:rsidR="001B4CDC">
        <w:t xml:space="preserve"> </w:t>
      </w:r>
      <w:r w:rsidRPr="00383E0B" w:rsidR="00E80203">
        <w:rPr>
          <w:b/>
          <w:bCs w:val="0"/>
          <w:i/>
          <w:iCs/>
        </w:rPr>
        <w:t>History</w:t>
      </w:r>
      <w:r w:rsidR="001B4CDC">
        <w:rPr>
          <w:b/>
          <w:bCs w:val="0"/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Log</w:t>
      </w:r>
      <w:r w:rsidRPr="00383E0B" w:rsidR="00E80203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Create</w:t>
      </w:r>
      <w:r w:rsidR="001B4CDC">
        <w:rPr>
          <w:b/>
          <w:bCs w:val="0"/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Comment</w:t>
      </w:r>
      <w:r w:rsidRPr="00383E0B" w:rsidR="00E80203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Cover</w:t>
      </w:r>
      <w:r w:rsidR="001B4CDC">
        <w:rPr>
          <w:b/>
          <w:bCs w:val="0"/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Page</w:t>
      </w:r>
      <w:r w:rsidRPr="00383E0B" w:rsidR="00607DEA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Budget</w:t>
      </w:r>
      <w:r w:rsidRPr="00383E0B" w:rsidR="00607DEA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Program</w:t>
      </w:r>
      <w:r w:rsidR="001B4CDC">
        <w:rPr>
          <w:b/>
          <w:bCs w:val="0"/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Details</w:t>
      </w:r>
      <w:r w:rsidRPr="00383E0B" w:rsidR="00607DEA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607DEA">
        <w:rPr>
          <w:b/>
          <w:bCs w:val="0"/>
          <w:i/>
          <w:iCs/>
        </w:rPr>
        <w:t>Assurance</w:t>
      </w:r>
      <w:r w:rsidRPr="00383E0B" w:rsidR="00E80203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Related</w:t>
      </w:r>
      <w:r w:rsidR="001B4CDC">
        <w:rPr>
          <w:b/>
          <w:bCs w:val="0"/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Documents</w:t>
      </w:r>
      <w:r w:rsidRPr="00383E0B" w:rsidR="00E80203">
        <w:rPr>
          <w:i/>
          <w:iCs/>
        </w:rPr>
        <w:t>,</w:t>
      </w:r>
      <w:r w:rsidR="001B4CDC">
        <w:rPr>
          <w:i/>
          <w:iCs/>
        </w:rPr>
        <w:t xml:space="preserve"> </w:t>
      </w:r>
      <w:r w:rsidRPr="00383E0B" w:rsidR="00E80203">
        <w:rPr>
          <w:i/>
          <w:iCs/>
        </w:rPr>
        <w:t>and</w:t>
      </w:r>
      <w:r w:rsidR="001B4CDC">
        <w:rPr>
          <w:b/>
          <w:bCs w:val="0"/>
          <w:i/>
          <w:iCs/>
        </w:rPr>
        <w:t xml:space="preserve"> </w:t>
      </w:r>
      <w:r w:rsidRPr="00383E0B" w:rsidR="00E80203">
        <w:rPr>
          <w:b/>
          <w:bCs w:val="0"/>
          <w:i/>
          <w:iCs/>
        </w:rPr>
        <w:t>Checklist</w:t>
      </w:r>
      <w:r w:rsidR="00607DEA">
        <w:t>.</w:t>
      </w:r>
      <w:r w:rsidR="001B4CDC">
        <w:t xml:space="preserve"> </w:t>
      </w:r>
      <w:r w:rsidR="007136D4">
        <w:t>Individual</w:t>
      </w:r>
      <w:r w:rsidR="001B4CDC">
        <w:t xml:space="preserve"> </w:t>
      </w:r>
      <w:r w:rsidRPr="007E6222" w:rsidR="00E80203">
        <w:t>funding</w:t>
      </w:r>
      <w:r w:rsidR="001B4CDC">
        <w:t xml:space="preserve"> </w:t>
      </w:r>
      <w:r w:rsidRPr="007E6222" w:rsidR="00E80203">
        <w:t>application</w:t>
      </w:r>
      <w:r w:rsidR="001B4CDC">
        <w:t xml:space="preserve"> </w:t>
      </w:r>
      <w:r w:rsidRPr="007E6222" w:rsidR="00E80203">
        <w:t>guide</w:t>
      </w:r>
      <w:r w:rsidR="007136D4">
        <w:t>s</w:t>
      </w:r>
      <w:r w:rsidR="001B4CDC">
        <w:t xml:space="preserve"> </w:t>
      </w:r>
      <w:r w:rsidR="00E80203">
        <w:t>indicate</w:t>
      </w:r>
      <w:r w:rsidR="00944DF6">
        <w:t>s</w:t>
      </w:r>
      <w:r w:rsidR="001B4CDC">
        <w:t xml:space="preserve"> </w:t>
      </w:r>
      <w:r w:rsidR="00E80203">
        <w:t>which</w:t>
      </w:r>
      <w:r w:rsidR="001B4CDC">
        <w:t xml:space="preserve"> </w:t>
      </w:r>
      <w:r w:rsidR="00E80203">
        <w:t>pages</w:t>
      </w:r>
      <w:r w:rsidR="001B4CDC">
        <w:t xml:space="preserve"> </w:t>
      </w:r>
      <w:r w:rsidR="00E80203">
        <w:t>are</w:t>
      </w:r>
      <w:r w:rsidR="001B4CDC">
        <w:t xml:space="preserve"> </w:t>
      </w:r>
      <w:r w:rsidR="00E80203">
        <w:t>applicable</w:t>
      </w:r>
      <w:r w:rsidR="001B4CDC">
        <w:t xml:space="preserve"> </w:t>
      </w:r>
      <w:r w:rsidR="00E80203">
        <w:t>to</w:t>
      </w:r>
      <w:r w:rsidR="001B4CDC">
        <w:t xml:space="preserve"> </w:t>
      </w:r>
      <w:r w:rsidR="007136D4">
        <w:t>each</w:t>
      </w:r>
      <w:r w:rsidR="001B4CDC">
        <w:t xml:space="preserve"> </w:t>
      </w:r>
      <w:r w:rsidR="00E80203">
        <w:t>specific</w:t>
      </w:r>
      <w:r w:rsidR="001B4CDC">
        <w:t xml:space="preserve"> </w:t>
      </w:r>
      <w:r w:rsidR="00E80203">
        <w:t>program</w:t>
      </w:r>
      <w:r w:rsidR="001B4CDC">
        <w:t xml:space="preserve"> </w:t>
      </w:r>
      <w:r w:rsidR="00E80203">
        <w:t>application.</w:t>
      </w:r>
      <w:r w:rsidR="001B4CDC">
        <w:t xml:space="preserve"> </w:t>
      </w:r>
      <w:r w:rsidR="00E80203">
        <w:t>The</w:t>
      </w:r>
      <w:r w:rsidR="001B4CDC">
        <w:t xml:space="preserve"> </w:t>
      </w:r>
      <w:r w:rsidRPr="00383E0B" w:rsidR="00E80203">
        <w:rPr>
          <w:b/>
          <w:bCs w:val="0"/>
        </w:rPr>
        <w:t>Sections</w:t>
      </w:r>
      <w:r w:rsidR="001B4CDC">
        <w:t xml:space="preserve"> </w:t>
      </w:r>
      <w:r w:rsidR="00E80203">
        <w:t>page</w:t>
      </w:r>
      <w:r w:rsidR="001B4CDC">
        <w:t xml:space="preserve"> </w:t>
      </w:r>
      <w:r w:rsidR="008B44C4">
        <w:t>is</w:t>
      </w:r>
      <w:r w:rsidR="001B4CDC">
        <w:t xml:space="preserve"> </w:t>
      </w:r>
      <w:r w:rsidR="008B44C4">
        <w:t>helpful</w:t>
      </w:r>
      <w:r w:rsidR="001B4CDC">
        <w:t xml:space="preserve"> </w:t>
      </w:r>
      <w:r w:rsidR="008B44C4">
        <w:t>in</w:t>
      </w:r>
      <w:r w:rsidR="001B4CDC">
        <w:t xml:space="preserve"> </w:t>
      </w:r>
      <w:r w:rsidR="008B44C4">
        <w:t>navigating</w:t>
      </w:r>
      <w:r w:rsidR="001B4CDC">
        <w:t xml:space="preserve"> </w:t>
      </w:r>
      <w:r w:rsidR="008B44C4">
        <w:t>to</w:t>
      </w:r>
      <w:r w:rsidR="001B4CDC">
        <w:t xml:space="preserve"> </w:t>
      </w:r>
      <w:r w:rsidR="008B44C4">
        <w:t>the</w:t>
      </w:r>
      <w:r w:rsidR="001B4CDC">
        <w:t xml:space="preserve"> </w:t>
      </w:r>
      <w:r w:rsidR="008B44C4">
        <w:t>specific</w:t>
      </w:r>
      <w:r w:rsidR="001B4CDC">
        <w:t xml:space="preserve"> </w:t>
      </w:r>
      <w:r w:rsidR="008B44C4">
        <w:t>sections</w:t>
      </w:r>
      <w:r w:rsidR="001B4CDC">
        <w:t xml:space="preserve"> </w:t>
      </w:r>
      <w:r w:rsidR="00F960C5">
        <w:t>and</w:t>
      </w:r>
      <w:r w:rsidR="001B4CDC">
        <w:t xml:space="preserve"> </w:t>
      </w:r>
      <w:r w:rsidR="00F960C5">
        <w:t>pages</w:t>
      </w:r>
      <w:r w:rsidR="001B4CDC">
        <w:t xml:space="preserve"> </w:t>
      </w:r>
      <w:r w:rsidR="008B44C4">
        <w:t>which</w:t>
      </w:r>
      <w:r w:rsidR="001B4CDC">
        <w:t xml:space="preserve"> </w:t>
      </w:r>
      <w:r w:rsidR="008B44C4">
        <w:t>must</w:t>
      </w:r>
      <w:r w:rsidR="001B4CDC">
        <w:t xml:space="preserve"> </w:t>
      </w:r>
      <w:r w:rsidR="008B44C4">
        <w:t>be</w:t>
      </w:r>
      <w:r w:rsidR="001B4CDC">
        <w:t xml:space="preserve"> </w:t>
      </w:r>
      <w:r w:rsidR="008B44C4">
        <w:t>completed.</w:t>
      </w:r>
    </w:p>
    <w:p w:rsidR="00607DEA" w:rsidP="007B0A46" w:rsidRDefault="006D033A" w14:paraId="38E3F1AD" w14:textId="520CFD0F">
      <w:pPr>
        <w:spacing w:line="259" w:lineRule="auto"/>
        <w:jc w:val="center"/>
      </w:pPr>
      <w:r w:rsidRPr="008B44C4">
        <w:rPr>
          <w:noProof/>
        </w:rPr>
        <w:drawing>
          <wp:inline distT="0" distB="0" distL="0" distR="0" wp14:anchorId="7825F73B" wp14:editId="53F5B05C">
            <wp:extent cx="5943600" cy="4828272"/>
            <wp:effectExtent l="19050" t="19050" r="19050" b="1079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11541" r="5153" b="40358"/>
                    <a:stretch/>
                  </pic:blipFill>
                  <pic:spPr bwMode="auto">
                    <a:xfrm>
                      <a:off x="0" y="0"/>
                      <a:ext cx="5943600" cy="48282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22" w:rsidP="007B0A46" w:rsidRDefault="00C74522" w14:paraId="7D985181" w14:textId="20FCF149">
      <w:pPr>
        <w:pStyle w:val="Heading3"/>
        <w:spacing w:line="259" w:lineRule="auto"/>
      </w:pPr>
      <w:bookmarkStart w:name="_Toc123197968" w:id="14"/>
      <w:bookmarkStart w:name="_Ref102419564" w:id="15"/>
      <w:r>
        <w:t>Change</w:t>
      </w:r>
      <w:r w:rsidR="001B4CDC">
        <w:t xml:space="preserve"> </w:t>
      </w:r>
      <w:r>
        <w:t>Log</w:t>
      </w:r>
      <w:bookmarkEnd w:id="14"/>
    </w:p>
    <w:p w:rsidRPr="008813FE" w:rsidR="00C74522" w:rsidP="001B4CDC" w:rsidRDefault="007D7A84" w14:paraId="41387EDA" w14:textId="4C835838">
      <w:pPr>
        <w:spacing w:after="0"/>
        <w:rPr>
          <w:shd w:val="clear" w:color="auto" w:fill="FFFFFF"/>
        </w:rPr>
      </w:pPr>
      <w:r w:rsidRPr="008813FE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b/>
          <w:bCs w:val="0"/>
        </w:rPr>
        <w:t>Change</w:t>
      </w:r>
      <w:r w:rsidR="001B4CDC">
        <w:rPr>
          <w:b/>
          <w:bCs w:val="0"/>
        </w:rPr>
        <w:t xml:space="preserve"> </w:t>
      </w:r>
      <w:r w:rsidRPr="008813FE" w:rsidR="00284970">
        <w:rPr>
          <w:b/>
          <w:bCs w:val="0"/>
        </w:rPr>
        <w:t>Log</w:t>
      </w:r>
      <w:r w:rsidR="001B4CDC">
        <w:rPr>
          <w:shd w:val="clear" w:color="auto" w:fill="FFFFFF"/>
        </w:rPr>
        <w:t xml:space="preserve"> </w:t>
      </w:r>
      <w:r w:rsidRPr="008813FE">
        <w:rPr>
          <w:shd w:val="clear" w:color="auto" w:fill="FFFFFF"/>
        </w:rPr>
        <w:t>may</w:t>
      </w:r>
      <w:r w:rsidR="001B4CDC">
        <w:rPr>
          <w:shd w:val="clear" w:color="auto" w:fill="FFFFFF"/>
        </w:rPr>
        <w:t xml:space="preserve"> </w:t>
      </w:r>
      <w:r w:rsidRPr="008813FE">
        <w:rPr>
          <w:shd w:val="clear" w:color="auto" w:fill="FFFFFF"/>
        </w:rPr>
        <w:t>be</w:t>
      </w:r>
      <w:r w:rsidR="001B4CDC">
        <w:rPr>
          <w:shd w:val="clear" w:color="auto" w:fill="FFFFFF"/>
        </w:rPr>
        <w:t xml:space="preserve"> </w:t>
      </w:r>
      <w:r w:rsidRPr="008813FE">
        <w:rPr>
          <w:shd w:val="clear" w:color="auto" w:fill="FFFFFF"/>
        </w:rPr>
        <w:t>accessed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on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main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sections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page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for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every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funding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application.</w:t>
      </w:r>
      <w:r w:rsidR="001B4CDC">
        <w:rPr>
          <w:shd w:val="clear" w:color="auto" w:fill="FFFFFF"/>
        </w:rPr>
        <w:t xml:space="preserve"> </w:t>
      </w:r>
      <w:r w:rsidRPr="008813FE" w:rsidR="007B31A7">
        <w:rPr>
          <w:shd w:val="clear" w:color="auto" w:fill="FFFFFF"/>
        </w:rPr>
        <w:t>It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lists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every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change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or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update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since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previous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status.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This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helps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users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identify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changes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that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have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been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made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to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application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since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they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last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viewed</w:t>
      </w:r>
      <w:r w:rsidR="001B4CDC">
        <w:rPr>
          <w:shd w:val="clear" w:color="auto" w:fill="FFFFFF"/>
        </w:rPr>
        <w:t xml:space="preserve"> </w:t>
      </w:r>
      <w:r w:rsidRPr="008813FE" w:rsidR="00284970">
        <w:rPr>
          <w:shd w:val="clear" w:color="auto" w:fill="FFFFFF"/>
        </w:rPr>
        <w:t>it.</w:t>
      </w:r>
      <w:r w:rsidR="001B4CDC">
        <w:rPr>
          <w:shd w:val="clear" w:color="auto" w:fill="FFFFFF"/>
        </w:rPr>
        <w:t xml:space="preserve"> </w:t>
      </w:r>
      <w:r w:rsidRPr="008813FE" w:rsidR="00645919">
        <w:rPr>
          <w:shd w:val="clear" w:color="auto" w:fill="FFFFFF"/>
        </w:rPr>
        <w:t>More</w:t>
      </w:r>
      <w:r w:rsidR="001B4CDC">
        <w:rPr>
          <w:shd w:val="clear" w:color="auto" w:fill="FFFFFF"/>
        </w:rPr>
        <w:t xml:space="preserve"> </w:t>
      </w:r>
      <w:r w:rsidRPr="008813FE" w:rsidR="00645919">
        <w:rPr>
          <w:shd w:val="clear" w:color="auto" w:fill="FFFFFF"/>
        </w:rPr>
        <w:t>information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about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b/>
          <w:bCs w:val="0"/>
          <w:shd w:val="clear" w:color="auto" w:fill="FFFFFF"/>
        </w:rPr>
        <w:t>Change</w:t>
      </w:r>
      <w:r w:rsidR="001B4CDC">
        <w:rPr>
          <w:b/>
          <w:bCs w:val="0"/>
          <w:shd w:val="clear" w:color="auto" w:fill="FFFFFF"/>
        </w:rPr>
        <w:t xml:space="preserve"> </w:t>
      </w:r>
      <w:r w:rsidRPr="008813FE" w:rsidR="0009302A">
        <w:rPr>
          <w:b/>
          <w:bCs w:val="0"/>
          <w:shd w:val="clear" w:color="auto" w:fill="FFFFFF"/>
        </w:rPr>
        <w:t>Log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is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available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in</w:t>
      </w:r>
      <w:r w:rsidR="001B4CDC">
        <w:rPr>
          <w:shd w:val="clear" w:color="auto" w:fill="FFFFFF"/>
        </w:rPr>
        <w:t xml:space="preserve"> </w:t>
      </w:r>
      <w:r w:rsidRPr="008813FE" w:rsidR="0009302A">
        <w:rPr>
          <w:shd w:val="clear" w:color="auto" w:fill="FFFFFF"/>
        </w:rPr>
        <w:t>the</w:t>
      </w:r>
      <w:r w:rsidR="001B4CDC">
        <w:rPr>
          <w:shd w:val="clear" w:color="auto" w:fill="FFFFFF"/>
        </w:rPr>
        <w:t xml:space="preserve"> </w:t>
      </w:r>
      <w:r w:rsidRPr="008813FE" w:rsidR="00B13FF1">
        <w:rPr>
          <w:shd w:val="clear" w:color="auto" w:fill="FFFFFF"/>
        </w:rPr>
        <w:t>ePlan</w:t>
      </w:r>
      <w:r w:rsidR="001B4CDC">
        <w:rPr>
          <w:shd w:val="clear" w:color="auto" w:fill="FFFFFF"/>
        </w:rPr>
        <w:t xml:space="preserve"> </w:t>
      </w:r>
      <w:r w:rsidRPr="008813FE" w:rsidR="00B13FF1">
        <w:rPr>
          <w:shd w:val="clear" w:color="auto" w:fill="FFFFFF"/>
        </w:rPr>
        <w:t>User</w:t>
      </w:r>
      <w:r w:rsidR="001B4CDC">
        <w:rPr>
          <w:shd w:val="clear" w:color="auto" w:fill="FFFFFF"/>
        </w:rPr>
        <w:t xml:space="preserve"> </w:t>
      </w:r>
      <w:r w:rsidRPr="008813FE" w:rsidR="00B13FF1">
        <w:rPr>
          <w:shd w:val="clear" w:color="auto" w:fill="FFFFFF"/>
        </w:rPr>
        <w:t>Manual.</w:t>
      </w:r>
    </w:p>
    <w:p w:rsidRPr="00FA2B3A" w:rsidR="00540C3D" w:rsidP="00913621" w:rsidRDefault="00540C3D" w14:paraId="1CB90D41" w14:textId="3827F7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56EA77" wp14:editId="289E326C">
                <wp:simplePos x="0" y="0"/>
                <wp:positionH relativeFrom="column">
                  <wp:posOffset>1628775</wp:posOffset>
                </wp:positionH>
                <wp:positionV relativeFrom="paragraph">
                  <wp:posOffset>1075690</wp:posOffset>
                </wp:positionV>
                <wp:extent cx="771525" cy="123825"/>
                <wp:effectExtent l="0" t="0" r="9525" b="9525"/>
                <wp:wrapNone/>
                <wp:docPr id="1303767362" name="Rectangle 130376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4C083E34">
              <v:rect id="Rectangle 1303767362" style="position:absolute;margin-left:128.25pt;margin-top:84.7pt;width:60.75pt;height:9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d="f" strokeweight="2pt" w14:anchorId="42ED1A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">
                <v:fill opacity="32896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11E14D" wp14:editId="74EA413B">
            <wp:extent cx="3199130" cy="1390650"/>
            <wp:effectExtent l="19050" t="19050" r="20320" b="1905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3" t="11776" r="36004" b="72849"/>
                    <a:stretch/>
                  </pic:blipFill>
                  <pic:spPr bwMode="auto">
                    <a:xfrm>
                      <a:off x="0" y="0"/>
                      <a:ext cx="3200400" cy="13912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3A83" w:rsidR="00607DEA" w:rsidP="007757CD" w:rsidRDefault="00C436B9" w14:paraId="4B796C57" w14:textId="14C2CF15">
      <w:pPr>
        <w:pStyle w:val="Heading3"/>
        <w:spacing w:line="259" w:lineRule="auto"/>
      </w:pPr>
      <w:bookmarkStart w:name="_Toc123197969" w:id="16"/>
      <w:r>
        <w:lastRenderedPageBreak/>
        <w:t>History</w:t>
      </w:r>
      <w:r w:rsidR="001B4CDC">
        <w:t xml:space="preserve"> </w:t>
      </w:r>
      <w:r>
        <w:t>Log</w:t>
      </w:r>
      <w:r w:rsidR="001B4CDC">
        <w:t xml:space="preserve"> </w:t>
      </w:r>
      <w:r>
        <w:t>and</w:t>
      </w:r>
      <w:r w:rsidR="001B4CDC">
        <w:t xml:space="preserve"> </w:t>
      </w:r>
      <w:r w:rsidR="00607DEA">
        <w:t>Create</w:t>
      </w:r>
      <w:r w:rsidR="001B4CDC">
        <w:t xml:space="preserve"> </w:t>
      </w:r>
      <w:r w:rsidR="00607DEA">
        <w:t>Comment</w:t>
      </w:r>
      <w:bookmarkEnd w:id="15"/>
      <w:bookmarkEnd w:id="16"/>
      <w:r w:rsidR="001B4CDC">
        <w:t xml:space="preserve">  </w:t>
      </w:r>
    </w:p>
    <w:p w:rsidRPr="00923A83" w:rsidR="00607DEA" w:rsidP="007757CD" w:rsidRDefault="000C51D1" w14:paraId="39815780" w14:textId="1642A2F6">
      <w:pPr>
        <w:keepNext/>
        <w:keepLines/>
        <w:spacing w:after="0" w:line="259" w:lineRule="auto"/>
        <w:rPr>
          <w:rFonts w:eastAsia="Calibri"/>
          <w:szCs w:val="20"/>
        </w:rPr>
      </w:pPr>
      <w:r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00913621">
        <w:rPr>
          <w:rFonts w:eastAsia="Calibri"/>
          <w:b/>
          <w:szCs w:val="20"/>
        </w:rPr>
        <w:t>History</w:t>
      </w:r>
      <w:r w:rsidR="001B4CDC">
        <w:rPr>
          <w:rFonts w:eastAsia="Calibri"/>
          <w:b/>
          <w:szCs w:val="20"/>
        </w:rPr>
        <w:t xml:space="preserve"> </w:t>
      </w:r>
      <w:r w:rsidRPr="00913621">
        <w:rPr>
          <w:rFonts w:eastAsia="Calibri"/>
          <w:b/>
          <w:szCs w:val="20"/>
        </w:rPr>
        <w:t>Lo</w:t>
      </w:r>
      <w:r w:rsidRPr="008813FE">
        <w:rPr>
          <w:rFonts w:eastAsia="Calibri"/>
          <w:b/>
          <w:bCs w:val="0"/>
          <w:szCs w:val="20"/>
        </w:rPr>
        <w:t>g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contains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record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status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changes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and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comments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made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on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application.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users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may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want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or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need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create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comment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funding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application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for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one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following</w:t>
      </w:r>
      <w:r w:rsidR="001B4CDC">
        <w:rPr>
          <w:rFonts w:eastAsia="Calibri"/>
          <w:szCs w:val="20"/>
        </w:rPr>
        <w:t xml:space="preserve"> </w:t>
      </w:r>
      <w:r w:rsidRPr="6C8AB6A1" w:rsidR="6C8AB6A1">
        <w:rPr>
          <w:rFonts w:eastAsia="Calibri"/>
          <w:szCs w:val="20"/>
        </w:rPr>
        <w:t>reasons:</w:t>
      </w:r>
    </w:p>
    <w:p w:rsidRPr="00923A83" w:rsidR="00607DEA" w:rsidP="007757CD" w:rsidRDefault="6C8AB6A1" w14:paraId="5B3D7E74" w14:textId="451B4A96">
      <w:pPr>
        <w:pStyle w:val="ListParagraph"/>
        <w:keepNext/>
        <w:keepLines/>
        <w:numPr>
          <w:ilvl w:val="0"/>
          <w:numId w:val="5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provide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explanation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part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history.</w:t>
      </w:r>
    </w:p>
    <w:p w:rsidRPr="00923A83" w:rsidR="00607DEA" w:rsidP="007757CD" w:rsidRDefault="6C8AB6A1" w14:paraId="080E9F94" w14:textId="49D35E20">
      <w:pPr>
        <w:pStyle w:val="ListParagraph"/>
        <w:keepNext/>
        <w:keepLines/>
        <w:numPr>
          <w:ilvl w:val="0"/>
          <w:numId w:val="5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provide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information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that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user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cannot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add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main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due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current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status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(users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only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edit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that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are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003052A8" w:rsidR="003052A8">
        <w:rPr>
          <w:rFonts w:eastAsia="Calibri"/>
          <w:i/>
          <w:iCs/>
          <w:szCs w:val="20"/>
        </w:rPr>
        <w:t>Draft</w:t>
      </w:r>
      <w:r w:rsidR="001B4CDC">
        <w:rPr>
          <w:rFonts w:eastAsia="Calibri"/>
          <w:i/>
          <w:iCs/>
          <w:szCs w:val="20"/>
        </w:rPr>
        <w:t xml:space="preserve"> </w:t>
      </w:r>
      <w:r w:rsidRPr="003052A8" w:rsidR="003052A8">
        <w:rPr>
          <w:rFonts w:eastAsia="Calibri"/>
          <w:i/>
          <w:iCs/>
          <w:szCs w:val="20"/>
        </w:rPr>
        <w:t>Started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or</w:t>
      </w:r>
      <w:r w:rsidR="001B4CDC">
        <w:rPr>
          <w:rFonts w:eastAsia="Calibri"/>
          <w:szCs w:val="20"/>
        </w:rPr>
        <w:t xml:space="preserve"> </w:t>
      </w:r>
      <w:r w:rsidRPr="003052A8" w:rsidR="003052A8">
        <w:rPr>
          <w:rFonts w:eastAsia="Calibri"/>
          <w:i/>
          <w:iCs/>
          <w:szCs w:val="20"/>
        </w:rPr>
        <w:t>Revision</w:t>
      </w:r>
      <w:r w:rsidR="001B4CDC">
        <w:rPr>
          <w:rFonts w:eastAsia="Calibri"/>
          <w:i/>
          <w:iCs/>
          <w:szCs w:val="20"/>
        </w:rPr>
        <w:t xml:space="preserve"> </w:t>
      </w:r>
      <w:r w:rsidRPr="003052A8" w:rsidR="003052A8">
        <w:rPr>
          <w:rFonts w:eastAsia="Calibri"/>
          <w:i/>
          <w:iCs/>
          <w:szCs w:val="20"/>
        </w:rPr>
        <w:t>Started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status.)</w:t>
      </w:r>
    </w:p>
    <w:p w:rsidRPr="00923A83" w:rsidR="00607DEA" w:rsidP="007757CD" w:rsidRDefault="6C8AB6A1" w14:paraId="0AC48C1F" w14:textId="7438669B">
      <w:pPr>
        <w:keepNext/>
        <w:keepLines/>
        <w:spacing w:line="259" w:lineRule="auto"/>
        <w:rPr>
          <w:rFonts w:eastAsia="Calibri"/>
          <w:szCs w:val="20"/>
        </w:rPr>
      </w:pPr>
      <w:r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creates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running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record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all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comments.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comment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created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saved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funding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</w:t>
      </w:r>
      <w:r w:rsidR="001B4CDC">
        <w:rPr>
          <w:rFonts w:eastAsia="Calibri"/>
          <w:szCs w:val="20"/>
        </w:rPr>
        <w:t xml:space="preserve"> </w:t>
      </w:r>
      <w:r w:rsidRPr="00094F98" w:rsidR="00094F98">
        <w:rPr>
          <w:rFonts w:eastAsia="Calibri"/>
          <w:iCs/>
          <w:szCs w:val="20"/>
        </w:rPr>
        <w:t>will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always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be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available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part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funding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application’s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history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log.</w:t>
      </w:r>
    </w:p>
    <w:p w:rsidRPr="00923A83" w:rsidR="00607DEA" w:rsidP="007B0A46" w:rsidRDefault="6C8AB6A1" w14:paraId="3BFE9BE3" w14:textId="39853755">
      <w:pPr>
        <w:pStyle w:val="Heading4"/>
        <w:spacing w:line="259" w:lineRule="auto"/>
      </w:pPr>
      <w:r w:rsidRPr="6C8AB6A1">
        <w:t>To</w:t>
      </w:r>
      <w:r w:rsidR="001B4CDC">
        <w:t xml:space="preserve"> </w:t>
      </w:r>
      <w:r w:rsidRPr="6C8AB6A1">
        <w:t>Add</w:t>
      </w:r>
      <w:r w:rsidR="001B4CDC">
        <w:t xml:space="preserve"> </w:t>
      </w:r>
      <w:r w:rsidRPr="6C8AB6A1">
        <w:t>a</w:t>
      </w:r>
      <w:r w:rsidR="001B4CDC">
        <w:t xml:space="preserve"> </w:t>
      </w:r>
      <w:r w:rsidRPr="6C8AB6A1">
        <w:t>Comment</w:t>
      </w:r>
      <w:r w:rsidR="001B4CDC">
        <w:t xml:space="preserve"> </w:t>
      </w:r>
      <w:r w:rsidRPr="6C8AB6A1">
        <w:t>in</w:t>
      </w:r>
      <w:r w:rsidR="001B4CDC">
        <w:t xml:space="preserve"> </w:t>
      </w:r>
      <w:r w:rsidRPr="6C8AB6A1">
        <w:t>a</w:t>
      </w:r>
      <w:r w:rsidR="001B4CDC">
        <w:t xml:space="preserve"> </w:t>
      </w:r>
      <w:r w:rsidRPr="6C8AB6A1">
        <w:t>Funding</w:t>
      </w:r>
      <w:r w:rsidR="001B4CDC">
        <w:t xml:space="preserve"> </w:t>
      </w:r>
      <w:r w:rsidRPr="6C8AB6A1">
        <w:t>Application:</w:t>
      </w:r>
    </w:p>
    <w:p w:rsidRPr="00923A83" w:rsidR="00607DEA" w:rsidP="007B0A46" w:rsidRDefault="6C8AB6A1" w14:paraId="2DB9080B" w14:textId="784CF7BC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</w:rPr>
      </w:pPr>
      <w:r w:rsidRPr="04AAA114">
        <w:rPr>
          <w:rFonts w:eastAsia="Open Sans"/>
        </w:rPr>
        <w:t>Navigate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to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funding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application’s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main</w:t>
      </w:r>
      <w:r w:rsidR="001B4CDC">
        <w:rPr>
          <w:rFonts w:eastAsia="Open Sans"/>
        </w:rPr>
        <w:t xml:space="preserve"> </w:t>
      </w:r>
      <w:r w:rsidRPr="00913621">
        <w:rPr>
          <w:rFonts w:eastAsia="Open Sans"/>
          <w:b/>
        </w:rPr>
        <w:t>Sections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page.</w:t>
      </w:r>
      <w:r w:rsidR="001B4CDC">
        <w:rPr>
          <w:rFonts w:eastAsia="Open Sans"/>
        </w:rPr>
        <w:t xml:space="preserve"> </w:t>
      </w:r>
    </w:p>
    <w:p w:rsidRPr="00223D29" w:rsidR="00607DEA" w:rsidP="007B0A46" w:rsidRDefault="6C8AB6A1" w14:paraId="12836238" w14:textId="7AFD2F8B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navigate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funding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application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other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application,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Sections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shown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highlighted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below.</w:t>
      </w:r>
      <w:r w:rsidR="001B4CDC">
        <w:rPr>
          <w:rFonts w:eastAsia="Open Sans"/>
          <w:szCs w:val="20"/>
        </w:rPr>
        <w:t xml:space="preserve"> </w:t>
      </w:r>
    </w:p>
    <w:p w:rsidRPr="00923A83" w:rsidR="00607DEA" w:rsidP="00915656" w:rsidRDefault="6C8AB6A1" w14:paraId="78E90020" w14:textId="6E284384">
      <w:pPr>
        <w:pStyle w:val="ListParagraph"/>
        <w:numPr>
          <w:ilvl w:val="0"/>
          <w:numId w:val="4"/>
        </w:numPr>
        <w:spacing w:line="259" w:lineRule="auto"/>
      </w:pPr>
      <w:r w:rsidRPr="6C8AB6A1">
        <w:rPr>
          <w:rFonts w:eastAsia="Open Sans"/>
          <w:szCs w:val="20"/>
        </w:rPr>
        <w:t>Select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Create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under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History</w:t>
      </w:r>
      <w:r w:rsidR="001B4CDC">
        <w:rPr>
          <w:rFonts w:eastAsia="Open Sans"/>
          <w:i/>
          <w:iCs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Log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section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highlighted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screenshot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below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navigate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Create</w:t>
      </w:r>
      <w:r w:rsidR="001B4CDC">
        <w:rPr>
          <w:rFonts w:eastAsia="Open Sans"/>
          <w:i/>
          <w:iCs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page.</w:t>
      </w:r>
    </w:p>
    <w:p w:rsidRPr="00092BF2" w:rsidR="00607DEA" w:rsidP="007B0A46" w:rsidRDefault="6C8AB6A1" w14:paraId="7965362F" w14:textId="3E19980D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913621">
        <w:rPr>
          <w:rFonts w:eastAsia="Open Sans"/>
          <w:b/>
          <w:szCs w:val="20"/>
        </w:rPr>
        <w:t>Create</w:t>
      </w:r>
      <w:r w:rsidR="001B4CDC">
        <w:rPr>
          <w:rFonts w:eastAsia="Open Sans"/>
          <w:b/>
          <w:szCs w:val="20"/>
        </w:rPr>
        <w:t xml:space="preserve"> </w:t>
      </w:r>
      <w:r w:rsidRPr="00913621">
        <w:rPr>
          <w:rFonts w:eastAsia="Open Sans"/>
          <w:b/>
          <w:szCs w:val="20"/>
        </w:rPr>
        <w:t>Comment</w:t>
      </w:r>
      <w:r w:rsidR="001B4CDC">
        <w:rPr>
          <w:rFonts w:eastAsia="Open Sans"/>
          <w:i/>
          <w:iCs/>
          <w:szCs w:val="20"/>
        </w:rPr>
        <w:t xml:space="preserve"> </w:t>
      </w:r>
      <w:r w:rsidRPr="6C8AB6A1">
        <w:rPr>
          <w:rFonts w:eastAsia="Open Sans"/>
          <w:szCs w:val="20"/>
        </w:rPr>
        <w:t>page,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type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box.</w:t>
      </w:r>
      <w:r w:rsidR="001B4CDC">
        <w:rPr>
          <w:rFonts w:eastAsia="Open Sans"/>
          <w:szCs w:val="20"/>
        </w:rPr>
        <w:t xml:space="preserve"> </w:t>
      </w:r>
    </w:p>
    <w:p w:rsidRPr="00092BF2" w:rsidR="00607DEA" w:rsidP="007B0A46" w:rsidRDefault="6C8AB6A1" w14:paraId="71BA7DA6" w14:textId="48705B18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</w:rPr>
      </w:pPr>
      <w:r w:rsidRPr="04AAA114">
        <w:rPr>
          <w:rFonts w:eastAsia="Open Sans"/>
        </w:rPr>
        <w:t>If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desired,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hyperlink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inserted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comment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by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clicking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hyperlink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icon</w:t>
      </w:r>
      <w:r w:rsidR="00A008E7">
        <w:rPr>
          <w:rFonts w:eastAsia="Open Sans"/>
        </w:rPr>
        <w:t>.</w:t>
      </w:r>
    </w:p>
    <w:p w:rsidRPr="00923A83" w:rsidR="00607DEA" w:rsidP="007B0A46" w:rsidRDefault="6C8AB6A1" w14:paraId="190CDA80" w14:textId="23C3A2E9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Pr="6C8AB6A1" w:rsidR="00223D29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recipients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check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next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Send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Email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ePlan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Contacts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below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box.</w:t>
      </w:r>
    </w:p>
    <w:p w:rsidRPr="00923A83" w:rsidR="00607DEA" w:rsidP="007B0A46" w:rsidRDefault="6C8AB6A1" w14:paraId="2013ABBC" w14:textId="532BFE68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Sending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required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create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comment.</w:t>
      </w:r>
    </w:p>
    <w:p w:rsidRPr="00092BF2" w:rsidR="00607DEA" w:rsidP="007B0A46" w:rsidRDefault="6C8AB6A1" w14:paraId="65ECA4A9" w14:textId="5981FDA2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If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needed,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Save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exit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page.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part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Funding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Application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History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Log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for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everyone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view.</w:t>
      </w:r>
    </w:p>
    <w:p w:rsidRPr="00923A83" w:rsidR="00607DEA" w:rsidP="007B0A46" w:rsidRDefault="6C8AB6A1" w14:paraId="25BE19AB" w14:textId="36B7A076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  <w:b/>
          <w:szCs w:val="20"/>
        </w:rPr>
      </w:pPr>
      <w:r w:rsidRPr="00FE1A0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send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an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email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notification: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Select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recipients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receive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lists</w:t>
      </w:r>
      <w:r w:rsidR="001B4CDC">
        <w:rPr>
          <w:rFonts w:eastAsia="Open Sans"/>
          <w:szCs w:val="20"/>
        </w:rPr>
        <w:t xml:space="preserve"> </w:t>
      </w:r>
      <w:r w:rsidR="0029397D">
        <w:rPr>
          <w:rFonts w:eastAsia="Open Sans"/>
          <w:szCs w:val="20"/>
        </w:rPr>
        <w:t>provided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Add</w:t>
      </w:r>
      <w:r w:rsidRPr="6C8AB6A1">
        <w:rPr>
          <w:rFonts w:eastAsia="Open Sans"/>
          <w:szCs w:val="20"/>
        </w:rPr>
        <w:t>.</w:t>
      </w:r>
    </w:p>
    <w:tbl>
      <w:tblPr>
        <w:tblStyle w:val="TableGrid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9"/>
        <w:gridCol w:w="7071"/>
      </w:tblGrid>
      <w:tr w:rsidR="6C8AB6A1" w:rsidTr="00496A05" w14:paraId="21F8831E" w14:textId="77777777">
        <w:tc>
          <w:tcPr>
            <w:tcW w:w="998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="6C8AB6A1" w:rsidP="00A62977" w:rsidRDefault="6C8AB6A1" w14:paraId="5EF331D8" w14:textId="36FA9BB0">
            <w:pPr>
              <w:spacing w:after="0" w:line="259" w:lineRule="auto"/>
            </w:pPr>
            <w:r w:rsidRPr="6C8AB6A1">
              <w:rPr>
                <w:rFonts w:eastAsia="Open Sans"/>
                <w:b/>
                <w:szCs w:val="20"/>
              </w:rPr>
              <w:t>Available</w:t>
            </w:r>
            <w:r w:rsidR="001B4CDC">
              <w:rPr>
                <w:rFonts w:eastAsia="Open Sans"/>
                <w:b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szCs w:val="20"/>
              </w:rPr>
              <w:t>Contact</w:t>
            </w:r>
            <w:r w:rsidR="001B4CDC">
              <w:rPr>
                <w:rFonts w:eastAsia="Open Sans"/>
                <w:b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szCs w:val="20"/>
              </w:rPr>
              <w:t>Groups</w:t>
            </w:r>
          </w:p>
        </w:tc>
      </w:tr>
      <w:tr w:rsidR="6C8AB6A1" w:rsidTr="00496A05" w14:paraId="5F52D25B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52F1BF48" w14:textId="1E5198FA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by</w:t>
            </w:r>
            <w:r>
              <w:br/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Funding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Application</w:t>
            </w:r>
          </w:p>
        </w:tc>
        <w:tc>
          <w:tcPr>
            <w:tcW w:w="7015" w:type="dxa"/>
            <w:tcBorders>
              <w:top w:val="nil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516B2723" w14:textId="59A0C59A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Available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if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selected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on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applications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page.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Not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all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funding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applications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have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on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page.</w:t>
            </w:r>
          </w:p>
        </w:tc>
      </w:tr>
      <w:tr w:rsidR="6C8AB6A1" w:rsidTr="00496A05" w14:paraId="6119073F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2BBF03AD" w14:textId="29FB1C83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by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Role</w:t>
            </w:r>
          </w:p>
        </w:tc>
        <w:tc>
          <w:tcPr>
            <w:tcW w:w="701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172F8D7D" w14:textId="5857AA3A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Current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with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applicable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role</w:t>
            </w:r>
          </w:p>
        </w:tc>
      </w:tr>
      <w:tr w:rsidR="6C8AB6A1" w:rsidTr="00496A05" w14:paraId="273C3333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233E1993" w14:textId="6DB745D8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Other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01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4AF00FA1" w14:textId="260436D9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Additional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for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LEA</w:t>
            </w:r>
          </w:p>
        </w:tc>
      </w:tr>
      <w:tr w:rsidR="6C8AB6A1" w:rsidTr="00496A05" w14:paraId="0FEA0494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2042D99D" w14:textId="741E7709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TDOE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01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11C38A9D" w14:textId="1D399DE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State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that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complete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various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ePlan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functions.</w:t>
            </w:r>
          </w:p>
        </w:tc>
      </w:tr>
      <w:tr w:rsidR="6C8AB6A1" w:rsidTr="00496A05" w14:paraId="41BD1BD3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3BBCA82D" w14:textId="37EC9E9D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TDOE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Miscellaneous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="00496A05">
              <w:rPr>
                <w:rFonts w:eastAsia="Open Sans"/>
                <w:b/>
                <w:color w:val="FFFFFF" w:themeColor="background1"/>
                <w:szCs w:val="20"/>
              </w:rPr>
              <w:br/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01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12E9B334" w14:textId="01F24849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Lists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every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State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ePlan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by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name</w:t>
            </w:r>
          </w:p>
        </w:tc>
      </w:tr>
      <w:tr w:rsidR="6C8AB6A1" w:rsidTr="00496A05" w14:paraId="564DEE30" w14:textId="77777777">
        <w:tc>
          <w:tcPr>
            <w:tcW w:w="29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002D72"/>
            <w:vAlign w:val="center"/>
          </w:tcPr>
          <w:p w:rsidR="6C8AB6A1" w:rsidP="007B0A46" w:rsidRDefault="6C8AB6A1" w14:paraId="464677EF" w14:textId="11471F5E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Additional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Recipients</w:t>
            </w:r>
          </w:p>
        </w:tc>
        <w:tc>
          <w:tcPr>
            <w:tcW w:w="701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E3E3E4"/>
            <w:vAlign w:val="center"/>
          </w:tcPr>
          <w:p w:rsidR="6C8AB6A1" w:rsidP="007B0A46" w:rsidRDefault="6C8AB6A1" w14:paraId="48223896" w14:textId="2DD78E0D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Allows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you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to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type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any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additional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email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addresses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manually</w:t>
            </w:r>
          </w:p>
        </w:tc>
      </w:tr>
    </w:tbl>
    <w:p w:rsidRPr="00923A83" w:rsidR="00607DEA" w:rsidP="007B0A46" w:rsidRDefault="6C8AB6A1" w14:paraId="7F25A08B" w14:textId="78A2A844">
      <w:pPr>
        <w:pStyle w:val="ListParagraph"/>
        <w:numPr>
          <w:ilvl w:val="0"/>
          <w:numId w:val="2"/>
        </w:numPr>
        <w:spacing w:before="120" w:line="259" w:lineRule="auto"/>
        <w:ind w:left="1440"/>
        <w:contextualSpacing w:val="0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It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good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practice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copy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yourself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let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know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when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message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has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been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delivered.</w:t>
      </w:r>
    </w:p>
    <w:p w:rsidRPr="00094F98" w:rsidR="00607DEA" w:rsidP="007B0A46" w:rsidRDefault="6C8AB6A1" w14:paraId="6E625AB7" w14:textId="4DECED1C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Recipient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Summary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shows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who</w:t>
      </w:r>
      <w:r w:rsidR="001B4CDC">
        <w:rPr>
          <w:rFonts w:eastAsia="Open Sans"/>
          <w:szCs w:val="20"/>
        </w:rPr>
        <w:t xml:space="preserve"> </w:t>
      </w:r>
      <w:r w:rsidRPr="00094F98" w:rsidR="00094F98">
        <w:rPr>
          <w:rFonts w:eastAsia="Open Sans"/>
          <w:iCs/>
          <w:szCs w:val="20"/>
        </w:rPr>
        <w:t>will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receive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email.</w:t>
      </w:r>
    </w:p>
    <w:p w:rsidRPr="00223D29" w:rsidR="00607DEA" w:rsidP="007B0A46" w:rsidRDefault="6C8AB6A1" w14:paraId="389A2DC9" w14:textId="0E3BA8CD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  <w:szCs w:val="20"/>
        </w:rPr>
      </w:pPr>
      <w:r w:rsidRPr="00094F98">
        <w:rPr>
          <w:rFonts w:eastAsia="Open Sans"/>
          <w:szCs w:val="20"/>
        </w:rPr>
        <w:t>Clicking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b/>
          <w:szCs w:val="20"/>
        </w:rPr>
        <w:t>Save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00094F98" w:rsidR="00094F98">
        <w:rPr>
          <w:rFonts w:eastAsia="Open Sans"/>
          <w:iCs/>
          <w:szCs w:val="20"/>
        </w:rPr>
        <w:t>will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notification.</w:t>
      </w:r>
    </w:p>
    <w:p w:rsidRPr="00923A83" w:rsidR="00607DEA" w:rsidP="007B0A46" w:rsidRDefault="6C8AB6A1" w14:paraId="52D7BC04" w14:textId="67EA0169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eastAsiaTheme="minorEastAsia" w:cstheme="minorBidi"/>
        </w:rPr>
      </w:pPr>
      <w:r w:rsidRPr="04AAA114">
        <w:rPr>
          <w:rFonts w:eastAsia="Open Sans"/>
        </w:rPr>
        <w:t>Comments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with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email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notifications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accessed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from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  <w:b/>
        </w:rPr>
        <w:t xml:space="preserve"> </w:t>
      </w:r>
      <w:r w:rsidRPr="04AAA114">
        <w:rPr>
          <w:rFonts w:eastAsia="Open Sans"/>
          <w:b/>
        </w:rPr>
        <w:t>Inbox</w:t>
      </w:r>
      <w:r w:rsidR="001B4CDC">
        <w:rPr>
          <w:rFonts w:eastAsia="Open Sans"/>
          <w:b/>
        </w:rPr>
        <w:t xml:space="preserve"> </w:t>
      </w:r>
      <w:r w:rsidRPr="04AAA114">
        <w:rPr>
          <w:rFonts w:eastAsia="Open Sans"/>
        </w:rPr>
        <w:t>on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your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ePlan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tab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addition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to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history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log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of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funding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application.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Additional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information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about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Inbox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functionality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ePlan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is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available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Troubleshooting</w:t>
      </w:r>
      <w:r w:rsidR="00480ABF">
        <w:rPr>
          <w:rFonts w:eastAsia="Open Sans"/>
        </w:rPr>
        <w:t>,</w:t>
      </w:r>
      <w:r w:rsidR="001B4CDC">
        <w:rPr>
          <w:rFonts w:eastAsia="Open Sans"/>
        </w:rPr>
        <w:t xml:space="preserve"> </w:t>
      </w:r>
      <w:r w:rsidRPr="00915656" w:rsidR="00480ABF">
        <w:rPr>
          <w:rFonts w:eastAsia="Open Sans"/>
          <w:b/>
          <w:color w:val="497ECA"/>
          <w:u w:val="single"/>
        </w:rPr>
        <w:fldChar w:fldCharType="begin"/>
      </w:r>
      <w:r w:rsidRPr="00915656" w:rsidR="00480ABF">
        <w:rPr>
          <w:rFonts w:eastAsia="Open Sans"/>
          <w:b/>
          <w:color w:val="497ECA"/>
          <w:u w:val="single"/>
        </w:rPr>
        <w:instrText xml:space="preserve"> REF _Ref102417847 \h  \* MERGEFORMAT </w:instrText>
      </w:r>
      <w:r w:rsidRPr="00915656" w:rsidR="00480ABF">
        <w:rPr>
          <w:rFonts w:eastAsia="Open Sans"/>
          <w:b/>
          <w:color w:val="497ECA"/>
          <w:u w:val="single"/>
        </w:rPr>
      </w:r>
      <w:r w:rsidRPr="00915656" w:rsidR="00480ABF">
        <w:rPr>
          <w:rFonts w:eastAsia="Open Sans"/>
          <w:b/>
          <w:color w:val="497ECA"/>
          <w:u w:val="single"/>
        </w:rPr>
        <w:fldChar w:fldCharType="separate"/>
      </w:r>
      <w:r w:rsidRPr="00915656" w:rsidR="00480ABF">
        <w:rPr>
          <w:b/>
          <w:color w:val="497ECA"/>
          <w:u w:val="single"/>
        </w:rPr>
        <w:t>Inbox</w:t>
      </w:r>
      <w:r w:rsidRPr="00915656" w:rsidR="00480ABF">
        <w:rPr>
          <w:rFonts w:eastAsia="Open Sans"/>
          <w:b/>
          <w:color w:val="497ECA"/>
          <w:u w:val="single"/>
        </w:rPr>
        <w:fldChar w:fldCharType="end"/>
      </w:r>
      <w:r w:rsidR="00480ABF">
        <w:rPr>
          <w:rFonts w:eastAsia="Open Sans"/>
        </w:rPr>
        <w:t>.</w:t>
      </w:r>
    </w:p>
    <w:p w:rsidR="008A778A" w:rsidP="001B4CDC" w:rsidRDefault="00D510D8" w14:paraId="0C3AA2AF" w14:textId="42A6719B">
      <w:pPr>
        <w:pStyle w:val="Heading3"/>
        <w:spacing w:line="259" w:lineRule="auto"/>
      </w:pPr>
      <w:bookmarkStart w:name="_Toc123197970" w:id="17"/>
      <w:r>
        <w:lastRenderedPageBreak/>
        <w:t>Allocations</w:t>
      </w:r>
      <w:bookmarkEnd w:id="17"/>
    </w:p>
    <w:p w:rsidRPr="00BF3CAC" w:rsidR="00D510D8" w:rsidP="001B4CDC" w:rsidRDefault="00E83AB6" w14:paraId="556735D0" w14:textId="15A129E5">
      <w:pPr>
        <w:keepNext/>
        <w:keepLines/>
      </w:pPr>
      <w:r>
        <w:t>The</w:t>
      </w:r>
      <w:r w:rsidR="001B4CDC">
        <w:t xml:space="preserve"> </w:t>
      </w:r>
      <w:r w:rsidRPr="00FE459B">
        <w:rPr>
          <w:b/>
          <w:bCs w:val="0"/>
        </w:rPr>
        <w:t>Allocations</w:t>
      </w:r>
      <w:r w:rsidR="001B4CDC">
        <w:t xml:space="preserve"> </w:t>
      </w:r>
      <w:r w:rsidR="00FE459B">
        <w:t>p</w:t>
      </w:r>
      <w:r>
        <w:t>ag</w:t>
      </w:r>
      <w:r w:rsidR="00FE459B">
        <w:t>e</w:t>
      </w:r>
      <w:r w:rsidR="001B4CDC">
        <w:t xml:space="preserve"> </w:t>
      </w:r>
      <w:r w:rsidR="00F51F4E">
        <w:t>in</w:t>
      </w:r>
      <w:r w:rsidR="001B4CDC">
        <w:t xml:space="preserve"> </w:t>
      </w:r>
      <w:r w:rsidR="00F51F4E">
        <w:t>ePlan</w:t>
      </w:r>
      <w:r w:rsidR="001B4CDC">
        <w:t xml:space="preserve"> </w:t>
      </w:r>
      <w:r w:rsidR="00635CDC">
        <w:t>indicates</w:t>
      </w:r>
      <w:r w:rsidR="001B4CDC">
        <w:t xml:space="preserve"> </w:t>
      </w:r>
      <w:r w:rsidR="00635CDC">
        <w:t>the</w:t>
      </w:r>
      <w:r w:rsidR="001B4CDC">
        <w:t xml:space="preserve"> </w:t>
      </w:r>
      <w:r w:rsidR="00635CDC">
        <w:t>total</w:t>
      </w:r>
      <w:r w:rsidR="001B4CDC">
        <w:t xml:space="preserve"> </w:t>
      </w:r>
      <w:r w:rsidR="00635CDC">
        <w:t>amount</w:t>
      </w:r>
      <w:r w:rsidR="001B4CDC">
        <w:t xml:space="preserve"> </w:t>
      </w:r>
      <w:r w:rsidR="00635CDC">
        <w:t>awarded</w:t>
      </w:r>
      <w:r w:rsidR="001B4CDC">
        <w:t xml:space="preserve"> </w:t>
      </w:r>
      <w:r w:rsidR="00635CDC">
        <w:t>by</w:t>
      </w:r>
      <w:r w:rsidR="001B4CDC">
        <w:t xml:space="preserve"> </w:t>
      </w:r>
      <w:r w:rsidR="00635CDC">
        <w:t>the</w:t>
      </w:r>
      <w:r w:rsidR="001B4CDC">
        <w:t xml:space="preserve"> </w:t>
      </w:r>
      <w:r w:rsidR="00635CDC">
        <w:t>grant</w:t>
      </w:r>
      <w:r w:rsidR="001B4CDC">
        <w:t xml:space="preserve"> </w:t>
      </w:r>
      <w:r w:rsidR="00635CDC">
        <w:t>program</w:t>
      </w:r>
      <w:r w:rsidR="001B4CDC">
        <w:t xml:space="preserve"> </w:t>
      </w:r>
      <w:r w:rsidR="00635CDC">
        <w:t>to</w:t>
      </w:r>
      <w:r w:rsidR="001B4CDC">
        <w:t xml:space="preserve"> </w:t>
      </w:r>
      <w:r w:rsidR="00635CDC">
        <w:t>the</w:t>
      </w:r>
      <w:r w:rsidR="001B4CDC">
        <w:t xml:space="preserve"> </w:t>
      </w:r>
      <w:r w:rsidR="00635CDC">
        <w:t>grantee.</w:t>
      </w:r>
      <w:r w:rsidR="001B4CDC">
        <w:t xml:space="preserve"> </w:t>
      </w:r>
      <w:r w:rsidR="00B8553D">
        <w:t>For</w:t>
      </w:r>
      <w:r w:rsidR="001B4CDC">
        <w:t xml:space="preserve"> </w:t>
      </w:r>
      <w:r w:rsidR="00B8553D">
        <w:t>entitlement</w:t>
      </w:r>
      <w:r w:rsidR="001B4CDC">
        <w:t xml:space="preserve"> </w:t>
      </w:r>
      <w:r w:rsidR="00CE72EF">
        <w:t>grant</w:t>
      </w:r>
      <w:r w:rsidR="001B4CDC">
        <w:t xml:space="preserve"> </w:t>
      </w:r>
      <w:r w:rsidR="00CE72EF">
        <w:t>programs,</w:t>
      </w:r>
      <w:r w:rsidR="001B4CDC">
        <w:t xml:space="preserve"> </w:t>
      </w:r>
      <w:r w:rsidR="00CE72EF">
        <w:t>the</w:t>
      </w:r>
      <w:r w:rsidR="001B4CDC">
        <w:t xml:space="preserve"> </w:t>
      </w:r>
      <w:r w:rsidRPr="000F2922" w:rsidR="00CE72EF">
        <w:rPr>
          <w:b/>
          <w:bCs w:val="0"/>
        </w:rPr>
        <w:t>Allocations</w:t>
      </w:r>
      <w:r w:rsidR="001B4CDC">
        <w:t xml:space="preserve"> </w:t>
      </w:r>
      <w:r w:rsidR="00CE72EF">
        <w:t>page</w:t>
      </w:r>
      <w:r w:rsidR="001B4CDC">
        <w:t xml:space="preserve"> </w:t>
      </w:r>
      <w:r w:rsidR="00CE72EF">
        <w:t>will</w:t>
      </w:r>
      <w:r w:rsidR="001B4CDC">
        <w:t xml:space="preserve"> </w:t>
      </w:r>
      <w:r w:rsidR="00CE72EF">
        <w:t>be</w:t>
      </w:r>
      <w:r w:rsidR="001B4CDC">
        <w:t xml:space="preserve"> </w:t>
      </w:r>
      <w:r w:rsidR="000F2922">
        <w:t>populated</w:t>
      </w:r>
      <w:r w:rsidR="001B4CDC">
        <w:t xml:space="preserve"> </w:t>
      </w:r>
      <w:r w:rsidR="000F2922">
        <w:t>with</w:t>
      </w:r>
      <w:r w:rsidR="001B4CDC">
        <w:t xml:space="preserve"> </w:t>
      </w:r>
      <w:r w:rsidR="000F2922">
        <w:t>a</w:t>
      </w:r>
      <w:r w:rsidR="001B4CDC">
        <w:t xml:space="preserve"> </w:t>
      </w:r>
      <w:r w:rsidR="000F2922">
        <w:t>total</w:t>
      </w:r>
      <w:r w:rsidR="001B4CDC">
        <w:t xml:space="preserve"> </w:t>
      </w:r>
      <w:r w:rsidR="000F2922">
        <w:t>budget</w:t>
      </w:r>
      <w:r w:rsidR="001B4CDC">
        <w:t xml:space="preserve"> </w:t>
      </w:r>
      <w:r w:rsidR="000F2922">
        <w:t>amount</w:t>
      </w:r>
      <w:r w:rsidR="001B4CDC">
        <w:t xml:space="preserve"> </w:t>
      </w:r>
      <w:r w:rsidR="000F2922">
        <w:t>at</w:t>
      </w:r>
      <w:r w:rsidR="001B4CDC">
        <w:t xml:space="preserve"> </w:t>
      </w:r>
      <w:r w:rsidR="000F2922">
        <w:t>the</w:t>
      </w:r>
      <w:r w:rsidR="001B4CDC">
        <w:t xml:space="preserve"> </w:t>
      </w:r>
      <w:r w:rsidR="000F2922">
        <w:t>time</w:t>
      </w:r>
      <w:r w:rsidR="001B4CDC">
        <w:t xml:space="preserve"> </w:t>
      </w:r>
      <w:r w:rsidR="000F2922">
        <w:t>of</w:t>
      </w:r>
      <w:r w:rsidR="001B4CDC">
        <w:t xml:space="preserve"> </w:t>
      </w:r>
      <w:r w:rsidR="000F2922">
        <w:t>application</w:t>
      </w:r>
      <w:r w:rsidR="001B4CDC">
        <w:t xml:space="preserve"> </w:t>
      </w:r>
      <w:r w:rsidR="000F2922">
        <w:t>and</w:t>
      </w:r>
      <w:r w:rsidR="001B4CDC">
        <w:t xml:space="preserve"> </w:t>
      </w:r>
      <w:r w:rsidR="000F2922">
        <w:t>the</w:t>
      </w:r>
      <w:r w:rsidR="001B4CDC">
        <w:t xml:space="preserve"> </w:t>
      </w:r>
      <w:r w:rsidR="000F2922">
        <w:t>subsequent</w:t>
      </w:r>
      <w:r w:rsidR="001B4CDC">
        <w:t xml:space="preserve"> </w:t>
      </w:r>
      <w:r w:rsidR="000F2922">
        <w:rPr>
          <w:b/>
          <w:bCs w:val="0"/>
        </w:rPr>
        <w:t>Budget</w:t>
      </w:r>
      <w:r w:rsidR="001B4CDC">
        <w:rPr>
          <w:b/>
          <w:bCs w:val="0"/>
        </w:rPr>
        <w:t xml:space="preserve"> </w:t>
      </w:r>
      <w:r w:rsidR="00CF1E33">
        <w:t>pages</w:t>
      </w:r>
      <w:r w:rsidR="001B4CDC">
        <w:t xml:space="preserve"> </w:t>
      </w:r>
      <w:r w:rsidR="00CF1E33">
        <w:t>will</w:t>
      </w:r>
      <w:r w:rsidR="001B4CDC">
        <w:t xml:space="preserve"> </w:t>
      </w:r>
      <w:r w:rsidR="00CD3011">
        <w:t>typically</w:t>
      </w:r>
      <w:r w:rsidR="001B4CDC">
        <w:t xml:space="preserve"> </w:t>
      </w:r>
      <w:r w:rsidR="00CD3011">
        <w:t>need</w:t>
      </w:r>
      <w:r w:rsidR="001B4CDC">
        <w:t xml:space="preserve"> </w:t>
      </w:r>
      <w:r w:rsidR="00CD3011">
        <w:t>to</w:t>
      </w:r>
      <w:r w:rsidR="001B4CDC">
        <w:t xml:space="preserve"> </w:t>
      </w:r>
      <w:r w:rsidR="00CD3011">
        <w:t>be</w:t>
      </w:r>
      <w:r w:rsidR="001B4CDC">
        <w:t xml:space="preserve"> </w:t>
      </w:r>
      <w:r w:rsidR="00CD3011">
        <w:t>completed</w:t>
      </w:r>
      <w:r w:rsidR="001B4CDC">
        <w:t xml:space="preserve"> </w:t>
      </w:r>
      <w:r w:rsidR="00CD3011">
        <w:t>to</w:t>
      </w:r>
      <w:r w:rsidR="001B4CDC">
        <w:t xml:space="preserve"> </w:t>
      </w:r>
      <w:r w:rsidR="00CD3011">
        <w:t>indicate</w:t>
      </w:r>
      <w:r w:rsidR="001B4CDC">
        <w:t xml:space="preserve"> </w:t>
      </w:r>
      <w:r w:rsidR="0011670F">
        <w:t>how</w:t>
      </w:r>
      <w:r w:rsidR="001B4CDC">
        <w:t xml:space="preserve"> </w:t>
      </w:r>
      <w:r w:rsidR="0011670F">
        <w:t>the</w:t>
      </w:r>
      <w:r w:rsidR="001B4CDC">
        <w:t xml:space="preserve"> </w:t>
      </w:r>
      <w:r w:rsidR="00683B6A">
        <w:t>total</w:t>
      </w:r>
      <w:r w:rsidR="001B4CDC">
        <w:t xml:space="preserve"> </w:t>
      </w:r>
      <w:r w:rsidR="00683B6A">
        <w:t>allocation</w:t>
      </w:r>
      <w:r w:rsidR="001B4CDC">
        <w:t xml:space="preserve"> </w:t>
      </w:r>
      <w:r w:rsidR="00683B6A">
        <w:t>will</w:t>
      </w:r>
      <w:r w:rsidR="001B4CDC">
        <w:t xml:space="preserve"> </w:t>
      </w:r>
      <w:r w:rsidR="00683B6A">
        <w:t>be</w:t>
      </w:r>
      <w:r w:rsidR="001B4CDC">
        <w:t xml:space="preserve"> </w:t>
      </w:r>
      <w:r w:rsidR="00683B6A">
        <w:t>allocated</w:t>
      </w:r>
      <w:r w:rsidR="001B4CDC">
        <w:t xml:space="preserve"> </w:t>
      </w:r>
      <w:r w:rsidR="00683B6A">
        <w:t>across</w:t>
      </w:r>
      <w:r w:rsidR="001B4CDC">
        <w:t xml:space="preserve"> </w:t>
      </w:r>
      <w:r w:rsidR="00683B6A">
        <w:t>specific</w:t>
      </w:r>
      <w:r w:rsidR="001B4CDC">
        <w:t xml:space="preserve"> </w:t>
      </w:r>
      <w:r w:rsidR="00683B6A">
        <w:t>budget</w:t>
      </w:r>
      <w:r w:rsidR="001B4CDC">
        <w:t xml:space="preserve"> </w:t>
      </w:r>
      <w:r w:rsidR="00BE5A3D">
        <w:t>accounts</w:t>
      </w:r>
      <w:r w:rsidR="001B4CDC">
        <w:t xml:space="preserve"> </w:t>
      </w:r>
      <w:r w:rsidR="00BE5A3D">
        <w:t>and</w:t>
      </w:r>
      <w:r w:rsidR="001B4CDC">
        <w:t xml:space="preserve"> </w:t>
      </w:r>
      <w:r w:rsidR="00683B6A">
        <w:t>line</w:t>
      </w:r>
      <w:r w:rsidR="001B4CDC">
        <w:t xml:space="preserve"> </w:t>
      </w:r>
      <w:r w:rsidR="00683B6A">
        <w:t>items.</w:t>
      </w:r>
      <w:r w:rsidR="001B4CDC">
        <w:t xml:space="preserve"> </w:t>
      </w:r>
      <w:r w:rsidR="00BF3CAC">
        <w:t>For</w:t>
      </w:r>
      <w:r w:rsidR="001B4CDC">
        <w:t xml:space="preserve"> </w:t>
      </w:r>
      <w:r w:rsidR="00BF3CAC">
        <w:t>competitive</w:t>
      </w:r>
      <w:r w:rsidR="001B4CDC">
        <w:t xml:space="preserve"> </w:t>
      </w:r>
      <w:r w:rsidR="00BF3CAC">
        <w:t>grants,</w:t>
      </w:r>
      <w:r w:rsidR="001B4CDC">
        <w:t xml:space="preserve"> </w:t>
      </w:r>
      <w:r w:rsidR="00BF3CAC">
        <w:t>the</w:t>
      </w:r>
      <w:r w:rsidR="001B4CDC">
        <w:t xml:space="preserve"> </w:t>
      </w:r>
      <w:r w:rsidR="00BF3CAC">
        <w:rPr>
          <w:b/>
          <w:bCs w:val="0"/>
        </w:rPr>
        <w:t>Allocations</w:t>
      </w:r>
      <w:r w:rsidR="001B4CDC">
        <w:rPr>
          <w:b/>
          <w:bCs w:val="0"/>
        </w:rPr>
        <w:t xml:space="preserve"> </w:t>
      </w:r>
      <w:r w:rsidR="00BF3CAC">
        <w:t>page</w:t>
      </w:r>
      <w:r w:rsidR="001B4CDC">
        <w:t xml:space="preserve"> </w:t>
      </w:r>
      <w:r w:rsidR="00BF3CAC">
        <w:t>will</w:t>
      </w:r>
      <w:r w:rsidR="001B4CDC">
        <w:t xml:space="preserve"> </w:t>
      </w:r>
      <w:r w:rsidR="00BF3CAC">
        <w:t>not</w:t>
      </w:r>
      <w:r w:rsidR="001B4CDC">
        <w:t xml:space="preserve"> </w:t>
      </w:r>
      <w:r w:rsidR="00FB3D5C">
        <w:t>typically</w:t>
      </w:r>
      <w:r w:rsidR="001B4CDC">
        <w:t xml:space="preserve"> </w:t>
      </w:r>
      <w:r w:rsidR="00BF3CAC">
        <w:t>be</w:t>
      </w:r>
      <w:r w:rsidR="001B4CDC">
        <w:t xml:space="preserve"> </w:t>
      </w:r>
      <w:r w:rsidR="00BF3CAC">
        <w:t>populated</w:t>
      </w:r>
      <w:r w:rsidR="001B4CDC">
        <w:t xml:space="preserve"> </w:t>
      </w:r>
      <w:r w:rsidR="00BF3CAC">
        <w:t>until</w:t>
      </w:r>
      <w:r w:rsidR="001B4CDC">
        <w:t xml:space="preserve"> </w:t>
      </w:r>
      <w:r w:rsidR="00310BF7">
        <w:t>grant</w:t>
      </w:r>
      <w:r w:rsidR="001B4CDC">
        <w:t xml:space="preserve"> </w:t>
      </w:r>
      <w:r w:rsidR="00310BF7">
        <w:t>awards</w:t>
      </w:r>
      <w:r w:rsidR="001B4CDC">
        <w:t xml:space="preserve"> </w:t>
      </w:r>
      <w:r w:rsidR="00310BF7">
        <w:t>are</w:t>
      </w:r>
      <w:r w:rsidR="001B4CDC">
        <w:t xml:space="preserve"> </w:t>
      </w:r>
      <w:r w:rsidR="00310BF7">
        <w:t>made</w:t>
      </w:r>
      <w:r w:rsidR="001B4CDC">
        <w:t xml:space="preserve"> </w:t>
      </w:r>
      <w:r w:rsidR="00BB123E">
        <w:t>and</w:t>
      </w:r>
      <w:r w:rsidR="001B4CDC">
        <w:t xml:space="preserve"> </w:t>
      </w:r>
      <w:r w:rsidR="00BB123E">
        <w:t>a</w:t>
      </w:r>
      <w:r w:rsidR="001B4CDC">
        <w:t xml:space="preserve"> </w:t>
      </w:r>
      <w:r w:rsidR="00BB123E">
        <w:t>proposed</w:t>
      </w:r>
      <w:r w:rsidR="001B4CDC">
        <w:t xml:space="preserve"> </w:t>
      </w:r>
      <w:r w:rsidR="00BB123E">
        <w:t>budget</w:t>
      </w:r>
      <w:r w:rsidR="001B4CDC">
        <w:t xml:space="preserve"> </w:t>
      </w:r>
      <w:r w:rsidR="00AF732A">
        <w:t>will</w:t>
      </w:r>
      <w:r w:rsidR="001B4CDC">
        <w:t xml:space="preserve"> </w:t>
      </w:r>
      <w:r w:rsidR="00AF732A">
        <w:t>be</w:t>
      </w:r>
      <w:r w:rsidR="001B4CDC">
        <w:t xml:space="preserve"> </w:t>
      </w:r>
      <w:r w:rsidR="00AF732A">
        <w:t>entered</w:t>
      </w:r>
      <w:r w:rsidR="001B4CDC">
        <w:t xml:space="preserve"> </w:t>
      </w:r>
      <w:r w:rsidR="00AF732A">
        <w:t>by</w:t>
      </w:r>
      <w:r w:rsidR="001B4CDC">
        <w:t xml:space="preserve"> </w:t>
      </w:r>
      <w:r w:rsidR="00AF732A">
        <w:t>the</w:t>
      </w:r>
      <w:r w:rsidR="001B4CDC">
        <w:t xml:space="preserve"> </w:t>
      </w:r>
      <w:r w:rsidR="00AF732A">
        <w:t>user</w:t>
      </w:r>
      <w:r w:rsidR="001B4CDC">
        <w:t xml:space="preserve"> </w:t>
      </w:r>
      <w:r w:rsidR="00AF732A">
        <w:t>on</w:t>
      </w:r>
      <w:r w:rsidR="001B4CDC">
        <w:t xml:space="preserve"> </w:t>
      </w:r>
      <w:r w:rsidR="00AF732A">
        <w:t>the</w:t>
      </w:r>
      <w:r w:rsidR="001B4CDC">
        <w:t xml:space="preserve"> </w:t>
      </w:r>
      <w:r w:rsidRPr="00AF732A" w:rsidR="00AF732A">
        <w:rPr>
          <w:b/>
          <w:bCs w:val="0"/>
        </w:rPr>
        <w:t>Budget</w:t>
      </w:r>
      <w:r w:rsidR="001B4CDC">
        <w:t xml:space="preserve"> </w:t>
      </w:r>
      <w:r w:rsidR="00AF732A">
        <w:t>pages</w:t>
      </w:r>
      <w:r w:rsidR="00310BF7">
        <w:t>.</w:t>
      </w:r>
      <w:r w:rsidR="001B4CDC">
        <w:t xml:space="preserve"> </w:t>
      </w:r>
      <w:r w:rsidR="007D39DE">
        <w:t>G</w:t>
      </w:r>
      <w:r w:rsidR="00310BF7">
        <w:t>rantees</w:t>
      </w:r>
      <w:r w:rsidR="001B4CDC">
        <w:t xml:space="preserve"> </w:t>
      </w:r>
      <w:r w:rsidR="00310BF7">
        <w:t>will</w:t>
      </w:r>
      <w:r w:rsidR="001B4CDC">
        <w:t xml:space="preserve"> </w:t>
      </w:r>
      <w:r w:rsidR="00310BF7">
        <w:t>receive</w:t>
      </w:r>
      <w:r w:rsidR="001B4CDC">
        <w:t xml:space="preserve"> </w:t>
      </w:r>
      <w:r w:rsidR="00310BF7">
        <w:t>a</w:t>
      </w:r>
      <w:r w:rsidR="001B4CDC">
        <w:t xml:space="preserve"> </w:t>
      </w:r>
      <w:r w:rsidR="00310BF7">
        <w:t>notification</w:t>
      </w:r>
      <w:r w:rsidR="001B4CDC">
        <w:t xml:space="preserve"> </w:t>
      </w:r>
      <w:r w:rsidR="00310BF7">
        <w:t>of</w:t>
      </w:r>
      <w:r w:rsidR="001B4CDC">
        <w:t xml:space="preserve"> </w:t>
      </w:r>
      <w:r w:rsidR="00310BF7">
        <w:t>award</w:t>
      </w:r>
      <w:r w:rsidR="001B4CDC">
        <w:t xml:space="preserve"> </w:t>
      </w:r>
      <w:r w:rsidR="00310BF7">
        <w:t>and</w:t>
      </w:r>
      <w:r w:rsidR="001B4CDC">
        <w:t xml:space="preserve"> </w:t>
      </w:r>
      <w:r w:rsidR="00310BF7">
        <w:t>specific</w:t>
      </w:r>
      <w:r w:rsidR="001B4CDC">
        <w:t xml:space="preserve"> </w:t>
      </w:r>
      <w:r w:rsidR="00310BF7">
        <w:t>instructions</w:t>
      </w:r>
      <w:r w:rsidR="001B4CDC">
        <w:t xml:space="preserve"> </w:t>
      </w:r>
      <w:r w:rsidR="00310BF7">
        <w:t>for</w:t>
      </w:r>
      <w:r w:rsidR="001B4CDC">
        <w:t xml:space="preserve"> </w:t>
      </w:r>
      <w:r w:rsidR="00310BF7">
        <w:t>formulating</w:t>
      </w:r>
      <w:r w:rsidR="001B4CDC">
        <w:t xml:space="preserve"> </w:t>
      </w:r>
      <w:r w:rsidR="00310BF7">
        <w:t>a</w:t>
      </w:r>
      <w:r w:rsidR="001B4CDC">
        <w:t xml:space="preserve"> </w:t>
      </w:r>
      <w:r w:rsidR="00310BF7">
        <w:t>budget</w:t>
      </w:r>
      <w:r w:rsidR="001B4CDC">
        <w:t xml:space="preserve"> </w:t>
      </w:r>
      <w:r w:rsidR="00310BF7">
        <w:t>revision</w:t>
      </w:r>
      <w:r w:rsidR="001B4CDC">
        <w:t xml:space="preserve"> </w:t>
      </w:r>
      <w:r w:rsidR="00310BF7">
        <w:t>to</w:t>
      </w:r>
      <w:r w:rsidR="001B4CDC">
        <w:t xml:space="preserve"> </w:t>
      </w:r>
      <w:r w:rsidR="00310BF7">
        <w:t>reconcile</w:t>
      </w:r>
      <w:r w:rsidR="001B4CDC">
        <w:t xml:space="preserve"> </w:t>
      </w:r>
      <w:r w:rsidR="00310BF7">
        <w:t>the</w:t>
      </w:r>
      <w:r w:rsidR="001B4CDC">
        <w:t xml:space="preserve"> </w:t>
      </w:r>
      <w:r w:rsidR="00310BF7">
        <w:t>proposed</w:t>
      </w:r>
      <w:r w:rsidR="001B4CDC">
        <w:t xml:space="preserve"> </w:t>
      </w:r>
      <w:r w:rsidR="00310BF7">
        <w:t>budget</w:t>
      </w:r>
      <w:r w:rsidR="001B4CDC">
        <w:t xml:space="preserve"> </w:t>
      </w:r>
      <w:r w:rsidR="00310BF7">
        <w:t>to</w:t>
      </w:r>
      <w:r w:rsidR="001B4CDC">
        <w:t xml:space="preserve"> </w:t>
      </w:r>
      <w:r w:rsidR="00310BF7">
        <w:t>the</w:t>
      </w:r>
      <w:r w:rsidR="001B4CDC">
        <w:t xml:space="preserve"> </w:t>
      </w:r>
      <w:r w:rsidR="00310BF7">
        <w:t>total</w:t>
      </w:r>
      <w:r w:rsidR="001B4CDC">
        <w:t xml:space="preserve"> </w:t>
      </w:r>
      <w:r w:rsidR="00310BF7">
        <w:t>allocation</w:t>
      </w:r>
      <w:r w:rsidR="001B4CDC">
        <w:t xml:space="preserve"> </w:t>
      </w:r>
      <w:r w:rsidR="006A4447">
        <w:t>which</w:t>
      </w:r>
      <w:r w:rsidR="001B4CDC">
        <w:t xml:space="preserve"> </w:t>
      </w:r>
      <w:r w:rsidR="006A4447">
        <w:t>is</w:t>
      </w:r>
      <w:r w:rsidR="001B4CDC">
        <w:t xml:space="preserve"> </w:t>
      </w:r>
      <w:r w:rsidR="006A4447">
        <w:t>entered</w:t>
      </w:r>
      <w:r w:rsidR="001B4CDC">
        <w:t xml:space="preserve"> </w:t>
      </w:r>
      <w:r w:rsidR="006A4447">
        <w:t>on</w:t>
      </w:r>
      <w:r w:rsidR="001B4CDC">
        <w:t xml:space="preserve"> </w:t>
      </w:r>
      <w:r w:rsidR="006A4447">
        <w:t>the</w:t>
      </w:r>
      <w:r w:rsidR="001B4CDC">
        <w:t xml:space="preserve"> </w:t>
      </w:r>
      <w:r w:rsidR="006A4447">
        <w:rPr>
          <w:b/>
          <w:bCs w:val="0"/>
        </w:rPr>
        <w:t>Allocations</w:t>
      </w:r>
      <w:r w:rsidR="001B4CDC">
        <w:rPr>
          <w:b/>
          <w:bCs w:val="0"/>
        </w:rPr>
        <w:t xml:space="preserve"> </w:t>
      </w:r>
      <w:r w:rsidR="006A4447">
        <w:t>page</w:t>
      </w:r>
      <w:r w:rsidR="001B4CDC">
        <w:t xml:space="preserve"> </w:t>
      </w:r>
      <w:r w:rsidR="006A4447">
        <w:t>at</w:t>
      </w:r>
      <w:r w:rsidR="001B4CDC">
        <w:t xml:space="preserve"> </w:t>
      </w:r>
      <w:r w:rsidR="006A4447">
        <w:t>the</w:t>
      </w:r>
      <w:r w:rsidR="001B4CDC">
        <w:t xml:space="preserve"> </w:t>
      </w:r>
      <w:r w:rsidR="006A4447">
        <w:t>time</w:t>
      </w:r>
      <w:r w:rsidR="001B4CDC">
        <w:t xml:space="preserve"> </w:t>
      </w:r>
      <w:r w:rsidR="006A4447">
        <w:t>of</w:t>
      </w:r>
      <w:r w:rsidR="001B4CDC">
        <w:t xml:space="preserve"> </w:t>
      </w:r>
      <w:r w:rsidR="006A4447">
        <w:t>award</w:t>
      </w:r>
      <w:r w:rsidR="00310BF7">
        <w:t>.</w:t>
      </w:r>
    </w:p>
    <w:p w:rsidRPr="00923A83" w:rsidR="00607DEA" w:rsidP="007B0A46" w:rsidRDefault="00607DEA" w14:paraId="39D8B272" w14:textId="032B3C19">
      <w:pPr>
        <w:pStyle w:val="Heading3"/>
        <w:spacing w:line="259" w:lineRule="auto"/>
      </w:pPr>
      <w:bookmarkStart w:name="_Toc123197971" w:id="18"/>
      <w:r>
        <w:t>Cover</w:t>
      </w:r>
      <w:r w:rsidR="001B4CDC">
        <w:t xml:space="preserve"> </w:t>
      </w:r>
      <w:r>
        <w:t>Page</w:t>
      </w:r>
      <w:bookmarkEnd w:id="18"/>
    </w:p>
    <w:p w:rsidR="001B3A93" w:rsidP="00ED67C3" w:rsidRDefault="00F01D67" w14:paraId="7FFC6F39" w14:textId="067DF166">
      <w:pPr>
        <w:keepNext/>
        <w:spacing w:line="259" w:lineRule="auto"/>
      </w:pPr>
      <w:r>
        <w:t>The</w:t>
      </w:r>
      <w:r w:rsidR="001B4CDC">
        <w:t xml:space="preserve"> </w:t>
      </w:r>
      <w:r w:rsidRPr="00496A05">
        <w:rPr>
          <w:i/>
          <w:iCs/>
        </w:rPr>
        <w:t>Cover</w:t>
      </w:r>
      <w:r w:rsidR="001B4CDC">
        <w:rPr>
          <w:i/>
          <w:iCs/>
        </w:rPr>
        <w:t xml:space="preserve"> </w:t>
      </w:r>
      <w:r w:rsidRPr="00496A05">
        <w:rPr>
          <w:i/>
          <w:iCs/>
        </w:rPr>
        <w:t>Page</w:t>
      </w:r>
      <w:r w:rsidR="001B4CDC">
        <w:t xml:space="preserve"> </w:t>
      </w:r>
      <w:r>
        <w:t>typically</w:t>
      </w:r>
      <w:r w:rsidR="001B4CDC">
        <w:t xml:space="preserve"> </w:t>
      </w:r>
      <w:r>
        <w:t>require</w:t>
      </w:r>
      <w:r w:rsidR="00505F12">
        <w:t>s</w:t>
      </w:r>
      <w:r w:rsidR="001B4CDC">
        <w:t xml:space="preserve"> </w:t>
      </w:r>
      <w:r>
        <w:t>entry</w:t>
      </w:r>
      <w:r w:rsidR="001B4CDC">
        <w:t xml:space="preserve"> </w:t>
      </w:r>
      <w:r>
        <w:t>of</w:t>
      </w:r>
      <w:r w:rsidR="001B4CDC">
        <w:t xml:space="preserve"> </w:t>
      </w:r>
      <w:r>
        <w:t>general</w:t>
      </w:r>
      <w:r w:rsidR="001B4CDC">
        <w:t xml:space="preserve"> </w:t>
      </w:r>
      <w:r>
        <w:t>organization</w:t>
      </w:r>
      <w:r w:rsidR="001B4CDC">
        <w:t xml:space="preserve"> </w:t>
      </w:r>
      <w:r>
        <w:t>information:</w:t>
      </w:r>
      <w:r w:rsidR="001B4CDC">
        <w:t xml:space="preserve"> </w:t>
      </w:r>
      <w:r w:rsidR="003E6A8E">
        <w:t>the</w:t>
      </w:r>
      <w:r w:rsidR="001B4CDC">
        <w:t xml:space="preserve"> </w:t>
      </w:r>
      <w:r w:rsidR="003E6A8E">
        <w:t>ID</w:t>
      </w:r>
      <w:r w:rsidR="001B4CDC">
        <w:t xml:space="preserve"> </w:t>
      </w:r>
      <w:r w:rsidR="006E1669">
        <w:t>Number</w:t>
      </w:r>
      <w:r w:rsidR="003E6A8E">
        <w:t>,</w:t>
      </w:r>
      <w:r w:rsidR="001B4CDC">
        <w:t xml:space="preserve"> </w:t>
      </w:r>
      <w:r>
        <w:t>Organization</w:t>
      </w:r>
      <w:r w:rsidR="001B4CDC">
        <w:t xml:space="preserve"> </w:t>
      </w:r>
      <w:r w:rsidR="003E6A8E">
        <w:t>Name,</w:t>
      </w:r>
      <w:r w:rsidR="001B4CDC">
        <w:t xml:space="preserve"> </w:t>
      </w:r>
      <w:r w:rsidR="003E6A8E">
        <w:t>Official</w:t>
      </w:r>
      <w:r w:rsidR="001B4CDC">
        <w:t xml:space="preserve"> </w:t>
      </w:r>
      <w:r w:rsidR="003E6A8E">
        <w:t>Address,</w:t>
      </w:r>
      <w:r w:rsidR="001B4CDC">
        <w:t xml:space="preserve"> </w:t>
      </w:r>
      <w:r w:rsidR="003E6A8E">
        <w:t>and</w:t>
      </w:r>
      <w:r w:rsidR="001B4CDC">
        <w:t xml:space="preserve"> </w:t>
      </w:r>
      <w:r w:rsidR="003E6A8E">
        <w:t>name</w:t>
      </w:r>
      <w:r w:rsidR="001B4CDC">
        <w:t xml:space="preserve"> </w:t>
      </w:r>
      <w:r w:rsidR="003E6A8E">
        <w:t>and</w:t>
      </w:r>
      <w:r w:rsidR="001B4CDC">
        <w:t xml:space="preserve"> </w:t>
      </w:r>
      <w:r w:rsidR="003E6A8E">
        <w:t>email</w:t>
      </w:r>
      <w:r w:rsidR="001B4CDC">
        <w:t xml:space="preserve"> </w:t>
      </w:r>
      <w:r w:rsidR="003E6A8E">
        <w:t>and</w:t>
      </w:r>
      <w:r w:rsidR="001B4CDC">
        <w:t xml:space="preserve"> </w:t>
      </w:r>
      <w:r w:rsidR="003E6A8E">
        <w:t>phone</w:t>
      </w:r>
      <w:r w:rsidR="001B4CDC">
        <w:t xml:space="preserve"> </w:t>
      </w:r>
      <w:r w:rsidR="003E6A8E">
        <w:t>contact</w:t>
      </w:r>
      <w:r w:rsidR="001B4CDC">
        <w:t xml:space="preserve"> </w:t>
      </w:r>
      <w:r w:rsidR="003E6A8E">
        <w:t>information</w:t>
      </w:r>
      <w:r w:rsidR="001B4CDC">
        <w:t xml:space="preserve"> </w:t>
      </w:r>
      <w:r w:rsidR="003E6A8E">
        <w:t>for</w:t>
      </w:r>
      <w:r w:rsidR="001B4CDC">
        <w:t xml:space="preserve"> </w:t>
      </w:r>
      <w:r>
        <w:t>organization</w:t>
      </w:r>
      <w:r w:rsidR="001B4CDC">
        <w:t xml:space="preserve"> </w:t>
      </w:r>
      <w:r>
        <w:t>and</w:t>
      </w:r>
      <w:r w:rsidR="001B4CDC">
        <w:t xml:space="preserve"> </w:t>
      </w:r>
      <w:r>
        <w:t>program</w:t>
      </w:r>
      <w:r w:rsidR="001B4CDC">
        <w:t xml:space="preserve"> </w:t>
      </w:r>
      <w:r>
        <w:t>p</w:t>
      </w:r>
      <w:r w:rsidR="003E6A8E">
        <w:t>oint</w:t>
      </w:r>
      <w:r>
        <w:t>s</w:t>
      </w:r>
      <w:r w:rsidR="001B4CDC">
        <w:t xml:space="preserve"> </w:t>
      </w:r>
      <w:r w:rsidR="003E6A8E">
        <w:t>of</w:t>
      </w:r>
      <w:r w:rsidR="001B4CDC">
        <w:t xml:space="preserve"> </w:t>
      </w:r>
      <w:r>
        <w:t>c</w:t>
      </w:r>
      <w:r w:rsidR="003E6A8E">
        <w:t>ontact.</w:t>
      </w:r>
      <w:r w:rsidR="001B4CDC">
        <w:t xml:space="preserve"> </w:t>
      </w:r>
      <w:r w:rsidR="00496A05">
        <w:t>For</w:t>
      </w:r>
      <w:r w:rsidR="001B4CDC">
        <w:t xml:space="preserve"> </w:t>
      </w:r>
      <w:r w:rsidR="00496A05">
        <w:t>federal</w:t>
      </w:r>
      <w:r w:rsidR="001B4CDC">
        <w:t xml:space="preserve"> </w:t>
      </w:r>
      <w:r w:rsidR="00496A05">
        <w:t>funding</w:t>
      </w:r>
      <w:r w:rsidR="001B4CDC">
        <w:t xml:space="preserve"> </w:t>
      </w:r>
      <w:r w:rsidR="00496A05">
        <w:t>applications,</w:t>
      </w:r>
      <w:r w:rsidR="001B4CDC">
        <w:t xml:space="preserve"> </w:t>
      </w:r>
      <w:r w:rsidR="00496A05">
        <w:t>this</w:t>
      </w:r>
      <w:r w:rsidR="001B4CDC">
        <w:t xml:space="preserve"> </w:t>
      </w:r>
      <w:r w:rsidR="00496A05">
        <w:t>page</w:t>
      </w:r>
      <w:r w:rsidR="001B4CDC">
        <w:t xml:space="preserve"> </w:t>
      </w:r>
      <w:r w:rsidR="00496A05">
        <w:t>also</w:t>
      </w:r>
      <w:r w:rsidR="001B4CDC">
        <w:t xml:space="preserve"> </w:t>
      </w:r>
      <w:r w:rsidR="00496A05">
        <w:t>requires</w:t>
      </w:r>
      <w:r w:rsidR="001B4CDC">
        <w:t xml:space="preserve"> </w:t>
      </w:r>
      <w:r w:rsidR="00496A05">
        <w:t>the</w:t>
      </w:r>
      <w:r w:rsidR="001B4CDC">
        <w:t xml:space="preserve"> </w:t>
      </w:r>
      <w:r w:rsidR="008607D9">
        <w:t>LEA</w:t>
      </w:r>
      <w:r w:rsidR="001B4CDC">
        <w:t xml:space="preserve"> </w:t>
      </w:r>
      <w:r w:rsidR="008607D9">
        <w:t>to</w:t>
      </w:r>
      <w:r w:rsidR="001B4CDC">
        <w:t xml:space="preserve"> </w:t>
      </w:r>
      <w:r w:rsidR="008607D9">
        <w:t>provide</w:t>
      </w:r>
      <w:r w:rsidR="001B4CDC">
        <w:t xml:space="preserve"> </w:t>
      </w:r>
      <w:r w:rsidR="008607D9">
        <w:t>the</w:t>
      </w:r>
      <w:r w:rsidR="001B4CDC">
        <w:t xml:space="preserve"> </w:t>
      </w:r>
      <w:r w:rsidR="008607D9">
        <w:t>Unique</w:t>
      </w:r>
      <w:r w:rsidR="001B4CDC">
        <w:t xml:space="preserve"> </w:t>
      </w:r>
      <w:r w:rsidR="008607D9">
        <w:t>Entity</w:t>
      </w:r>
      <w:r w:rsidR="001B4CDC">
        <w:t xml:space="preserve"> </w:t>
      </w:r>
      <w:r w:rsidR="008607D9">
        <w:t>Identifier</w:t>
      </w:r>
      <w:r w:rsidR="001B4CDC">
        <w:t xml:space="preserve"> </w:t>
      </w:r>
      <w:r w:rsidR="008607D9">
        <w:t>(UEI)</w:t>
      </w:r>
      <w:r w:rsidR="001B4CDC">
        <w:t xml:space="preserve"> </w:t>
      </w:r>
      <w:r w:rsidR="008607D9">
        <w:t>set</w:t>
      </w:r>
      <w:r w:rsidR="001B4CDC">
        <w:t xml:space="preserve"> </w:t>
      </w:r>
      <w:r w:rsidR="008607D9">
        <w:t>up</w:t>
      </w:r>
      <w:r w:rsidR="001B4CDC">
        <w:t xml:space="preserve"> </w:t>
      </w:r>
      <w:r w:rsidR="008607D9">
        <w:t>at</w:t>
      </w:r>
      <w:r w:rsidR="001B4CDC">
        <w:t xml:space="preserve"> </w:t>
      </w:r>
      <w:r w:rsidR="008607D9">
        <w:t>SAM.gov.</w:t>
      </w:r>
      <w:r w:rsidR="001B4CDC">
        <w:t xml:space="preserve"> </w:t>
      </w:r>
      <w:r w:rsidR="003E6A8E">
        <w:t>Once</w:t>
      </w:r>
      <w:r w:rsidR="001B4CDC">
        <w:t xml:space="preserve"> </w:t>
      </w:r>
      <w:r w:rsidR="003E6A8E">
        <w:t>all</w:t>
      </w:r>
      <w:r w:rsidR="001B4CDC">
        <w:t xml:space="preserve"> </w:t>
      </w:r>
      <w:r w:rsidR="003E6A8E">
        <w:t>fields</w:t>
      </w:r>
      <w:r w:rsidR="001B4CDC">
        <w:t xml:space="preserve"> </w:t>
      </w:r>
      <w:r w:rsidR="003E6A8E">
        <w:t>are</w:t>
      </w:r>
      <w:r w:rsidR="001B4CDC">
        <w:t xml:space="preserve"> </w:t>
      </w:r>
      <w:r w:rsidR="003E6A8E">
        <w:t>complete,</w:t>
      </w:r>
      <w:r w:rsidR="001B4CDC">
        <w:t xml:space="preserve"> </w:t>
      </w:r>
      <w:r w:rsidR="003E6A8E">
        <w:t>hover</w:t>
      </w:r>
      <w:r w:rsidR="001B4CDC">
        <w:t xml:space="preserve"> </w:t>
      </w:r>
      <w:r w:rsidR="003E6A8E">
        <w:t>over</w:t>
      </w:r>
      <w:r w:rsidR="001B4CDC">
        <w:t xml:space="preserve"> </w:t>
      </w:r>
      <w:r w:rsidR="003E6A8E">
        <w:t>the</w:t>
      </w:r>
      <w:r w:rsidR="001B4CDC">
        <w:t xml:space="preserve"> </w:t>
      </w:r>
      <w:r w:rsidRPr="00F7122C" w:rsidR="003E6A8E">
        <w:rPr>
          <w:b/>
          <w:bCs w:val="0"/>
        </w:rPr>
        <w:t>Save</w:t>
      </w:r>
      <w:r w:rsidR="001B4CDC">
        <w:rPr>
          <w:b/>
          <w:bCs w:val="0"/>
        </w:rPr>
        <w:t xml:space="preserve"> </w:t>
      </w:r>
      <w:r w:rsidRPr="00F7122C" w:rsidR="003E6A8E">
        <w:rPr>
          <w:b/>
          <w:bCs w:val="0"/>
        </w:rPr>
        <w:t>And</w:t>
      </w:r>
      <w:r w:rsidR="001B4CDC">
        <w:rPr>
          <w:b/>
          <w:bCs w:val="0"/>
        </w:rPr>
        <w:t xml:space="preserve"> </w:t>
      </w:r>
      <w:r w:rsidRPr="00F7122C" w:rsidR="003E6A8E">
        <w:rPr>
          <w:b/>
          <w:bCs w:val="0"/>
        </w:rPr>
        <w:t>Go</w:t>
      </w:r>
      <w:r w:rsidR="001B4CDC">
        <w:rPr>
          <w:b/>
          <w:bCs w:val="0"/>
        </w:rPr>
        <w:t xml:space="preserve"> </w:t>
      </w:r>
      <w:r w:rsidRPr="00F7122C" w:rsidR="003E6A8E">
        <w:rPr>
          <w:b/>
          <w:bCs w:val="0"/>
        </w:rPr>
        <w:t>To</w:t>
      </w:r>
      <w:r w:rsidR="001B4CDC">
        <w:t xml:space="preserve"> </w:t>
      </w:r>
      <w:r w:rsidR="003E6A8E">
        <w:t>button</w:t>
      </w:r>
      <w:r w:rsidR="001B4CDC">
        <w:t xml:space="preserve"> </w:t>
      </w:r>
      <w:r w:rsidR="003E6A8E">
        <w:t>and</w:t>
      </w:r>
      <w:r w:rsidR="001B4CDC">
        <w:t xml:space="preserve"> </w:t>
      </w:r>
      <w:r w:rsidR="003E6A8E">
        <w:t>click</w:t>
      </w:r>
      <w:r w:rsidR="001B4CDC">
        <w:t xml:space="preserve"> </w:t>
      </w:r>
      <w:r w:rsidR="003E6A8E">
        <w:t>on</w:t>
      </w:r>
      <w:r w:rsidR="001B4CDC">
        <w:t xml:space="preserve"> </w:t>
      </w:r>
      <w:r>
        <w:rPr>
          <w:b/>
          <w:bCs w:val="0"/>
        </w:rPr>
        <w:t>Sections</w:t>
      </w:r>
      <w:r w:rsidR="001B4CDC">
        <w:t xml:space="preserve"> </w:t>
      </w:r>
      <w:r w:rsidR="003E6A8E">
        <w:t>to</w:t>
      </w:r>
      <w:r w:rsidR="001B4CDC">
        <w:t xml:space="preserve"> </w:t>
      </w:r>
      <w:r>
        <w:t>return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 w:rsidRPr="008607D9">
        <w:rPr>
          <w:i/>
          <w:iCs/>
        </w:rPr>
        <w:t>Sections</w:t>
      </w:r>
      <w:r w:rsidR="001B4CDC">
        <w:t xml:space="preserve"> </w:t>
      </w:r>
      <w:r w:rsidR="003E6A8E">
        <w:t>page.</w:t>
      </w:r>
      <w:bookmarkStart w:name="_Hlk82557201" w:id="19"/>
    </w:p>
    <w:p w:rsidRPr="00C17FA1" w:rsidR="003E6A8E" w:rsidP="007B0A46" w:rsidRDefault="005308CD" w14:paraId="52B17F87" w14:textId="3A7D9CFD">
      <w:pPr>
        <w:spacing w:line="259" w:lineRule="auto"/>
        <w:jc w:val="center"/>
      </w:pPr>
      <w:r>
        <w:rPr>
          <w:noProof/>
        </w:rPr>
        <w:drawing>
          <wp:inline distT="0" distB="0" distL="0" distR="0" wp14:anchorId="7733DF08" wp14:editId="583335CC">
            <wp:extent cx="5943600" cy="2691613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4" t="20072" r="2878" b="52104"/>
                    <a:stretch/>
                  </pic:blipFill>
                  <pic:spPr bwMode="auto">
                    <a:xfrm>
                      <a:off x="0" y="0"/>
                      <a:ext cx="5943600" cy="2691613"/>
                    </a:xfrm>
                    <a:prstGeom prst="rect">
                      <a:avLst/>
                    </a:prstGeom>
                    <a:ln w="127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EA" w:rsidP="007B0A46" w:rsidRDefault="00607DEA" w14:paraId="084A8405" w14:textId="154A41EE">
      <w:pPr>
        <w:pStyle w:val="Heading3"/>
        <w:spacing w:line="259" w:lineRule="auto"/>
      </w:pPr>
      <w:bookmarkStart w:name="_Ref82558017" w:id="20"/>
      <w:bookmarkStart w:name="_Ref82558082" w:id="21"/>
      <w:bookmarkStart w:name="_Toc123197972" w:id="22"/>
      <w:bookmarkEnd w:id="19"/>
      <w:r w:rsidRPr="006E1669">
        <w:t>Budget</w:t>
      </w:r>
      <w:bookmarkEnd w:id="20"/>
      <w:bookmarkEnd w:id="21"/>
      <w:bookmarkEnd w:id="22"/>
    </w:p>
    <w:p w:rsidR="00113BC1" w:rsidP="00113BC1" w:rsidRDefault="00113BC1" w14:paraId="055A44FB" w14:textId="234AF3A9">
      <w:pPr>
        <w:pStyle w:val="Heading4"/>
        <w:spacing w:line="259" w:lineRule="auto"/>
      </w:pPr>
      <w:bookmarkStart w:name="_Toc2323392" w:id="23"/>
      <w:r>
        <w:t>Allowable</w:t>
      </w:r>
      <w:r w:rsidR="001B4CDC">
        <w:t xml:space="preserve"> </w:t>
      </w:r>
      <w:r>
        <w:t>Use</w:t>
      </w:r>
      <w:r w:rsidR="001B4CDC">
        <w:t xml:space="preserve"> </w:t>
      </w:r>
      <w:r>
        <w:t>of</w:t>
      </w:r>
      <w:r w:rsidR="001B4CDC">
        <w:t xml:space="preserve"> </w:t>
      </w:r>
      <w:r>
        <w:t>Funds</w:t>
      </w:r>
    </w:p>
    <w:p w:rsidR="00113BC1" w:rsidP="00113BC1" w:rsidRDefault="00113BC1" w14:paraId="7314FCF0" w14:textId="4C474C02">
      <w:pPr>
        <w:spacing w:line="259" w:lineRule="auto"/>
      </w:pPr>
      <w:r>
        <w:t>Individual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</w:t>
      </w:r>
      <w:r w:rsidR="001B4CDC">
        <w:t xml:space="preserve"> </w:t>
      </w:r>
      <w:r>
        <w:t>guides</w:t>
      </w:r>
      <w:r w:rsidR="001B4CDC">
        <w:t xml:space="preserve"> </w:t>
      </w:r>
      <w:r>
        <w:t>include</w:t>
      </w:r>
      <w:r w:rsidR="001B4CDC">
        <w:t xml:space="preserve"> </w:t>
      </w:r>
      <w:r>
        <w:t>a</w:t>
      </w:r>
      <w:r w:rsidR="001B4CDC">
        <w:t xml:space="preserve"> </w:t>
      </w:r>
      <w:r>
        <w:t>brief</w:t>
      </w:r>
      <w:r w:rsidR="001B4CDC">
        <w:t xml:space="preserve"> </w:t>
      </w:r>
      <w:r>
        <w:t>explanation</w:t>
      </w:r>
      <w:r w:rsidR="001B4CDC">
        <w:t xml:space="preserve"> </w:t>
      </w:r>
      <w:r>
        <w:t>of</w:t>
      </w:r>
      <w:r w:rsidR="001B4CDC">
        <w:t xml:space="preserve"> </w:t>
      </w:r>
      <w:r>
        <w:t>allowable</w:t>
      </w:r>
      <w:r w:rsidR="001B4CDC">
        <w:t xml:space="preserve"> </w:t>
      </w:r>
      <w:r>
        <w:t>and</w:t>
      </w:r>
      <w:r w:rsidR="001B4CDC">
        <w:t xml:space="preserve"> </w:t>
      </w:r>
      <w:r>
        <w:t>unallowable</w:t>
      </w:r>
      <w:r w:rsidR="001B4CDC">
        <w:t xml:space="preserve"> </w:t>
      </w:r>
      <w:r>
        <w:t>costs.</w:t>
      </w:r>
      <w:r w:rsidR="001B4CDC">
        <w:t xml:space="preserve"> </w:t>
      </w:r>
      <w:r>
        <w:t>All</w:t>
      </w:r>
      <w:r w:rsidR="001B4CDC">
        <w:t xml:space="preserve"> </w:t>
      </w:r>
      <w:r>
        <w:t>expenses</w:t>
      </w:r>
      <w:r w:rsidR="001B4CDC">
        <w:t xml:space="preserve"> </w:t>
      </w:r>
      <w:r>
        <w:t>must</w:t>
      </w:r>
      <w:r w:rsidR="001B4CDC">
        <w:t xml:space="preserve"> </w:t>
      </w:r>
      <w:r>
        <w:t>be</w:t>
      </w:r>
      <w:r w:rsidR="001B4CDC">
        <w:t xml:space="preserve"> </w:t>
      </w:r>
      <w:r>
        <w:t>necessary</w:t>
      </w:r>
      <w:r w:rsidR="001B4CDC">
        <w:t xml:space="preserve"> </w:t>
      </w:r>
      <w:r>
        <w:t>and</w:t>
      </w:r>
      <w:r w:rsidR="001B4CDC">
        <w:t xml:space="preserve"> </w:t>
      </w:r>
      <w:r>
        <w:t>reasonable</w:t>
      </w:r>
      <w:r w:rsidR="001B4CDC">
        <w:t xml:space="preserve"> </w:t>
      </w:r>
      <w:r>
        <w:t>for</w:t>
      </w:r>
      <w:r w:rsidR="001B4CDC">
        <w:t xml:space="preserve"> </w:t>
      </w:r>
      <w:r>
        <w:t>performing</w:t>
      </w:r>
      <w:r w:rsidR="001B4CDC">
        <w:t xml:space="preserve"> </w:t>
      </w:r>
      <w:r>
        <w:t>grant</w:t>
      </w:r>
      <w:r w:rsidR="001B4CDC">
        <w:t xml:space="preserve"> </w:t>
      </w:r>
      <w:r>
        <w:t>activities.</w:t>
      </w:r>
      <w:r w:rsidR="001B4CDC">
        <w:t xml:space="preserve"> </w:t>
      </w:r>
      <w:r>
        <w:t>A</w:t>
      </w:r>
      <w:r w:rsidR="001B4CDC">
        <w:t xml:space="preserve"> </w:t>
      </w:r>
      <w:r>
        <w:t>full</w:t>
      </w:r>
      <w:r w:rsidR="001B4CDC">
        <w:t xml:space="preserve"> </w:t>
      </w:r>
      <w:r>
        <w:t>list</w:t>
      </w:r>
      <w:r w:rsidR="001B4CDC">
        <w:t xml:space="preserve"> </w:t>
      </w:r>
      <w:r>
        <w:t>of</w:t>
      </w:r>
      <w:r w:rsidR="001B4CDC">
        <w:t xml:space="preserve"> </w:t>
      </w:r>
      <w:r>
        <w:t>account</w:t>
      </w:r>
      <w:r w:rsidR="001B4CDC">
        <w:t xml:space="preserve"> </w:t>
      </w:r>
      <w:r>
        <w:t>numbers</w:t>
      </w:r>
      <w:r w:rsidR="001B4CDC">
        <w:t xml:space="preserve"> </w:t>
      </w:r>
      <w:r>
        <w:t>and</w:t>
      </w:r>
      <w:r w:rsidR="001B4CDC">
        <w:t xml:space="preserve"> </w:t>
      </w:r>
      <w:r>
        <w:t>line</w:t>
      </w:r>
      <w:r w:rsidR="001B4CDC">
        <w:t xml:space="preserve"> </w:t>
      </w:r>
      <w:r>
        <w:t>items</w:t>
      </w:r>
      <w:r w:rsidR="001B4CDC">
        <w:t xml:space="preserve"> </w:t>
      </w:r>
      <w:r>
        <w:t>that</w:t>
      </w:r>
      <w:r w:rsidR="001B4CDC">
        <w:t xml:space="preserve"> </w:t>
      </w:r>
      <w:r>
        <w:t>are</w:t>
      </w:r>
      <w:r w:rsidR="001B4CDC">
        <w:t xml:space="preserve"> </w:t>
      </w:r>
      <w:r>
        <w:t>eligible</w:t>
      </w:r>
      <w:r w:rsidR="001B4CDC">
        <w:t xml:space="preserve"> </w:t>
      </w:r>
      <w:r>
        <w:t>to</w:t>
      </w:r>
      <w:r w:rsidR="001B4CDC">
        <w:t xml:space="preserve"> </w:t>
      </w:r>
      <w:r>
        <w:t>be</w:t>
      </w:r>
      <w:r w:rsidR="001B4CDC">
        <w:t xml:space="preserve"> </w:t>
      </w:r>
      <w:r>
        <w:t>budgeted</w:t>
      </w:r>
      <w:r w:rsidR="001B4CDC">
        <w:t xml:space="preserve"> </w:t>
      </w:r>
      <w:r>
        <w:t>may</w:t>
      </w:r>
      <w:r w:rsidR="001B4CDC">
        <w:t xml:space="preserve"> </w:t>
      </w:r>
      <w:r>
        <w:t>be</w:t>
      </w:r>
      <w:r w:rsidR="001B4CDC">
        <w:t xml:space="preserve"> </w:t>
      </w:r>
      <w:r>
        <w:t>included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>
        <w:t>appendix</w:t>
      </w:r>
      <w:r w:rsidR="001B4CDC">
        <w:t xml:space="preserve"> </w:t>
      </w:r>
      <w:r>
        <w:t>for</w:t>
      </w:r>
      <w:r w:rsidR="001B4CDC">
        <w:t xml:space="preserve"> </w:t>
      </w:r>
      <w:r>
        <w:t>further</w:t>
      </w:r>
      <w:r w:rsidR="001B4CDC">
        <w:t xml:space="preserve"> </w:t>
      </w:r>
      <w:r>
        <w:t>guidance.</w:t>
      </w:r>
    </w:p>
    <w:p w:rsidRPr="009C5356" w:rsidR="00113BC1" w:rsidP="00113BC1" w:rsidRDefault="00113BC1" w14:paraId="07388664" w14:textId="47D50075">
      <w:pPr>
        <w:pStyle w:val="Heading5"/>
        <w:spacing w:line="259" w:lineRule="auto"/>
      </w:pPr>
      <w:r w:rsidRPr="00B57C60">
        <w:t>Transfers</w:t>
      </w:r>
      <w:r w:rsidR="001B4CDC">
        <w:t xml:space="preserve"> </w:t>
      </w:r>
      <w:r w:rsidRPr="00B57C60">
        <w:t>Out</w:t>
      </w:r>
      <w:r w:rsidR="001B4CDC">
        <w:t xml:space="preserve"> </w:t>
      </w:r>
      <w:r w:rsidRPr="00B57C60">
        <w:t>and</w:t>
      </w:r>
      <w:r w:rsidR="001B4CDC">
        <w:t xml:space="preserve"> </w:t>
      </w:r>
      <w:r w:rsidRPr="00B57C60">
        <w:t>Indirect</w:t>
      </w:r>
      <w:r w:rsidR="001B4CDC">
        <w:t xml:space="preserve"> </w:t>
      </w:r>
      <w:r w:rsidRPr="00B57C60">
        <w:t>Cost</w:t>
      </w:r>
      <w:bookmarkEnd w:id="23"/>
    </w:p>
    <w:p w:rsidR="00113BC1" w:rsidP="00113BC1" w:rsidRDefault="00113BC1" w14:paraId="1E885FE7" w14:textId="692E30AD">
      <w:pPr>
        <w:spacing w:line="259" w:lineRule="auto"/>
      </w:pPr>
      <w:r w:rsidRPr="00B24C67">
        <w:t>Indirect</w:t>
      </w:r>
      <w:r w:rsidR="001B4CDC">
        <w:t xml:space="preserve"> </w:t>
      </w:r>
      <w:r w:rsidRPr="00B24C67">
        <w:t>cost</w:t>
      </w:r>
      <w:r w:rsidR="001B4CDC">
        <w:t xml:space="preserve"> </w:t>
      </w:r>
      <w:r w:rsidRPr="00B24C67">
        <w:t>represents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expenses</w:t>
      </w:r>
      <w:r w:rsidR="001B4CDC">
        <w:t xml:space="preserve"> </w:t>
      </w:r>
      <w:r w:rsidRPr="00B24C67">
        <w:t>of</w:t>
      </w:r>
      <w:r w:rsidR="001B4CDC">
        <w:t xml:space="preserve"> </w:t>
      </w:r>
      <w:r w:rsidRPr="00B24C67">
        <w:t>doing</w:t>
      </w:r>
      <w:r w:rsidR="001B4CDC">
        <w:t xml:space="preserve"> </w:t>
      </w:r>
      <w:r w:rsidRPr="00B24C67">
        <w:t>business</w:t>
      </w:r>
      <w:r w:rsidR="001B4CDC">
        <w:t xml:space="preserve"> </w:t>
      </w:r>
      <w:r w:rsidRPr="00B24C67">
        <w:t>that</w:t>
      </w:r>
      <w:r w:rsidR="001B4CDC">
        <w:t xml:space="preserve"> </w:t>
      </w:r>
      <w:r>
        <w:t>cannot</w:t>
      </w:r>
      <w:r w:rsidR="001B4CDC">
        <w:t xml:space="preserve"> </w:t>
      </w:r>
      <w:r>
        <w:t>clearly</w:t>
      </w:r>
      <w:r w:rsidR="001B4CDC">
        <w:t xml:space="preserve"> </w:t>
      </w:r>
      <w:r>
        <w:t>link</w:t>
      </w:r>
      <w:r w:rsidR="001B4CDC">
        <w:t xml:space="preserve"> </w:t>
      </w:r>
      <w:r>
        <w:t>to</w:t>
      </w:r>
      <w:r w:rsidR="001B4CDC">
        <w:t xml:space="preserve"> </w:t>
      </w:r>
      <w:r w:rsidRPr="00B24C67">
        <w:t>a</w:t>
      </w:r>
      <w:r w:rsidR="001B4CDC">
        <w:t xml:space="preserve"> </w:t>
      </w:r>
      <w:r>
        <w:t>specific</w:t>
      </w:r>
      <w:r w:rsidR="001B4CDC">
        <w:t xml:space="preserve"> </w:t>
      </w:r>
      <w:r w:rsidRPr="00B24C67">
        <w:t>grant,</w:t>
      </w:r>
      <w:r w:rsidR="001B4CDC">
        <w:t xml:space="preserve"> </w:t>
      </w:r>
      <w:r w:rsidRPr="00B24C67">
        <w:t>contract,</w:t>
      </w:r>
      <w:r w:rsidR="001B4CDC">
        <w:t xml:space="preserve"> </w:t>
      </w:r>
      <w:r w:rsidRPr="00B24C67">
        <w:t>project</w:t>
      </w:r>
      <w:r w:rsidR="001B4CDC">
        <w:t xml:space="preserve"> </w:t>
      </w:r>
      <w:r w:rsidRPr="00B24C67">
        <w:t>function,</w:t>
      </w:r>
      <w:r w:rsidR="001B4CDC">
        <w:t xml:space="preserve"> </w:t>
      </w:r>
      <w:r w:rsidRPr="00B24C67">
        <w:t>or</w:t>
      </w:r>
      <w:r w:rsidR="001B4CDC">
        <w:t xml:space="preserve"> </w:t>
      </w:r>
      <w:r w:rsidRPr="00B24C67">
        <w:t>activity,</w:t>
      </w:r>
      <w:r w:rsidR="001B4CDC">
        <w:t xml:space="preserve"> </w:t>
      </w:r>
      <w:r w:rsidRPr="00B24C67">
        <w:t>but</w:t>
      </w:r>
      <w:r w:rsidR="001B4CDC">
        <w:t xml:space="preserve"> </w:t>
      </w:r>
      <w:r w:rsidRPr="00B24C67">
        <w:t>are</w:t>
      </w:r>
      <w:r w:rsidR="001B4CDC">
        <w:t xml:space="preserve"> </w:t>
      </w:r>
      <w:r w:rsidRPr="00B24C67">
        <w:t>necessary</w:t>
      </w:r>
      <w:r w:rsidR="001B4CDC">
        <w:t xml:space="preserve"> </w:t>
      </w:r>
      <w:r w:rsidRPr="00B24C67">
        <w:t>for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general</w:t>
      </w:r>
      <w:r w:rsidR="001B4CDC">
        <w:t xml:space="preserve"> </w:t>
      </w:r>
      <w:r w:rsidRPr="00B24C67">
        <w:t>operation</w:t>
      </w:r>
      <w:r w:rsidR="001B4CDC">
        <w:t xml:space="preserve"> </w:t>
      </w:r>
      <w:r w:rsidRPr="00B24C67">
        <w:t>of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organization</w:t>
      </w:r>
      <w:r w:rsidR="001B4CDC">
        <w:t xml:space="preserve"> </w:t>
      </w:r>
      <w:r w:rsidRPr="00B24C67">
        <w:t>and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activities</w:t>
      </w:r>
      <w:r w:rsidR="001B4CDC">
        <w:t xml:space="preserve"> </w:t>
      </w:r>
      <w:r w:rsidRPr="00B24C67">
        <w:t>it</w:t>
      </w:r>
      <w:r w:rsidR="001B4CDC">
        <w:t xml:space="preserve"> </w:t>
      </w:r>
      <w:r w:rsidRPr="00B24C67">
        <w:t>performs.</w:t>
      </w:r>
      <w:r w:rsidR="001B4CDC">
        <w:t xml:space="preserve"> </w:t>
      </w:r>
      <w:r w:rsidRPr="00B24C67">
        <w:t>These</w:t>
      </w:r>
      <w:r w:rsidR="001B4CDC">
        <w:t xml:space="preserve"> </w:t>
      </w:r>
      <w:r w:rsidRPr="00B24C67">
        <w:t>costs</w:t>
      </w:r>
      <w:r w:rsidR="001B4CDC">
        <w:t xml:space="preserve"> </w:t>
      </w:r>
      <w:r w:rsidRPr="00B24C67">
        <w:t>cannot</w:t>
      </w:r>
      <w:r w:rsidR="001B4CDC">
        <w:t xml:space="preserve"> </w:t>
      </w:r>
      <w:r>
        <w:t>attribute</w:t>
      </w:r>
      <w:r w:rsidR="001B4CDC">
        <w:t xml:space="preserve"> </w:t>
      </w:r>
      <w:r w:rsidRPr="00B24C67">
        <w:t>directly</w:t>
      </w:r>
      <w:r w:rsidR="001B4CDC">
        <w:t xml:space="preserve"> </w:t>
      </w:r>
      <w:r w:rsidRPr="00B24C67">
        <w:t>to</w:t>
      </w:r>
      <w:r w:rsidR="001B4CDC">
        <w:t xml:space="preserve"> </w:t>
      </w:r>
      <w:r w:rsidRPr="00B24C67">
        <w:t>any</w:t>
      </w:r>
      <w:r w:rsidR="001B4CDC">
        <w:t xml:space="preserve"> </w:t>
      </w:r>
      <w:r w:rsidRPr="00B24C67">
        <w:t>grant</w:t>
      </w:r>
      <w:r w:rsidR="001B4CDC">
        <w:t xml:space="preserve"> </w:t>
      </w:r>
      <w:r w:rsidRPr="00B24C67">
        <w:t>because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time</w:t>
      </w:r>
      <w:r w:rsidR="001B4CDC">
        <w:t xml:space="preserve"> </w:t>
      </w:r>
      <w:r w:rsidRPr="00B24C67">
        <w:t>and</w:t>
      </w:r>
      <w:r w:rsidR="001B4CDC">
        <w:t xml:space="preserve"> </w:t>
      </w:r>
      <w:r w:rsidRPr="00B24C67">
        <w:t>effort</w:t>
      </w:r>
      <w:r w:rsidR="001B4CDC">
        <w:t xml:space="preserve"> </w:t>
      </w:r>
      <w:r w:rsidRPr="00B24C67">
        <w:t>spent</w:t>
      </w:r>
      <w:r w:rsidR="001B4CDC">
        <w:t xml:space="preserve"> </w:t>
      </w:r>
      <w:r>
        <w:t>are</w:t>
      </w:r>
      <w:r w:rsidR="001B4CDC">
        <w:t xml:space="preserve"> </w:t>
      </w:r>
      <w:r>
        <w:t>not</w:t>
      </w:r>
      <w:r w:rsidR="001B4CDC">
        <w:t xml:space="preserve"> </w:t>
      </w:r>
      <w:r>
        <w:t>measurable</w:t>
      </w:r>
      <w:r w:rsidRPr="00B24C67">
        <w:t>.</w:t>
      </w:r>
      <w:r w:rsidR="001B4CDC">
        <w:t xml:space="preserve"> </w:t>
      </w:r>
      <w:r>
        <w:t>Users</w:t>
      </w:r>
      <w:r w:rsidR="001B4CDC">
        <w:t xml:space="preserve"> </w:t>
      </w:r>
      <w:r w:rsidRPr="00FF61AC">
        <w:t>may</w:t>
      </w:r>
      <w:r w:rsidR="001B4CDC">
        <w:t xml:space="preserve"> </w:t>
      </w:r>
      <w:r w:rsidRPr="00B24C67">
        <w:t>choose</w:t>
      </w:r>
      <w:r w:rsidR="001B4CDC">
        <w:t xml:space="preserve"> </w:t>
      </w:r>
      <w:r w:rsidRPr="00B24C67">
        <w:t>to</w:t>
      </w:r>
      <w:r w:rsidR="001B4CDC">
        <w:t xml:space="preserve"> </w:t>
      </w:r>
      <w:r w:rsidRPr="00B24C67">
        <w:t>budget</w:t>
      </w:r>
      <w:r w:rsidR="001B4CDC">
        <w:t xml:space="preserve"> </w:t>
      </w:r>
      <w:r w:rsidRPr="00B24C67">
        <w:t>for</w:t>
      </w:r>
      <w:r w:rsidR="001B4CDC">
        <w:t xml:space="preserve"> </w:t>
      </w:r>
      <w:r w:rsidRPr="00B24C67">
        <w:t>indirect</w:t>
      </w:r>
      <w:r w:rsidR="001B4CDC">
        <w:t xml:space="preserve"> </w:t>
      </w:r>
      <w:r w:rsidRPr="00B24C67">
        <w:t>cost</w:t>
      </w:r>
      <w:r w:rsidR="001B4CDC">
        <w:t xml:space="preserve"> </w:t>
      </w:r>
      <w:r w:rsidRPr="00B24C67">
        <w:t>for</w:t>
      </w:r>
      <w:r w:rsidR="001B4CDC">
        <w:t xml:space="preserve"> </w:t>
      </w:r>
      <w:r>
        <w:t>some</w:t>
      </w:r>
      <w:r w:rsidR="001B4CDC">
        <w:t xml:space="preserve"> </w:t>
      </w:r>
      <w:r>
        <w:t>funding</w:t>
      </w:r>
      <w:r w:rsidR="001B4CDC">
        <w:t xml:space="preserve"> </w:t>
      </w:r>
      <w:r>
        <w:t>programs</w:t>
      </w:r>
      <w:r w:rsidRPr="00B24C67">
        <w:t>.</w:t>
      </w:r>
      <w:r w:rsidR="001B4CDC">
        <w:t xml:space="preserve"> </w:t>
      </w:r>
      <w:r w:rsidRPr="00B24C67">
        <w:t>Indirect</w:t>
      </w:r>
      <w:r w:rsidR="001B4CDC">
        <w:t xml:space="preserve"> </w:t>
      </w:r>
      <w:r w:rsidRPr="00B24C67">
        <w:t>cost</w:t>
      </w:r>
      <w:r w:rsidR="001B4CDC">
        <w:t xml:space="preserve"> </w:t>
      </w:r>
      <w:r w:rsidRPr="00B24C67">
        <w:t>is</w:t>
      </w:r>
      <w:r w:rsidR="001B4CDC">
        <w:t xml:space="preserve"> </w:t>
      </w:r>
      <w:r w:rsidRPr="00B24C67">
        <w:t>available</w:t>
      </w:r>
      <w:r w:rsidR="001B4CDC">
        <w:t xml:space="preserve"> </w:t>
      </w:r>
      <w:r w:rsidRPr="00B24C67">
        <w:t>on</w:t>
      </w:r>
      <w:r w:rsidR="001B4CDC">
        <w:t xml:space="preserve"> </w:t>
      </w:r>
      <w:r w:rsidRPr="00B24C67">
        <w:t>each</w:t>
      </w:r>
      <w:r w:rsidR="001B4CDC">
        <w:t xml:space="preserve"> </w:t>
      </w:r>
      <w:r w:rsidRPr="009C5356">
        <w:rPr>
          <w:b/>
        </w:rPr>
        <w:t>Budget</w:t>
      </w:r>
      <w:r w:rsidR="001B4CDC">
        <w:rPr>
          <w:b/>
        </w:rPr>
        <w:t xml:space="preserve"> </w:t>
      </w:r>
      <w:r>
        <w:rPr>
          <w:bCs w:val="0"/>
        </w:rPr>
        <w:t>p</w:t>
      </w:r>
      <w:r w:rsidRPr="007644E9">
        <w:rPr>
          <w:bCs w:val="0"/>
        </w:rPr>
        <w:t>age</w:t>
      </w:r>
      <w:r w:rsidR="001B4CDC">
        <w:t xml:space="preserve"> </w:t>
      </w:r>
      <w:r w:rsidRPr="00B24C67">
        <w:t>in</w:t>
      </w:r>
      <w:r w:rsidR="001B4CDC">
        <w:t xml:space="preserve"> </w:t>
      </w:r>
      <w:r w:rsidRPr="00B24C67">
        <w:t>account</w:t>
      </w:r>
      <w:r w:rsidR="001B4CDC">
        <w:t xml:space="preserve"> </w:t>
      </w:r>
      <w:r w:rsidRPr="00B24C67">
        <w:t>number</w:t>
      </w:r>
      <w:r w:rsidR="001B4CDC">
        <w:t xml:space="preserve"> </w:t>
      </w:r>
      <w:r w:rsidRPr="009C5356">
        <w:rPr>
          <w:b/>
          <w:bCs w:val="0"/>
          <w:iCs/>
        </w:rPr>
        <w:t>99100</w:t>
      </w:r>
      <w:r w:rsidR="001B4CDC">
        <w:rPr>
          <w:b/>
          <w:bCs w:val="0"/>
          <w:iCs/>
        </w:rPr>
        <w:t xml:space="preserve"> </w:t>
      </w:r>
      <w:r w:rsidRPr="009C5356">
        <w:rPr>
          <w:b/>
          <w:bCs w:val="0"/>
          <w:iCs/>
        </w:rPr>
        <w:t>–</w:t>
      </w:r>
      <w:r w:rsidR="001B4CDC">
        <w:rPr>
          <w:b/>
          <w:bCs w:val="0"/>
          <w:iCs/>
        </w:rPr>
        <w:t xml:space="preserve"> </w:t>
      </w:r>
      <w:r w:rsidRPr="009C5356">
        <w:rPr>
          <w:b/>
          <w:bCs w:val="0"/>
          <w:iCs/>
        </w:rPr>
        <w:t>Transfers</w:t>
      </w:r>
      <w:r w:rsidR="001B4CDC">
        <w:rPr>
          <w:b/>
          <w:bCs w:val="0"/>
          <w:iCs/>
        </w:rPr>
        <w:t xml:space="preserve"> </w:t>
      </w:r>
      <w:r w:rsidRPr="009C5356">
        <w:rPr>
          <w:b/>
          <w:bCs w:val="0"/>
          <w:iCs/>
        </w:rPr>
        <w:t>Out</w:t>
      </w:r>
      <w:r w:rsidRPr="00B24C67">
        <w:t>.</w:t>
      </w:r>
      <w:r w:rsidR="001B4CDC">
        <w:t xml:space="preserve"> </w:t>
      </w:r>
    </w:p>
    <w:p w:rsidRPr="00B24C67" w:rsidR="001B4CDC" w:rsidP="001B4CDC" w:rsidRDefault="001B4CDC" w14:paraId="453F8ABB" w14:textId="56BF1723">
      <w:pPr>
        <w:spacing w:line="259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BE78DA0" wp14:editId="7D313340">
                <wp:extent cx="5943600" cy="2616257"/>
                <wp:effectExtent l="19050" t="19050" r="19050" b="12700"/>
                <wp:docPr id="23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3600" cy="2616257"/>
                          <a:chOff x="0" y="0"/>
                          <a:chExt cx="3703320" cy="163195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350" y="1079500"/>
                            <a:ext cx="3694176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6CB2A082">
              <v:group id="Group 23" style="width:468pt;height:206pt;mso-position-horizontal-relative:char;mso-position-vertical-relative:line" coordsize="37033,16319" o:spid="_x0000_s1026" w14:anchorId="68553A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">
                <o:lock v:ext="edit" aspectratio="t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4" style="position:absolute;width:37033;height:16319;visibility:visible;mso-wrap-style:square" o:spid="_x0000_s1027" stroked="t" strokecolor="black [3204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">
                  <v:imagedata o:title="" r:id="rId38"/>
                  <v:path arrowok="t"/>
                </v:shape>
                <v:rect id="Rectangle 25" style="position:absolute;left:63;top:10795;width:36942;height:1460;visibility:visible;mso-wrap-style:square;v-text-anchor:middle" o:spid="_x0000_s1028" filled="f" strokecolor="r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"/>
                <w10:anchorlock/>
              </v:group>
            </w:pict>
          </mc:Fallback>
        </mc:AlternateContent>
      </w:r>
    </w:p>
    <w:p w:rsidRPr="00B24C67" w:rsidR="00113BC1" w:rsidP="00113BC1" w:rsidRDefault="00113BC1" w14:paraId="70D3F5E2" w14:textId="5D7F0F21">
      <w:pPr>
        <w:spacing w:before="240" w:after="0" w:line="259" w:lineRule="auto"/>
      </w:pPr>
      <w:r w:rsidRPr="00B24C67">
        <w:t>ePlan</w:t>
      </w:r>
      <w:r w:rsidR="001B4CDC">
        <w:t xml:space="preserve"> </w:t>
      </w:r>
      <w:r w:rsidRPr="00B24C67">
        <w:t>provides</w:t>
      </w:r>
      <w:r w:rsidR="001B4CDC">
        <w:t xml:space="preserve"> </w:t>
      </w:r>
      <w:r w:rsidRPr="00B24C67">
        <w:t>automated</w:t>
      </w:r>
      <w:r w:rsidR="001B4CDC">
        <w:t xml:space="preserve"> </w:t>
      </w:r>
      <w:r w:rsidRPr="00B24C67">
        <w:t>information</w:t>
      </w:r>
      <w:r w:rsidR="001B4CDC">
        <w:t xml:space="preserve"> </w:t>
      </w:r>
      <w:r w:rsidRPr="00B24C67">
        <w:t>regarding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maximum</w:t>
      </w:r>
      <w:r w:rsidR="001B4CDC">
        <w:t xml:space="preserve"> </w:t>
      </w:r>
      <w:r w:rsidRPr="00B24C67">
        <w:t>amount</w:t>
      </w:r>
      <w:r w:rsidR="001B4CDC">
        <w:t xml:space="preserve"> </w:t>
      </w:r>
      <w:r w:rsidRPr="00B24C67">
        <w:t>permitted</w:t>
      </w:r>
      <w:r w:rsidR="001B4CDC">
        <w:t xml:space="preserve"> </w:t>
      </w:r>
      <w:r w:rsidRPr="00B24C67">
        <w:t>for</w:t>
      </w:r>
      <w:r w:rsidR="001B4CDC">
        <w:t xml:space="preserve"> </w:t>
      </w:r>
      <w:r w:rsidRPr="00B24C67">
        <w:t>indirect</w:t>
      </w:r>
      <w:r w:rsidR="001B4CDC">
        <w:t xml:space="preserve"> </w:t>
      </w:r>
      <w:r w:rsidRPr="00B24C67">
        <w:t>cost</w:t>
      </w:r>
      <w:r w:rsidR="001B4CDC">
        <w:t xml:space="preserve"> </w:t>
      </w:r>
      <w:r w:rsidRPr="00B24C67">
        <w:t>within</w:t>
      </w:r>
      <w:r w:rsidR="001B4CDC">
        <w:t xml:space="preserve"> </w:t>
      </w:r>
      <w:r w:rsidRPr="00B24C67">
        <w:t>each</w:t>
      </w:r>
      <w:r w:rsidR="001B4CDC">
        <w:t xml:space="preserve"> </w:t>
      </w:r>
      <w:r w:rsidRPr="00B24C67">
        <w:t>grant.</w:t>
      </w:r>
    </w:p>
    <w:p w:rsidRPr="00B24C67" w:rsidR="00113BC1" w:rsidP="00113BC1" w:rsidRDefault="00113BC1" w14:paraId="0E8CDE8F" w14:textId="361D51FF">
      <w:pPr>
        <w:pStyle w:val="ListParagraph"/>
        <w:numPr>
          <w:ilvl w:val="0"/>
          <w:numId w:val="7"/>
        </w:numPr>
        <w:spacing w:after="0" w:line="259" w:lineRule="auto"/>
        <w:ind w:left="720"/>
      </w:pPr>
      <w:r w:rsidRPr="00B24C67">
        <w:t>Eligible</w:t>
      </w:r>
      <w:r w:rsidR="001B4CDC">
        <w:t xml:space="preserve"> </w:t>
      </w:r>
      <w:r w:rsidRPr="00B24C67">
        <w:t>funds</w:t>
      </w:r>
      <w:r w:rsidR="001B4CDC">
        <w:t xml:space="preserve"> </w:t>
      </w:r>
      <w:r w:rsidRPr="00B24C67">
        <w:t>budgeted</w:t>
      </w:r>
      <w:r w:rsidR="001B4CDC">
        <w:t xml:space="preserve"> </w:t>
      </w:r>
      <w:r w:rsidRPr="00B24C67">
        <w:t>in</w:t>
      </w:r>
      <w:r w:rsidR="001B4CDC">
        <w:t xml:space="preserve"> </w:t>
      </w:r>
      <w:r w:rsidRPr="00B24C67">
        <w:t>all</w:t>
      </w:r>
      <w:r w:rsidR="001B4CDC">
        <w:t xml:space="preserve"> </w:t>
      </w:r>
      <w:r w:rsidRPr="00B24C67">
        <w:t>accounts</w:t>
      </w:r>
      <w:r w:rsidR="001B4CDC">
        <w:t xml:space="preserve"> </w:t>
      </w:r>
      <w:r>
        <w:t>are</w:t>
      </w:r>
      <w:r w:rsidR="001B4CDC">
        <w:t xml:space="preserve"> </w:t>
      </w:r>
      <w:r w:rsidRPr="00B24C67">
        <w:t>totaled</w:t>
      </w:r>
      <w:r w:rsidR="001B4CDC">
        <w:t xml:space="preserve"> </w:t>
      </w:r>
      <w:r w:rsidRPr="00B24C67">
        <w:t>at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top</w:t>
      </w:r>
      <w:r w:rsidR="001B4CDC">
        <w:t xml:space="preserve"> </w:t>
      </w:r>
      <w:r w:rsidRPr="00B24C67">
        <w:t>of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9C5356">
        <w:rPr>
          <w:b/>
        </w:rPr>
        <w:t>Budget</w:t>
      </w:r>
      <w:r w:rsidR="001B4CDC">
        <w:rPr>
          <w:bCs w:val="0"/>
        </w:rPr>
        <w:t xml:space="preserve"> </w:t>
      </w:r>
      <w:r>
        <w:t>page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Pr="009C5356">
        <w:rPr>
          <w:b/>
          <w:iCs/>
        </w:rPr>
        <w:t>Total</w:t>
      </w:r>
      <w:r w:rsidR="001B4CDC">
        <w:rPr>
          <w:b/>
          <w:iCs/>
        </w:rPr>
        <w:t xml:space="preserve"> </w:t>
      </w:r>
      <w:r w:rsidRPr="009C5356">
        <w:rPr>
          <w:b/>
          <w:iCs/>
        </w:rPr>
        <w:t>Contributing</w:t>
      </w:r>
      <w:r w:rsidR="001B4CDC">
        <w:rPr>
          <w:b/>
          <w:iCs/>
        </w:rPr>
        <w:t xml:space="preserve"> </w:t>
      </w:r>
      <w:r w:rsidRPr="009C5356">
        <w:rPr>
          <w:b/>
          <w:iCs/>
        </w:rPr>
        <w:t>to</w:t>
      </w:r>
      <w:r w:rsidR="001B4CDC">
        <w:rPr>
          <w:b/>
          <w:iCs/>
        </w:rPr>
        <w:t xml:space="preserve"> </w:t>
      </w:r>
      <w:r w:rsidRPr="009C5356">
        <w:rPr>
          <w:b/>
          <w:iCs/>
        </w:rPr>
        <w:t>Indirect</w:t>
      </w:r>
      <w:r w:rsidR="001B4CDC">
        <w:rPr>
          <w:b/>
          <w:iCs/>
        </w:rPr>
        <w:t xml:space="preserve"> </w:t>
      </w:r>
      <w:r w:rsidRPr="009C5356">
        <w:rPr>
          <w:b/>
          <w:iCs/>
        </w:rPr>
        <w:t>Cost</w:t>
      </w:r>
      <w:r w:rsidR="001B4CDC">
        <w:t xml:space="preserve"> </w:t>
      </w:r>
      <w:r w:rsidRPr="00B24C67">
        <w:t>line.</w:t>
      </w:r>
    </w:p>
    <w:p w:rsidR="00113BC1" w:rsidP="00113BC1" w:rsidRDefault="00094F98" w14:paraId="4D42C660" w14:textId="1FB65CD9">
      <w:pPr>
        <w:pStyle w:val="ListParagraph"/>
        <w:numPr>
          <w:ilvl w:val="0"/>
          <w:numId w:val="7"/>
        </w:numPr>
        <w:spacing w:after="0" w:line="259" w:lineRule="auto"/>
        <w:ind w:left="720"/>
      </w:pPr>
      <w:r>
        <w:t>Organizations</w:t>
      </w:r>
      <w:r w:rsidR="001B4CDC">
        <w:t xml:space="preserve"> </w:t>
      </w:r>
      <w:r w:rsidR="00113BC1">
        <w:t>have</w:t>
      </w:r>
      <w:r w:rsidR="001B4CDC">
        <w:t xml:space="preserve"> </w:t>
      </w:r>
      <w:r w:rsidRPr="00B24C67" w:rsidR="00113BC1">
        <w:t>an</w:t>
      </w:r>
      <w:r w:rsidR="001B4CDC">
        <w:t xml:space="preserve"> </w:t>
      </w:r>
      <w:r w:rsidRPr="00B24C67" w:rsidR="00113BC1">
        <w:t>individualized,</w:t>
      </w:r>
      <w:r w:rsidR="001B4CDC">
        <w:t xml:space="preserve"> </w:t>
      </w:r>
      <w:r w:rsidRPr="00B24C67" w:rsidR="00113BC1">
        <w:t>agreed-upon</w:t>
      </w:r>
      <w:r w:rsidR="001B4CDC">
        <w:t xml:space="preserve"> </w:t>
      </w:r>
      <w:r w:rsidRPr="00B24C67" w:rsidR="00113BC1">
        <w:t>indirect</w:t>
      </w:r>
      <w:r w:rsidR="001B4CDC">
        <w:t xml:space="preserve"> </w:t>
      </w:r>
      <w:r w:rsidRPr="00B24C67" w:rsidR="00113BC1">
        <w:t>cost</w:t>
      </w:r>
      <w:r w:rsidR="001B4CDC">
        <w:t xml:space="preserve"> </w:t>
      </w:r>
      <w:r w:rsidRPr="00B24C67" w:rsidR="00113BC1">
        <w:t>rate</w:t>
      </w:r>
      <w:r w:rsidR="001B4CDC">
        <w:t xml:space="preserve"> </w:t>
      </w:r>
      <w:r w:rsidRPr="00B24C67" w:rsidR="00113BC1">
        <w:t>that</w:t>
      </w:r>
      <w:r w:rsidR="001B4CDC">
        <w:t xml:space="preserve"> </w:t>
      </w:r>
      <w:r w:rsidRPr="00B24C67" w:rsidR="00113BC1">
        <w:t>is</w:t>
      </w:r>
      <w:r w:rsidR="001B4CDC">
        <w:t xml:space="preserve"> </w:t>
      </w:r>
      <w:r w:rsidRPr="00B24C67" w:rsidR="00113BC1">
        <w:t>preloaded</w:t>
      </w:r>
      <w:r w:rsidR="001B4CDC">
        <w:t xml:space="preserve"> </w:t>
      </w:r>
      <w:r w:rsidRPr="00B24C67" w:rsidR="00113BC1">
        <w:t>into</w:t>
      </w:r>
      <w:r w:rsidR="001B4CDC">
        <w:t xml:space="preserve"> </w:t>
      </w:r>
      <w:r w:rsidRPr="00B24C67" w:rsidR="00113BC1">
        <w:t>ePlan</w:t>
      </w:r>
      <w:r w:rsidR="001B4CDC">
        <w:t xml:space="preserve"> </w:t>
      </w:r>
      <w:r w:rsidRPr="00B24C67" w:rsidR="00113BC1">
        <w:t>each</w:t>
      </w:r>
      <w:r w:rsidR="001B4CDC">
        <w:t xml:space="preserve"> </w:t>
      </w:r>
      <w:r w:rsidRPr="00B24C67" w:rsidR="00113BC1">
        <w:t>year</w:t>
      </w:r>
      <w:r w:rsidR="001B4CDC">
        <w:t xml:space="preserve"> </w:t>
      </w:r>
      <w:r w:rsidR="00113BC1">
        <w:t>or</w:t>
      </w:r>
      <w:r w:rsidR="001B4CDC">
        <w:t xml:space="preserve"> </w:t>
      </w:r>
      <w:r w:rsidR="00113BC1">
        <w:t>a</w:t>
      </w:r>
      <w:r w:rsidR="001B4CDC">
        <w:t xml:space="preserve"> </w:t>
      </w:r>
      <w:r w:rsidR="00113BC1">
        <w:t>standard</w:t>
      </w:r>
      <w:r w:rsidR="001B4CDC">
        <w:t xml:space="preserve"> </w:t>
      </w:r>
      <w:r w:rsidR="00113BC1">
        <w:t>rate</w:t>
      </w:r>
      <w:r w:rsidR="001B4CDC">
        <w:t xml:space="preserve"> </w:t>
      </w:r>
      <w:r w:rsidR="00113BC1">
        <w:t>for</w:t>
      </w:r>
      <w:r w:rsidR="001B4CDC">
        <w:t xml:space="preserve"> </w:t>
      </w:r>
      <w:r w:rsidR="00113BC1">
        <w:t>the</w:t>
      </w:r>
      <w:r w:rsidR="001B4CDC">
        <w:t xml:space="preserve"> </w:t>
      </w:r>
      <w:r w:rsidR="00113BC1">
        <w:t>funding</w:t>
      </w:r>
      <w:r w:rsidR="001B4CDC">
        <w:t xml:space="preserve"> </w:t>
      </w:r>
      <w:r w:rsidR="00113BC1">
        <w:t>program</w:t>
      </w:r>
      <w:r w:rsidR="001B4CDC">
        <w:t xml:space="preserve"> </w:t>
      </w:r>
      <w:r w:rsidRPr="00094F98">
        <w:rPr>
          <w:iCs/>
        </w:rPr>
        <w:t>will</w:t>
      </w:r>
      <w:r w:rsidR="001B4CDC">
        <w:t xml:space="preserve"> </w:t>
      </w:r>
      <w:r w:rsidR="00113BC1">
        <w:t>be</w:t>
      </w:r>
      <w:r w:rsidR="001B4CDC">
        <w:t xml:space="preserve"> </w:t>
      </w:r>
      <w:r w:rsidR="00113BC1">
        <w:t>applied.</w:t>
      </w:r>
    </w:p>
    <w:p w:rsidR="00113BC1" w:rsidP="001B4CDC" w:rsidRDefault="007D39DE" w14:paraId="15C13415" w14:textId="0FFAC1E3">
      <w:pPr>
        <w:pStyle w:val="ListParagraph"/>
        <w:numPr>
          <w:ilvl w:val="0"/>
          <w:numId w:val="7"/>
        </w:numPr>
        <w:spacing w:line="259" w:lineRule="auto"/>
        <w:ind w:left="720"/>
      </w:pPr>
      <w:r>
        <w:t>Organizations</w:t>
      </w:r>
      <w:r w:rsidR="001B4CDC">
        <w:t xml:space="preserve"> </w:t>
      </w:r>
      <w:r w:rsidRPr="00035A3A" w:rsidR="00113BC1">
        <w:t>cannot</w:t>
      </w:r>
      <w:r w:rsidR="001B4CDC">
        <w:t xml:space="preserve"> </w:t>
      </w:r>
      <w:r w:rsidRPr="00035A3A" w:rsidR="00113BC1">
        <w:t>exceed</w:t>
      </w:r>
      <w:r w:rsidR="001B4CDC">
        <w:t xml:space="preserve"> </w:t>
      </w:r>
      <w:r w:rsidRPr="00035A3A" w:rsidR="00113BC1">
        <w:t>the</w:t>
      </w:r>
      <w:r w:rsidR="001B4CDC">
        <w:t xml:space="preserve"> </w:t>
      </w:r>
      <w:r w:rsidRPr="00046B89" w:rsidR="00113BC1">
        <w:rPr>
          <w:b/>
          <w:iCs/>
        </w:rPr>
        <w:t>Maximum</w:t>
      </w:r>
      <w:r w:rsidR="001B4CDC">
        <w:rPr>
          <w:b/>
          <w:iCs/>
        </w:rPr>
        <w:t xml:space="preserve"> </w:t>
      </w:r>
      <w:r w:rsidRPr="00046B89" w:rsidR="00113BC1">
        <w:rPr>
          <w:b/>
          <w:iCs/>
        </w:rPr>
        <w:t>Allowed</w:t>
      </w:r>
      <w:r w:rsidR="001B4CDC">
        <w:rPr>
          <w:b/>
          <w:iCs/>
        </w:rPr>
        <w:t xml:space="preserve"> </w:t>
      </w:r>
      <w:r w:rsidRPr="00046B89" w:rsidR="00113BC1">
        <w:rPr>
          <w:b/>
          <w:iCs/>
        </w:rPr>
        <w:t>for</w:t>
      </w:r>
      <w:r w:rsidR="001B4CDC">
        <w:rPr>
          <w:b/>
          <w:iCs/>
        </w:rPr>
        <w:t xml:space="preserve"> </w:t>
      </w:r>
      <w:r w:rsidRPr="00046B89" w:rsidR="00113BC1">
        <w:rPr>
          <w:b/>
          <w:iCs/>
        </w:rPr>
        <w:t>Indirect</w:t>
      </w:r>
      <w:r w:rsidR="001B4CDC">
        <w:rPr>
          <w:b/>
          <w:iCs/>
        </w:rPr>
        <w:t xml:space="preserve"> </w:t>
      </w:r>
      <w:r w:rsidRPr="00046B89" w:rsidR="00113BC1">
        <w:rPr>
          <w:b/>
          <w:iCs/>
        </w:rPr>
        <w:t>Cost</w:t>
      </w:r>
      <w:r w:rsidRPr="00035A3A" w:rsidR="00113BC1">
        <w:t>.</w:t>
      </w:r>
      <w:r w:rsidR="001B4CDC">
        <w:t xml:space="preserve"> </w:t>
      </w:r>
      <w:r w:rsidRPr="00035A3A" w:rsidR="00113BC1">
        <w:t>If</w:t>
      </w:r>
      <w:r w:rsidR="001B4CDC">
        <w:t xml:space="preserve"> </w:t>
      </w:r>
      <w:r w:rsidRPr="00035A3A" w:rsidR="00113BC1">
        <w:t>the</w:t>
      </w:r>
      <w:r w:rsidR="001B4CDC">
        <w:t xml:space="preserve"> </w:t>
      </w:r>
      <w:r w:rsidRPr="00035A3A" w:rsidR="00113BC1">
        <w:t>total</w:t>
      </w:r>
      <w:r w:rsidR="001B4CDC">
        <w:t xml:space="preserve"> </w:t>
      </w:r>
      <w:r w:rsidRPr="00035A3A" w:rsidR="00113BC1">
        <w:t>amount</w:t>
      </w:r>
      <w:r w:rsidR="001B4CDC">
        <w:t xml:space="preserve"> </w:t>
      </w:r>
      <w:r w:rsidRPr="00035A3A" w:rsidR="00113BC1">
        <w:t>budgeted</w:t>
      </w:r>
      <w:r w:rsidR="001B4CDC">
        <w:t xml:space="preserve"> </w:t>
      </w:r>
      <w:r w:rsidRPr="00035A3A" w:rsidR="00113BC1">
        <w:t>in</w:t>
      </w:r>
      <w:r w:rsidR="001B4CDC">
        <w:t xml:space="preserve"> </w:t>
      </w:r>
      <w:r w:rsidRPr="00035A3A" w:rsidR="00113BC1">
        <w:t>account</w:t>
      </w:r>
      <w:r w:rsidR="001B4CDC">
        <w:t xml:space="preserve"> </w:t>
      </w:r>
      <w:r w:rsidRPr="00035A3A" w:rsidR="00113BC1">
        <w:t>number</w:t>
      </w:r>
      <w:r w:rsidR="001B4CDC">
        <w:t xml:space="preserve"> </w:t>
      </w:r>
      <w:r w:rsidRPr="00035A3A" w:rsidR="00113BC1">
        <w:t>99100</w:t>
      </w:r>
      <w:r w:rsidR="001B4CDC">
        <w:t xml:space="preserve"> </w:t>
      </w:r>
      <w:r w:rsidRPr="00035A3A" w:rsidR="00113BC1">
        <w:t>is</w:t>
      </w:r>
      <w:r w:rsidR="001B4CDC">
        <w:t xml:space="preserve"> </w:t>
      </w:r>
      <w:r w:rsidRPr="00035A3A" w:rsidR="00113BC1">
        <w:t>more</w:t>
      </w:r>
      <w:r w:rsidR="001B4CDC">
        <w:t xml:space="preserve"> </w:t>
      </w:r>
      <w:r w:rsidRPr="00035A3A" w:rsidR="00113BC1">
        <w:t>than</w:t>
      </w:r>
      <w:r w:rsidR="001B4CDC">
        <w:t xml:space="preserve"> </w:t>
      </w:r>
      <w:r w:rsidRPr="00035A3A" w:rsidR="00113BC1">
        <w:t>the</w:t>
      </w:r>
      <w:r w:rsidR="001B4CDC">
        <w:t xml:space="preserve"> </w:t>
      </w:r>
      <w:r w:rsidRPr="00035A3A" w:rsidR="00113BC1">
        <w:t>maximum</w:t>
      </w:r>
      <w:r w:rsidR="001B4CDC">
        <w:t xml:space="preserve"> </w:t>
      </w:r>
      <w:r w:rsidRPr="00035A3A" w:rsidR="00113BC1">
        <w:t>allowed</w:t>
      </w:r>
      <w:r w:rsidR="001B4CDC">
        <w:t xml:space="preserve"> </w:t>
      </w:r>
      <w:r w:rsidRPr="00035A3A" w:rsidR="00113BC1">
        <w:t>for</w:t>
      </w:r>
      <w:r w:rsidR="001B4CDC">
        <w:t xml:space="preserve"> </w:t>
      </w:r>
      <w:r w:rsidRPr="00035A3A" w:rsidR="00113BC1">
        <w:t>indirect</w:t>
      </w:r>
      <w:r w:rsidR="001B4CDC">
        <w:t xml:space="preserve"> </w:t>
      </w:r>
      <w:r w:rsidRPr="00035A3A" w:rsidR="00113BC1">
        <w:t>cost,</w:t>
      </w:r>
      <w:r w:rsidR="001B4CDC">
        <w:t xml:space="preserve"> </w:t>
      </w:r>
      <w:r w:rsidRPr="00035A3A" w:rsidR="00113BC1">
        <w:t>the</w:t>
      </w:r>
      <w:r w:rsidR="001B4CDC">
        <w:t xml:space="preserve"> </w:t>
      </w:r>
      <w:r w:rsidR="00113BC1">
        <w:t>user</w:t>
      </w:r>
      <w:r w:rsidR="001B4CDC">
        <w:t xml:space="preserve"> </w:t>
      </w:r>
      <w:r w:rsidRPr="00035A3A" w:rsidR="00113BC1">
        <w:t>receives</w:t>
      </w:r>
      <w:r w:rsidR="001B4CDC">
        <w:t xml:space="preserve"> </w:t>
      </w:r>
      <w:r w:rsidRPr="00035A3A" w:rsidR="00113BC1">
        <w:t>a</w:t>
      </w:r>
      <w:r w:rsidR="001B4CDC">
        <w:t xml:space="preserve"> </w:t>
      </w:r>
      <w:r w:rsidRPr="00035A3A" w:rsidR="00113BC1">
        <w:t>validation</w:t>
      </w:r>
      <w:r w:rsidR="001B4CDC">
        <w:t xml:space="preserve"> </w:t>
      </w:r>
      <w:r w:rsidRPr="00035A3A" w:rsidR="00113BC1">
        <w:t>error</w:t>
      </w:r>
      <w:r w:rsidR="001B4CDC">
        <w:t xml:space="preserve"> </w:t>
      </w:r>
      <w:r w:rsidRPr="00035A3A" w:rsidR="00113BC1">
        <w:t>and</w:t>
      </w:r>
      <w:r w:rsidR="001B4CDC">
        <w:t xml:space="preserve"> </w:t>
      </w:r>
      <w:r w:rsidRPr="00035A3A" w:rsidR="00113BC1">
        <w:t>cannot</w:t>
      </w:r>
      <w:r w:rsidR="001B4CDC">
        <w:t xml:space="preserve"> </w:t>
      </w:r>
      <w:r w:rsidRPr="00035A3A" w:rsidR="00113BC1">
        <w:t>submit</w:t>
      </w:r>
      <w:r w:rsidR="001B4CDC">
        <w:t xml:space="preserve"> </w:t>
      </w:r>
      <w:r w:rsidRPr="00035A3A" w:rsidR="00113BC1">
        <w:t>the</w:t>
      </w:r>
      <w:r w:rsidR="001B4CDC">
        <w:t xml:space="preserve"> </w:t>
      </w:r>
      <w:r w:rsidRPr="00035A3A" w:rsidR="00113BC1">
        <w:t>application</w:t>
      </w:r>
      <w:r w:rsidR="00113BC1">
        <w:t>.</w:t>
      </w:r>
    </w:p>
    <w:p w:rsidR="001A30F4" w:rsidP="007B0A46" w:rsidRDefault="001A30F4" w14:paraId="5825B090" w14:textId="45BAC3C6">
      <w:pPr>
        <w:pStyle w:val="Heading4"/>
        <w:spacing w:line="259" w:lineRule="auto"/>
      </w:pPr>
      <w:r>
        <w:t>Entering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</w:p>
    <w:p w:rsidR="00016B39" w:rsidP="007B0A46" w:rsidRDefault="00F951F2" w14:paraId="6BA98D18" w14:textId="7A200337">
      <w:pPr>
        <w:spacing w:line="259" w:lineRule="auto"/>
      </w:pPr>
      <w:r>
        <w:t>Depending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="00497625">
        <w:t>funding</w:t>
      </w:r>
      <w:r w:rsidR="001B4CDC">
        <w:t xml:space="preserve"> </w:t>
      </w:r>
      <w:r w:rsidR="00497625">
        <w:t>application</w:t>
      </w:r>
      <w:r>
        <w:t>,</w:t>
      </w:r>
      <w:r w:rsidR="001B4CDC">
        <w:t xml:space="preserve"> </w:t>
      </w:r>
      <w:r w:rsidR="00016B39">
        <w:t>Users</w:t>
      </w:r>
      <w:r w:rsidR="001B4CDC">
        <w:t xml:space="preserve"> </w:t>
      </w:r>
      <w:r w:rsidR="00016B39">
        <w:t>can</w:t>
      </w:r>
      <w:r w:rsidR="001B4CDC">
        <w:t xml:space="preserve"> </w:t>
      </w:r>
      <w:r w:rsidR="00016B39">
        <w:t>make</w:t>
      </w:r>
      <w:r w:rsidR="001B4CDC">
        <w:t xml:space="preserve"> </w:t>
      </w:r>
      <w:r w:rsidR="00016B39">
        <w:t>changes</w:t>
      </w:r>
      <w:r w:rsidR="001B4CDC">
        <w:t xml:space="preserve"> </w:t>
      </w:r>
      <w:r w:rsidR="00016B39">
        <w:t>to</w:t>
      </w:r>
      <w:r w:rsidR="001B4CDC">
        <w:t xml:space="preserve"> </w:t>
      </w:r>
      <w:r w:rsidR="00016B39">
        <w:t>grant</w:t>
      </w:r>
      <w:r w:rsidR="001B4CDC">
        <w:t xml:space="preserve"> </w:t>
      </w:r>
      <w:r w:rsidR="00016B39">
        <w:t>budgets</w:t>
      </w:r>
      <w:r w:rsidR="001B4CDC">
        <w:t xml:space="preserve"> </w:t>
      </w:r>
      <w:r w:rsidR="00016B39">
        <w:t>using</w:t>
      </w:r>
      <w:r w:rsidR="001B4CDC">
        <w:t xml:space="preserve"> </w:t>
      </w:r>
      <w:r w:rsidR="00016B39">
        <w:t>the</w:t>
      </w:r>
      <w:r w:rsidR="001B4CDC">
        <w:t xml:space="preserve"> </w:t>
      </w:r>
      <w:r w:rsidR="00016B39">
        <w:t>following</w:t>
      </w:r>
      <w:r w:rsidR="001B4CDC">
        <w:t xml:space="preserve"> </w:t>
      </w:r>
      <w:r w:rsidR="00016B39">
        <w:t>methods:</w:t>
      </w:r>
      <w:r w:rsidR="001B4CDC">
        <w:t xml:space="preserve"> </w:t>
      </w:r>
    </w:p>
    <w:p w:rsidR="00016B39" w:rsidP="007B0A46" w:rsidRDefault="00016B39" w14:paraId="646E735D" w14:textId="5EB84693">
      <w:pPr>
        <w:pStyle w:val="ListParagraph"/>
        <w:numPr>
          <w:ilvl w:val="0"/>
          <w:numId w:val="25"/>
        </w:numPr>
        <w:spacing w:after="0" w:line="259" w:lineRule="auto"/>
      </w:pPr>
      <w:r>
        <w:t>Adding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Manually</w:t>
      </w:r>
      <w:r w:rsidR="0061768D">
        <w:t>,</w:t>
      </w:r>
    </w:p>
    <w:p w:rsidR="00016B39" w:rsidP="007B0A46" w:rsidRDefault="0061768D" w14:paraId="5E0D7C4A" w14:textId="41044A63">
      <w:pPr>
        <w:pStyle w:val="ListParagraph"/>
        <w:numPr>
          <w:ilvl w:val="0"/>
          <w:numId w:val="25"/>
        </w:numPr>
        <w:spacing w:after="0" w:line="259" w:lineRule="auto"/>
      </w:pPr>
      <w:r>
        <w:t>The</w:t>
      </w:r>
      <w:r w:rsidR="001B4CDC">
        <w:t xml:space="preserve"> </w:t>
      </w:r>
      <w:r>
        <w:t>Copy</w:t>
      </w:r>
      <w:r w:rsidR="001B4CDC">
        <w:t xml:space="preserve"> </w:t>
      </w:r>
      <w:r w:rsidR="00016B39">
        <w:t>Last</w:t>
      </w:r>
      <w:r w:rsidR="001B4CDC">
        <w:t xml:space="preserve"> </w:t>
      </w:r>
      <w:r>
        <w:t>Year’s</w:t>
      </w:r>
      <w:r w:rsidR="001B4CDC">
        <w:t xml:space="preserve"> </w:t>
      </w:r>
      <w:r w:rsidR="00016B39">
        <w:t>Budget</w:t>
      </w:r>
      <w:r w:rsidR="001B4CDC">
        <w:t xml:space="preserve"> </w:t>
      </w:r>
      <w:r w:rsidR="00016B39">
        <w:t>Detail</w:t>
      </w:r>
      <w:r w:rsidR="001B4CDC">
        <w:t xml:space="preserve"> </w:t>
      </w:r>
      <w:r>
        <w:t>Function,</w:t>
      </w:r>
      <w:r w:rsidR="001B4CDC">
        <w:t xml:space="preserve"> </w:t>
      </w:r>
      <w:r>
        <w:t>and</w:t>
      </w:r>
    </w:p>
    <w:p w:rsidRPr="00016B39" w:rsidR="00016B39" w:rsidP="007B0A46" w:rsidRDefault="0061768D" w14:paraId="2BD2C769" w14:textId="1068C06A">
      <w:pPr>
        <w:pStyle w:val="ListParagraph"/>
        <w:numPr>
          <w:ilvl w:val="0"/>
          <w:numId w:val="25"/>
        </w:numPr>
        <w:spacing w:line="259" w:lineRule="auto"/>
      </w:pPr>
      <w:r>
        <w:t>The</w:t>
      </w:r>
      <w:r w:rsidR="001B4CDC">
        <w:t xml:space="preserve"> </w:t>
      </w:r>
      <w:r w:rsidRPr="0061768D">
        <w:rPr>
          <w:i/>
          <w:iCs/>
        </w:rPr>
        <w:t>Upload</w:t>
      </w:r>
      <w:r w:rsidR="001B4CDC">
        <w:rPr>
          <w:i/>
          <w:iCs/>
        </w:rPr>
        <w:t xml:space="preserve"> </w:t>
      </w:r>
      <w:r w:rsidRPr="0061768D">
        <w:rPr>
          <w:i/>
          <w:iCs/>
        </w:rPr>
        <w:t>Budget</w:t>
      </w:r>
      <w:r w:rsidR="001B4CDC">
        <w:rPr>
          <w:i/>
          <w:iCs/>
        </w:rPr>
        <w:t xml:space="preserve"> </w:t>
      </w:r>
      <w:r w:rsidRPr="0061768D">
        <w:rPr>
          <w:i/>
          <w:iCs/>
        </w:rPr>
        <w:t>Data/Download</w:t>
      </w:r>
      <w:r w:rsidR="001B4CDC">
        <w:rPr>
          <w:i/>
          <w:iCs/>
        </w:rPr>
        <w:t xml:space="preserve"> </w:t>
      </w:r>
      <w:r w:rsidRPr="0061768D">
        <w:rPr>
          <w:i/>
          <w:iCs/>
        </w:rPr>
        <w:t>Budget</w:t>
      </w:r>
      <w:r w:rsidR="001B4CDC">
        <w:rPr>
          <w:i/>
          <w:iCs/>
        </w:rPr>
        <w:t xml:space="preserve"> </w:t>
      </w:r>
      <w:r w:rsidRPr="0061768D">
        <w:rPr>
          <w:i/>
          <w:iCs/>
        </w:rPr>
        <w:t>Data</w:t>
      </w:r>
      <w:r w:rsidR="001B4CDC">
        <w:t xml:space="preserve"> </w:t>
      </w:r>
      <w:r>
        <w:t>Function</w:t>
      </w:r>
    </w:p>
    <w:p w:rsidRPr="00B24C67" w:rsidR="00F87D4B" w:rsidP="007B0A46" w:rsidRDefault="00F87D4B" w14:paraId="487DCDC2" w14:textId="4149EB10">
      <w:pPr>
        <w:pStyle w:val="Heading5"/>
        <w:spacing w:line="259" w:lineRule="auto"/>
      </w:pPr>
      <w:r>
        <w:t>Adding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Manually</w:t>
      </w:r>
    </w:p>
    <w:p w:rsidRPr="00F01D67" w:rsidR="009A382F" w:rsidP="00981B64" w:rsidRDefault="009A382F" w14:paraId="72D364E4" w14:textId="18498653">
      <w:pPr>
        <w:spacing w:after="0" w:line="259" w:lineRule="auto"/>
        <w:rPr>
          <w:highlight w:val="yellow"/>
        </w:rPr>
      </w:pPr>
      <w:r>
        <w:t>To</w:t>
      </w:r>
      <w:r w:rsidR="001B4CDC">
        <w:t xml:space="preserve"> </w:t>
      </w:r>
      <w:r>
        <w:t>manually</w:t>
      </w:r>
      <w:r w:rsidR="001B4CDC">
        <w:t xml:space="preserve"> </w:t>
      </w:r>
      <w:r>
        <w:t>enter</w:t>
      </w:r>
      <w:r w:rsidR="001B4CDC">
        <w:t xml:space="preserve"> </w:t>
      </w:r>
      <w:r>
        <w:t>each</w:t>
      </w:r>
      <w:r w:rsidR="001B4CDC">
        <w:t xml:space="preserve"> </w:t>
      </w:r>
      <w:r>
        <w:t>budget</w:t>
      </w:r>
      <w:r w:rsidR="001B4CDC">
        <w:t xml:space="preserve"> </w:t>
      </w:r>
      <w:r>
        <w:t>line</w:t>
      </w:r>
      <w:r w:rsidR="001B4CDC">
        <w:t xml:space="preserve"> </w:t>
      </w:r>
      <w:r>
        <w:t>item:</w:t>
      </w:r>
    </w:p>
    <w:p w:rsidR="009A382F" w:rsidP="007B0A46" w:rsidRDefault="009A382F" w14:paraId="32D263C2" w14:textId="0370751A">
      <w:pPr>
        <w:pStyle w:val="ListParagraph"/>
        <w:numPr>
          <w:ilvl w:val="0"/>
          <w:numId w:val="9"/>
        </w:numPr>
        <w:spacing w:line="259" w:lineRule="auto"/>
      </w:pP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>
        <w:t>budget</w:t>
      </w:r>
      <w:r w:rsidR="001B4CDC">
        <w:t xml:space="preserve"> </w:t>
      </w:r>
      <w:r>
        <w:t>line</w:t>
      </w:r>
      <w:r w:rsidR="001B4CDC">
        <w:t xml:space="preserve"> </w:t>
      </w:r>
      <w:r>
        <w:t>that</w:t>
      </w:r>
      <w:r w:rsidR="001B4CDC">
        <w:t xml:space="preserve"> </w:t>
      </w:r>
      <w:r>
        <w:t>the</w:t>
      </w:r>
      <w:r w:rsidR="001B4CDC">
        <w:t xml:space="preserve"> </w:t>
      </w:r>
      <w:r>
        <w:t>organization</w:t>
      </w:r>
      <w:r w:rsidR="001B4CDC">
        <w:t xml:space="preserve"> </w:t>
      </w:r>
      <w:r>
        <w:t>plans</w:t>
      </w:r>
      <w:r w:rsidR="001B4CDC">
        <w:t xml:space="preserve"> </w:t>
      </w:r>
      <w:r>
        <w:t>to</w:t>
      </w:r>
      <w:r w:rsidR="001B4CDC">
        <w:t xml:space="preserve"> </w:t>
      </w:r>
      <w:r>
        <w:t>use,</w:t>
      </w:r>
      <w:r w:rsidR="001B4CDC">
        <w:t xml:space="preserve"> </w:t>
      </w:r>
      <w:r>
        <w:t>click</w:t>
      </w:r>
      <w:r w:rsidR="001B4CDC">
        <w:t xml:space="preserve"> </w:t>
      </w:r>
      <w:r w:rsidRPr="00F12128">
        <w:rPr>
          <w:b/>
          <w:bCs w:val="0"/>
        </w:rPr>
        <w:t>Modify</w:t>
      </w:r>
      <w:r w:rsidR="001B4CDC">
        <w:t xml:space="preserve"> </w:t>
      </w:r>
      <w:r>
        <w:t>located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left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account</w:t>
      </w:r>
      <w:r w:rsidR="001B4CDC">
        <w:t xml:space="preserve"> </w:t>
      </w:r>
      <w:r>
        <w:t>number</w:t>
      </w:r>
      <w:r w:rsidR="001B4CDC">
        <w:t xml:space="preserve"> </w:t>
      </w:r>
      <w:r>
        <w:t>to</w:t>
      </w:r>
      <w:r w:rsidR="001B4CDC">
        <w:t xml:space="preserve"> </w:t>
      </w:r>
      <w:r>
        <w:t>open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Detail</w:t>
      </w:r>
      <w:r w:rsidR="001B4CDC">
        <w:t xml:space="preserve"> </w:t>
      </w:r>
      <w:r>
        <w:t>page</w:t>
      </w:r>
      <w:r w:rsidR="001B4CDC">
        <w:t xml:space="preserve"> </w:t>
      </w:r>
      <w:r>
        <w:t>for</w:t>
      </w:r>
      <w:r w:rsidR="001B4CDC">
        <w:t xml:space="preserve"> </w:t>
      </w:r>
      <w:r>
        <w:t>that</w:t>
      </w:r>
      <w:r w:rsidR="001B4CDC">
        <w:t xml:space="preserve"> </w:t>
      </w:r>
      <w:r>
        <w:t>line</w:t>
      </w:r>
      <w:r w:rsidR="001B4CDC">
        <w:t xml:space="preserve"> </w:t>
      </w:r>
      <w:r>
        <w:t>item.</w:t>
      </w:r>
      <w:r w:rsidR="001B4CDC">
        <w:t xml:space="preserve"> </w:t>
      </w:r>
    </w:p>
    <w:p w:rsidR="009A382F" w:rsidP="007B0A46" w:rsidRDefault="009A382F" w14:paraId="4C49D6BA" w14:textId="2B8E2B9B">
      <w:pPr>
        <w:pStyle w:val="ListParagraph"/>
        <w:numPr>
          <w:ilvl w:val="0"/>
          <w:numId w:val="9"/>
        </w:numPr>
        <w:spacing w:line="259" w:lineRule="auto"/>
      </w:pP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Detail</w:t>
      </w:r>
      <w:r w:rsidR="001B4CDC">
        <w:t xml:space="preserve"> </w:t>
      </w:r>
      <w:r>
        <w:t>page</w:t>
      </w:r>
      <w:r w:rsidR="001B4CDC">
        <w:t xml:space="preserve"> </w:t>
      </w:r>
      <w:r>
        <w:t>for</w:t>
      </w:r>
      <w:r w:rsidR="001B4CDC">
        <w:t xml:space="preserve"> </w:t>
      </w:r>
      <w:r>
        <w:t>the</w:t>
      </w:r>
      <w:r w:rsidR="001B4CDC">
        <w:t xml:space="preserve"> </w:t>
      </w:r>
      <w:r>
        <w:t>line</w:t>
      </w:r>
      <w:r w:rsidR="001B4CDC">
        <w:t xml:space="preserve"> </w:t>
      </w:r>
      <w:r>
        <w:t>item,</w:t>
      </w:r>
      <w:r w:rsidR="001B4CDC">
        <w:t xml:space="preserve"> </w:t>
      </w:r>
      <w:r>
        <w:t>click</w:t>
      </w:r>
      <w:r w:rsidR="001B4CDC">
        <w:t xml:space="preserve"> </w:t>
      </w:r>
      <w:r w:rsidRPr="00F12128">
        <w:rPr>
          <w:b/>
          <w:bCs w:val="0"/>
        </w:rPr>
        <w:t>Add</w:t>
      </w:r>
      <w:r w:rsidR="001B4CDC">
        <w:rPr>
          <w:b/>
          <w:bCs w:val="0"/>
        </w:rPr>
        <w:t xml:space="preserve"> </w:t>
      </w:r>
      <w:r w:rsidRPr="00F12128">
        <w:rPr>
          <w:b/>
          <w:bCs w:val="0"/>
        </w:rPr>
        <w:t>Budget</w:t>
      </w:r>
      <w:r w:rsidR="001B4CDC">
        <w:rPr>
          <w:b/>
          <w:bCs w:val="0"/>
        </w:rPr>
        <w:t xml:space="preserve"> </w:t>
      </w:r>
      <w:r w:rsidRPr="00F12128">
        <w:rPr>
          <w:b/>
          <w:bCs w:val="0"/>
        </w:rPr>
        <w:t>Detail</w:t>
      </w:r>
      <w:r>
        <w:t>.</w:t>
      </w:r>
      <w:r w:rsidR="001B4CDC">
        <w:t xml:space="preserve"> </w:t>
      </w:r>
    </w:p>
    <w:p w:rsidR="009A382F" w:rsidP="007B0A46" w:rsidRDefault="009A382F" w14:paraId="47BF81D3" w14:textId="77777777">
      <w:pPr>
        <w:spacing w:line="259" w:lineRule="auto"/>
        <w:jc w:val="center"/>
      </w:pPr>
      <w:r>
        <w:rPr>
          <w:noProof/>
        </w:rPr>
        <w:drawing>
          <wp:inline distT="0" distB="0" distL="0" distR="0" wp14:anchorId="08D0F9DD" wp14:editId="65E905FE">
            <wp:extent cx="5943600" cy="1100450"/>
            <wp:effectExtent l="19050" t="19050" r="19050" b="2413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26452" r="5410" b="62649"/>
                    <a:stretch/>
                  </pic:blipFill>
                  <pic:spPr bwMode="auto">
                    <a:xfrm>
                      <a:off x="0" y="0"/>
                      <a:ext cx="5943600" cy="1100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2F" w:rsidP="007B0A46" w:rsidRDefault="009A382F" w14:paraId="18E456D8" w14:textId="77777777">
      <w:pPr>
        <w:spacing w:line="259" w:lineRule="auto"/>
        <w:jc w:val="center"/>
      </w:pPr>
      <w:r w:rsidRPr="00D644E6">
        <w:rPr>
          <w:noProof/>
        </w:rPr>
        <w:lastRenderedPageBreak/>
        <w:drawing>
          <wp:inline distT="0" distB="0" distL="0" distR="0" wp14:anchorId="43A92DE8" wp14:editId="09340C72">
            <wp:extent cx="6285692" cy="3389833"/>
            <wp:effectExtent l="19050" t="19050" r="20320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31" r="1049" b="1398"/>
                    <a:stretch/>
                  </pic:blipFill>
                  <pic:spPr bwMode="auto">
                    <a:xfrm>
                      <a:off x="0" y="0"/>
                      <a:ext cx="6286853" cy="33904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2F" w:rsidP="007B0A46" w:rsidRDefault="009A382F" w14:paraId="0AE4521F" w14:textId="1915EA3D">
      <w:pPr>
        <w:pStyle w:val="ListParagraph"/>
        <w:numPr>
          <w:ilvl w:val="0"/>
          <w:numId w:val="8"/>
        </w:numPr>
        <w:spacing w:line="259" w:lineRule="auto"/>
      </w:pP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>
        <w:t>Budget</w:t>
      </w:r>
      <w:r w:rsidR="001B4CDC">
        <w:t xml:space="preserve"> </w:t>
      </w:r>
      <w:r>
        <w:t>Detail:</w:t>
      </w:r>
      <w:r w:rsidR="001B4CDC">
        <w:t xml:space="preserve"> </w:t>
      </w:r>
    </w:p>
    <w:p w:rsidR="009A382F" w:rsidP="007B0A46" w:rsidRDefault="009A382F" w14:paraId="742F24D5" w14:textId="6F9EC83C">
      <w:pPr>
        <w:pStyle w:val="ListParagraph"/>
        <w:numPr>
          <w:ilvl w:val="1"/>
          <w:numId w:val="8"/>
        </w:numPr>
        <w:spacing w:line="259" w:lineRule="auto"/>
      </w:pPr>
      <w:r>
        <w:t>The</w:t>
      </w:r>
      <w:r w:rsidR="001B4CDC">
        <w:t xml:space="preserve"> </w:t>
      </w:r>
      <w:r>
        <w:t>Account</w:t>
      </w:r>
      <w:r w:rsidR="001B4CDC">
        <w:t xml:space="preserve"> </w:t>
      </w:r>
      <w:r>
        <w:t>Number</w:t>
      </w:r>
      <w:r w:rsidR="001B4CDC">
        <w:t xml:space="preserve"> </w:t>
      </w:r>
      <w:r>
        <w:t>auto-populates</w:t>
      </w:r>
      <w:r w:rsidR="001B4CDC">
        <w:t xml:space="preserve"> </w:t>
      </w:r>
      <w:r>
        <w:t>for</w:t>
      </w:r>
      <w:r w:rsidR="001B4CDC">
        <w:t xml:space="preserve"> </w:t>
      </w:r>
      <w:r>
        <w:t>the</w:t>
      </w:r>
      <w:r w:rsidR="001B4CDC">
        <w:t xml:space="preserve"> </w:t>
      </w:r>
      <w:r>
        <w:t>account</w:t>
      </w:r>
      <w:r w:rsidR="001B4CDC">
        <w:t xml:space="preserve"> </w:t>
      </w:r>
      <w:r>
        <w:t>that</w:t>
      </w:r>
      <w:r w:rsidR="001B4CDC">
        <w:t xml:space="preserve"> </w:t>
      </w:r>
      <w:r>
        <w:t>is</w:t>
      </w:r>
      <w:r w:rsidR="001B4CDC">
        <w:t xml:space="preserve"> </w:t>
      </w:r>
      <w:r>
        <w:t>being</w:t>
      </w:r>
      <w:r w:rsidR="001B4CDC">
        <w:t xml:space="preserve"> </w:t>
      </w:r>
      <w:r>
        <w:t>modified.</w:t>
      </w:r>
      <w:r w:rsidR="001B4CDC">
        <w:t xml:space="preserve"> </w:t>
      </w:r>
    </w:p>
    <w:p w:rsidR="009A382F" w:rsidP="007B0A46" w:rsidRDefault="009A382F" w14:paraId="4FA4FAB6" w14:textId="1E43E56F">
      <w:pPr>
        <w:pStyle w:val="ListParagraph"/>
        <w:numPr>
          <w:ilvl w:val="1"/>
          <w:numId w:val="8"/>
        </w:numPr>
        <w:spacing w:line="259" w:lineRule="auto"/>
      </w:pP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appropriate</w:t>
      </w:r>
      <w:r w:rsidR="001B4CDC">
        <w:t xml:space="preserve"> </w:t>
      </w:r>
      <w:r>
        <w:t>line</w:t>
      </w:r>
      <w:r w:rsidR="001B4CDC">
        <w:t xml:space="preserve"> </w:t>
      </w:r>
      <w:r>
        <w:t>item</w:t>
      </w:r>
      <w:r w:rsidR="001B4CDC">
        <w:t xml:space="preserve"> </w:t>
      </w:r>
      <w:r>
        <w:t>number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dropdown</w:t>
      </w:r>
      <w:r w:rsidR="001B4CDC">
        <w:t xml:space="preserve"> </w:t>
      </w:r>
      <w:r>
        <w:t>menu.</w:t>
      </w:r>
      <w:r w:rsidR="001B4CDC">
        <w:t xml:space="preserve"> </w:t>
      </w:r>
      <w:r>
        <w:t>A</w:t>
      </w:r>
      <w:r w:rsidR="001B4CDC">
        <w:t xml:space="preserve"> </w:t>
      </w:r>
      <w:r>
        <w:t>complete</w:t>
      </w:r>
      <w:r w:rsidR="001B4CDC">
        <w:t xml:space="preserve"> </w:t>
      </w:r>
      <w:r>
        <w:t>list</w:t>
      </w:r>
      <w:r w:rsidR="001B4CDC">
        <w:t xml:space="preserve"> </w:t>
      </w:r>
      <w:r>
        <w:t>of</w:t>
      </w:r>
      <w:r w:rsidR="001B4CDC">
        <w:t xml:space="preserve"> </w:t>
      </w:r>
      <w:r>
        <w:t>available</w:t>
      </w:r>
      <w:r w:rsidR="001B4CDC">
        <w:t xml:space="preserve"> </w:t>
      </w:r>
      <w:r>
        <w:t>line</w:t>
      </w:r>
      <w:r w:rsidR="001B4CDC">
        <w:t xml:space="preserve"> </w:t>
      </w:r>
      <w:r>
        <w:t>items</w:t>
      </w:r>
      <w:r w:rsidR="001B4CDC">
        <w:t xml:space="preserve"> </w:t>
      </w:r>
      <w:r>
        <w:t>should</w:t>
      </w:r>
      <w:r w:rsidR="001B4CDC">
        <w:t xml:space="preserve"> </w:t>
      </w:r>
      <w:r>
        <w:t>be</w:t>
      </w:r>
      <w:r w:rsidR="001B4CDC">
        <w:t xml:space="preserve"> </w:t>
      </w:r>
      <w:r>
        <w:t>included</w:t>
      </w:r>
      <w:r w:rsidR="001B4CDC">
        <w:t xml:space="preserve"> </w:t>
      </w:r>
      <w:r>
        <w:t>in</w:t>
      </w:r>
      <w:r w:rsidR="001B4CDC">
        <w:t xml:space="preserve"> </w:t>
      </w:r>
      <w:r>
        <w:t>a</w:t>
      </w:r>
      <w:r w:rsidR="001B4CDC">
        <w:t xml:space="preserve"> </w:t>
      </w:r>
      <w:r>
        <w:t>table</w:t>
      </w:r>
      <w:r w:rsidR="001B4CDC">
        <w:t xml:space="preserve"> </w:t>
      </w:r>
      <w:r>
        <w:t>or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>
        <w:t>appendix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program</w:t>
      </w:r>
      <w:r w:rsidR="001B4CDC">
        <w:t xml:space="preserve"> </w:t>
      </w:r>
      <w:r>
        <w:t>application</w:t>
      </w:r>
      <w:r w:rsidR="001B4CDC">
        <w:t xml:space="preserve"> </w:t>
      </w:r>
      <w:r>
        <w:t>guide.</w:t>
      </w:r>
    </w:p>
    <w:p w:rsidR="009A382F" w:rsidP="007B0A46" w:rsidRDefault="009A382F" w14:paraId="0732F15C" w14:textId="3B6F66FA">
      <w:pPr>
        <w:pStyle w:val="ListParagraph"/>
        <w:numPr>
          <w:ilvl w:val="1"/>
          <w:numId w:val="8"/>
        </w:numPr>
        <w:spacing w:line="259" w:lineRule="auto"/>
      </w:pPr>
      <w:r>
        <w:t>Program-specific</w:t>
      </w:r>
      <w:r w:rsidR="001B4CDC">
        <w:t xml:space="preserve"> </w:t>
      </w:r>
      <w:r>
        <w:t>uses</w:t>
      </w:r>
      <w:r w:rsidR="001B4CDC">
        <w:t xml:space="preserve"> </w:t>
      </w:r>
      <w:r>
        <w:t>of</w:t>
      </w:r>
      <w:r w:rsidR="001B4CDC">
        <w:t xml:space="preserve"> </w:t>
      </w:r>
      <w:r>
        <w:t>budget</w:t>
      </w:r>
      <w:r w:rsidR="001B4CDC">
        <w:t xml:space="preserve"> </w:t>
      </w:r>
      <w:r>
        <w:t>tags,</w:t>
      </w:r>
      <w:r w:rsidR="001B4CDC">
        <w:t xml:space="preserve"> </w:t>
      </w:r>
      <w:r>
        <w:t>such</w:t>
      </w:r>
      <w:r w:rsidR="001B4CDC">
        <w:t xml:space="preserve"> </w:t>
      </w:r>
      <w:r>
        <w:t>as</w:t>
      </w:r>
      <w:r w:rsidR="001B4CDC">
        <w:t xml:space="preserve"> </w:t>
      </w:r>
      <w:r>
        <w:t>Focus</w:t>
      </w:r>
      <w:r w:rsidR="001B4CDC">
        <w:t xml:space="preserve"> </w:t>
      </w:r>
      <w:r>
        <w:t>Area</w:t>
      </w:r>
      <w:r w:rsidR="001B4CDC">
        <w:t xml:space="preserve"> </w:t>
      </w:r>
      <w:r>
        <w:t>or</w:t>
      </w:r>
      <w:r w:rsidR="001B4CDC">
        <w:t xml:space="preserve"> </w:t>
      </w:r>
      <w:r>
        <w:t>School</w:t>
      </w:r>
      <w:r w:rsidR="001B4CDC">
        <w:t xml:space="preserve"> </w:t>
      </w:r>
      <w:r>
        <w:t>Type,</w:t>
      </w:r>
      <w:r w:rsidR="001B4CDC">
        <w:t xml:space="preserve"> </w:t>
      </w:r>
      <w:r>
        <w:t>as</w:t>
      </w:r>
      <w:r w:rsidR="001B4CDC">
        <w:t xml:space="preserve"> </w:t>
      </w:r>
      <w:r>
        <w:t>well</w:t>
      </w:r>
      <w:r w:rsidR="001B4CDC">
        <w:t xml:space="preserve"> </w:t>
      </w:r>
      <w:r>
        <w:t>as</w:t>
      </w:r>
      <w:r w:rsidR="001B4CDC">
        <w:t xml:space="preserve"> </w:t>
      </w:r>
      <w:r>
        <w:t>Optional</w:t>
      </w:r>
      <w:r w:rsidR="001B4CDC">
        <w:t xml:space="preserve"> </w:t>
      </w:r>
      <w:r>
        <w:t>Program</w:t>
      </w:r>
      <w:r w:rsidR="001B4CDC">
        <w:t xml:space="preserve"> </w:t>
      </w:r>
      <w:r>
        <w:t>Codes</w:t>
      </w:r>
      <w:r w:rsidR="001B4CDC">
        <w:t xml:space="preserve"> </w:t>
      </w:r>
      <w:r>
        <w:t>and</w:t>
      </w:r>
      <w:r w:rsidR="001B4CDC">
        <w:t xml:space="preserve"> </w:t>
      </w:r>
      <w:r>
        <w:t>Location</w:t>
      </w:r>
      <w:r w:rsidR="001B4CDC">
        <w:t xml:space="preserve"> </w:t>
      </w:r>
      <w:r>
        <w:t>Codes</w:t>
      </w:r>
      <w:r w:rsidR="001B4CDC">
        <w:t xml:space="preserve"> </w:t>
      </w:r>
      <w:r w:rsidRPr="00D510D8" w:rsidR="00094F98">
        <w:rPr>
          <w:iCs/>
        </w:rPr>
        <w:t>will</w:t>
      </w:r>
      <w:r w:rsidR="001B4CDC">
        <w:t xml:space="preserve"> </w:t>
      </w:r>
      <w:r>
        <w:t>be</w:t>
      </w:r>
      <w:r w:rsidR="001B4CDC">
        <w:t xml:space="preserve"> </w:t>
      </w:r>
      <w:r>
        <w:t>included</w:t>
      </w:r>
      <w:r w:rsidR="001B4CDC">
        <w:t xml:space="preserve"> </w:t>
      </w:r>
      <w:r>
        <w:t>in</w:t>
      </w:r>
      <w:r w:rsidR="001B4CDC">
        <w:t xml:space="preserve"> </w:t>
      </w:r>
      <w:r>
        <w:t>a</w:t>
      </w:r>
      <w:r w:rsidR="001B4CDC">
        <w:t xml:space="preserve"> </w:t>
      </w:r>
      <w:r>
        <w:t>table</w:t>
      </w:r>
      <w:r w:rsidR="001B4CDC">
        <w:t xml:space="preserve"> </w:t>
      </w:r>
      <w:r>
        <w:t>or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>
        <w:t>appendix</w:t>
      </w:r>
      <w:r w:rsidR="001B4CDC">
        <w:t xml:space="preserve"> </w:t>
      </w:r>
      <w:r w:rsidR="007D1AD1">
        <w:t>in</w:t>
      </w:r>
      <w:r w:rsidR="001B4CDC">
        <w:t xml:space="preserve"> </w:t>
      </w:r>
      <w:r w:rsidR="007D1AD1">
        <w:t>the</w:t>
      </w:r>
      <w:r w:rsidR="001B4CDC">
        <w:t xml:space="preserve"> </w:t>
      </w:r>
      <w:r w:rsidR="007D1AD1">
        <w:t>individual</w:t>
      </w:r>
      <w:r w:rsidR="001B4CDC">
        <w:t xml:space="preserve"> </w:t>
      </w:r>
      <w:r w:rsidR="007D1AD1">
        <w:t>funding</w:t>
      </w:r>
      <w:r w:rsidR="001B4CDC">
        <w:t xml:space="preserve"> </w:t>
      </w:r>
      <w:r w:rsidR="007D1AD1">
        <w:t>application</w:t>
      </w:r>
      <w:r w:rsidR="001B4CDC">
        <w:t xml:space="preserve"> </w:t>
      </w:r>
      <w:r w:rsidR="007D1AD1">
        <w:t>technical</w:t>
      </w:r>
      <w:r w:rsidR="001B4CDC">
        <w:t xml:space="preserve"> </w:t>
      </w:r>
      <w:r w:rsidR="007D1AD1">
        <w:t>guide</w:t>
      </w:r>
      <w:r>
        <w:t>.</w:t>
      </w:r>
    </w:p>
    <w:p w:rsidR="009A382F" w:rsidP="007B0A46" w:rsidRDefault="009A382F" w14:paraId="486216B6" w14:textId="08B051EA">
      <w:pPr>
        <w:pStyle w:val="ListParagraph"/>
        <w:numPr>
          <w:ilvl w:val="1"/>
          <w:numId w:val="8"/>
        </w:numPr>
        <w:spacing w:line="259" w:lineRule="auto"/>
      </w:pPr>
      <w:r>
        <w:t>Add</w:t>
      </w:r>
      <w:r w:rsidR="001B4CDC">
        <w:t xml:space="preserve"> </w:t>
      </w:r>
      <w:r>
        <w:t>a</w:t>
      </w:r>
      <w:r w:rsidR="001B4CDC">
        <w:t xml:space="preserve"> </w:t>
      </w:r>
      <w:r>
        <w:t>narrative</w:t>
      </w:r>
      <w:r w:rsidR="001B4CDC">
        <w:t xml:space="preserve"> </w:t>
      </w:r>
      <w:r>
        <w:t>description</w:t>
      </w:r>
      <w:r w:rsidR="001B4CDC">
        <w:t xml:space="preserve"> </w:t>
      </w: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>
        <w:t>entry.</w:t>
      </w:r>
      <w:r w:rsidR="001B4CDC">
        <w:t xml:space="preserve"> </w:t>
      </w:r>
    </w:p>
    <w:p w:rsidR="009A382F" w:rsidP="007B0A46" w:rsidRDefault="009A382F" w14:paraId="760E181C" w14:textId="7BC41A93">
      <w:pPr>
        <w:pStyle w:val="ListParagraph"/>
        <w:numPr>
          <w:ilvl w:val="1"/>
          <w:numId w:val="8"/>
        </w:numPr>
        <w:spacing w:line="259" w:lineRule="auto"/>
      </w:pPr>
      <w:r>
        <w:t>Enter</w:t>
      </w:r>
      <w:r w:rsidR="001B4CDC">
        <w:t xml:space="preserve"> </w:t>
      </w:r>
      <w:r>
        <w:t>the</w:t>
      </w:r>
      <w:r w:rsidR="001B4CDC">
        <w:t xml:space="preserve"> </w:t>
      </w:r>
      <w:r>
        <w:t>Quantity</w:t>
      </w:r>
      <w:r w:rsidR="001B4CDC">
        <w:t xml:space="preserve"> </w:t>
      </w:r>
      <w:r>
        <w:t>and</w:t>
      </w:r>
      <w:r w:rsidR="001B4CDC">
        <w:t xml:space="preserve"> </w:t>
      </w:r>
      <w:r>
        <w:t>Cost</w:t>
      </w:r>
      <w:r w:rsidR="001B4CDC">
        <w:t xml:space="preserve"> </w:t>
      </w:r>
      <w:r>
        <w:t>for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detail.</w:t>
      </w:r>
      <w:r w:rsidR="001B4CDC">
        <w:t xml:space="preserve"> </w:t>
      </w:r>
      <w:r>
        <w:t>The</w:t>
      </w:r>
      <w:r w:rsidR="001B4CDC">
        <w:t xml:space="preserve"> </w:t>
      </w:r>
      <w:r>
        <w:t>quantity</w:t>
      </w:r>
      <w:r w:rsidR="001B4CDC">
        <w:t xml:space="preserve"> </w:t>
      </w:r>
      <w:r>
        <w:t>is</w:t>
      </w:r>
      <w:r w:rsidR="001B4CDC">
        <w:t xml:space="preserve"> </w:t>
      </w:r>
      <w:r>
        <w:t>most</w:t>
      </w:r>
      <w:r w:rsidR="001B4CDC">
        <w:t xml:space="preserve"> </w:t>
      </w:r>
      <w:r>
        <w:t>commonly</w:t>
      </w:r>
      <w:r w:rsidR="001B4CDC">
        <w:t xml:space="preserve"> </w:t>
      </w:r>
      <w:r>
        <w:t>1.00.</w:t>
      </w:r>
      <w:r w:rsidR="001B4CDC">
        <w:t xml:space="preserve"> </w:t>
      </w:r>
    </w:p>
    <w:p w:rsidR="009A382F" w:rsidP="007B0A46" w:rsidRDefault="009A382F" w14:paraId="15BFDBC4" w14:textId="1A7033AF">
      <w:pPr>
        <w:pStyle w:val="ListParagraph"/>
        <w:numPr>
          <w:ilvl w:val="1"/>
          <w:numId w:val="8"/>
        </w:numPr>
        <w:spacing w:line="259" w:lineRule="auto"/>
      </w:pPr>
      <w:r>
        <w:t>ePlan</w:t>
      </w:r>
      <w:r w:rsidR="001B4CDC">
        <w:t xml:space="preserve"> </w:t>
      </w:r>
      <w:r>
        <w:t>auto-calculates</w:t>
      </w:r>
      <w:r w:rsidR="001B4CDC">
        <w:t xml:space="preserve"> </w:t>
      </w:r>
      <w:r>
        <w:t>the</w:t>
      </w:r>
      <w:r w:rsidR="001B4CDC">
        <w:t xml:space="preserve"> </w:t>
      </w:r>
      <w:r>
        <w:t>Line</w:t>
      </w:r>
      <w:r w:rsidR="001B4CDC">
        <w:t xml:space="preserve"> </w:t>
      </w:r>
      <w:r>
        <w:t>Item</w:t>
      </w:r>
      <w:r w:rsidR="001B4CDC">
        <w:t xml:space="preserve"> </w:t>
      </w:r>
      <w:r>
        <w:t>total</w:t>
      </w:r>
      <w:r w:rsidR="001B4CDC">
        <w:t xml:space="preserve"> </w:t>
      </w:r>
      <w:r>
        <w:t>as</w:t>
      </w:r>
      <w:r w:rsidR="001B4CDC">
        <w:t xml:space="preserve"> </w:t>
      </w:r>
      <w:r>
        <w:t>Quantity</w:t>
      </w:r>
      <w:r w:rsidR="001B4CDC">
        <w:t xml:space="preserve"> </w:t>
      </w:r>
      <w:r>
        <w:t>multiplied</w:t>
      </w:r>
      <w:r w:rsidR="001B4CDC">
        <w:t xml:space="preserve"> </w:t>
      </w:r>
      <w:r>
        <w:t>by</w:t>
      </w:r>
      <w:r w:rsidR="001B4CDC">
        <w:t xml:space="preserve"> </w:t>
      </w:r>
      <w:r>
        <w:t>Cost.</w:t>
      </w:r>
      <w:r w:rsidR="001B4CDC">
        <w:t xml:space="preserve"> </w:t>
      </w:r>
    </w:p>
    <w:p w:rsidR="00B368C1" w:rsidP="007B0A46" w:rsidRDefault="009A382F" w14:paraId="65BAE960" w14:textId="2C3926E2">
      <w:pPr>
        <w:pStyle w:val="ListParagraph"/>
        <w:numPr>
          <w:ilvl w:val="0"/>
          <w:numId w:val="8"/>
        </w:numPr>
        <w:spacing w:line="259" w:lineRule="auto"/>
      </w:pPr>
      <w:r>
        <w:t>Continue</w:t>
      </w:r>
      <w:r w:rsidR="001B4CDC">
        <w:t xml:space="preserve"> </w:t>
      </w:r>
      <w:r>
        <w:t>to</w:t>
      </w:r>
      <w:r w:rsidR="001B4CDC">
        <w:t xml:space="preserve"> </w:t>
      </w:r>
      <w:r>
        <w:t>add</w:t>
      </w:r>
      <w:r w:rsidR="001B4CDC">
        <w:t xml:space="preserve"> </w:t>
      </w:r>
      <w:r>
        <w:t>additional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as</w:t>
      </w:r>
      <w:r w:rsidR="001B4CDC">
        <w:t xml:space="preserve"> </w:t>
      </w:r>
      <w:r>
        <w:t>needed</w:t>
      </w:r>
      <w:r w:rsidR="001B4CDC">
        <w:t xml:space="preserve"> </w:t>
      </w:r>
      <w:r>
        <w:t>for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line</w:t>
      </w:r>
      <w:r w:rsidR="001B4CDC">
        <w:t xml:space="preserve"> </w:t>
      </w:r>
      <w:r>
        <w:t>item.</w:t>
      </w:r>
      <w:r w:rsidR="001B4CDC">
        <w:t xml:space="preserve"> </w:t>
      </w:r>
    </w:p>
    <w:p w:rsidR="009A382F" w:rsidP="007B0A46" w:rsidRDefault="009A382F" w14:paraId="7C5EAFC3" w14:textId="7A5A5AE1">
      <w:pPr>
        <w:pStyle w:val="ListParagraph"/>
        <w:numPr>
          <w:ilvl w:val="0"/>
          <w:numId w:val="8"/>
        </w:numPr>
        <w:spacing w:line="259" w:lineRule="auto"/>
      </w:pPr>
      <w:r>
        <w:t>To</w:t>
      </w:r>
      <w:r w:rsidR="001B4CDC">
        <w:t xml:space="preserve"> </w:t>
      </w:r>
      <w:r w:rsidRPr="00B368C1">
        <w:rPr>
          <w:b/>
          <w:bCs w:val="0"/>
        </w:rPr>
        <w:t>edit</w:t>
      </w:r>
      <w:r w:rsidR="001B4CDC">
        <w:t xml:space="preserve"> </w:t>
      </w:r>
      <w:r>
        <w:t>existing</w:t>
      </w:r>
      <w:r w:rsidR="001B4CDC">
        <w:t xml:space="preserve"> </w:t>
      </w:r>
      <w:r>
        <w:t>Budget</w:t>
      </w:r>
      <w:r w:rsidR="001B4CDC">
        <w:t xml:space="preserve"> </w:t>
      </w:r>
      <w:r>
        <w:t>details,</w:t>
      </w:r>
      <w:r w:rsidR="001B4CDC">
        <w:t xml:space="preserve"> </w:t>
      </w:r>
      <w:r>
        <w:t>click</w:t>
      </w:r>
      <w:r w:rsidR="001B4CDC">
        <w:t xml:space="preserve"> </w:t>
      </w:r>
      <w:r>
        <w:t>the</w:t>
      </w:r>
      <w:r w:rsidR="001B4CDC">
        <w:t xml:space="preserve"> </w:t>
      </w:r>
      <w:r>
        <w:t>pencil</w:t>
      </w:r>
      <w:r w:rsidR="001B4CDC">
        <w:t xml:space="preserve"> </w:t>
      </w:r>
      <w:r>
        <w:t>icon.</w:t>
      </w:r>
      <w:r w:rsidR="001B4CDC">
        <w:t xml:space="preserve"> </w:t>
      </w:r>
      <w:r>
        <w:t>To</w:t>
      </w:r>
      <w:r w:rsidR="001B4CDC">
        <w:t xml:space="preserve"> </w:t>
      </w:r>
      <w:r>
        <w:t>delete</w:t>
      </w:r>
      <w:r w:rsidR="001B4CDC">
        <w:t xml:space="preserve"> </w:t>
      </w:r>
      <w:r>
        <w:t>an</w:t>
      </w:r>
      <w:r w:rsidR="001B4CDC">
        <w:t xml:space="preserve"> </w:t>
      </w:r>
      <w:r>
        <w:t>existing</w:t>
      </w:r>
      <w:r w:rsidR="001B4CDC">
        <w:t xml:space="preserve"> </w:t>
      </w:r>
      <w:r>
        <w:t>Budget</w:t>
      </w:r>
      <w:r w:rsidR="001B4CDC">
        <w:t xml:space="preserve"> </w:t>
      </w:r>
      <w:r>
        <w:t>Detail,</w:t>
      </w:r>
      <w:r w:rsidR="001B4CDC">
        <w:t xml:space="preserve"> </w:t>
      </w:r>
      <w:r>
        <w:t>click</w:t>
      </w:r>
      <w:r w:rsidR="001B4CDC">
        <w:t xml:space="preserve"> </w:t>
      </w:r>
      <w:r>
        <w:t>the</w:t>
      </w:r>
      <w:r w:rsidR="001B4CDC">
        <w:t xml:space="preserve"> </w:t>
      </w:r>
      <w:r>
        <w:t>trash</w:t>
      </w:r>
      <w:r w:rsidR="001B4CDC">
        <w:t xml:space="preserve"> </w:t>
      </w:r>
      <w:r>
        <w:t>can</w:t>
      </w:r>
      <w:r w:rsidR="001B4CDC">
        <w:t xml:space="preserve"> </w:t>
      </w:r>
      <w:r>
        <w:t>icon.</w:t>
      </w:r>
      <w:r w:rsidR="001B4CDC">
        <w:t xml:space="preserve"> </w:t>
      </w:r>
    </w:p>
    <w:p w:rsidR="009A382F" w:rsidP="007B0A46" w:rsidRDefault="009A382F" w14:paraId="5789C992" w14:textId="2BCC1EB8">
      <w:pPr>
        <w:pStyle w:val="ListParagraph"/>
        <w:numPr>
          <w:ilvl w:val="0"/>
          <w:numId w:val="8"/>
        </w:numPr>
        <w:spacing w:line="259" w:lineRule="auto"/>
      </w:pPr>
      <w:r>
        <w:t>Click</w:t>
      </w:r>
      <w:r w:rsidR="001B4CDC">
        <w:t xml:space="preserve"> </w:t>
      </w:r>
      <w:r>
        <w:t>Return</w:t>
      </w:r>
      <w:r w:rsidR="001B4CDC">
        <w:t xml:space="preserve"> </w:t>
      </w:r>
      <w:r>
        <w:t>to</w:t>
      </w:r>
      <w:r w:rsidR="001B4CDC">
        <w:t xml:space="preserve"> </w:t>
      </w:r>
      <w:r>
        <w:t>navigate</w:t>
      </w:r>
      <w:r w:rsidR="001B4CDC">
        <w:t xml:space="preserve"> </w:t>
      </w:r>
      <w:r>
        <w:t>back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page</w:t>
      </w:r>
      <w:r w:rsidR="001B4CDC">
        <w:t xml:space="preserve"> </w:t>
      </w:r>
      <w:r>
        <w:t>and</w:t>
      </w:r>
      <w:r w:rsidR="001B4CDC">
        <w:t xml:space="preserve"> </w:t>
      </w:r>
      <w:r>
        <w:t>repeat</w:t>
      </w:r>
      <w:r w:rsidR="001B4CDC">
        <w:t xml:space="preserve"> </w:t>
      </w:r>
      <w:r>
        <w:t>this</w:t>
      </w:r>
      <w:r w:rsidR="001B4CDC">
        <w:t xml:space="preserve"> </w:t>
      </w:r>
      <w:r>
        <w:t>process</w:t>
      </w:r>
      <w:r w:rsidR="001B4CDC">
        <w:t xml:space="preserve"> </w:t>
      </w: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>
        <w:t>budget</w:t>
      </w:r>
      <w:r w:rsidR="001B4CDC">
        <w:t xml:space="preserve"> </w:t>
      </w:r>
      <w:r>
        <w:t>line.</w:t>
      </w:r>
      <w:r w:rsidR="001B4CDC">
        <w:t xml:space="preserve"> </w:t>
      </w:r>
      <w:r>
        <w:t>ePlan</w:t>
      </w:r>
      <w:r w:rsidR="001B4CDC">
        <w:t xml:space="preserve"> </w:t>
      </w:r>
      <w:r>
        <w:t>auto-calculates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totals</w:t>
      </w:r>
      <w:r w:rsidR="001B4CDC">
        <w:t xml:space="preserve"> </w:t>
      </w:r>
      <w:r>
        <w:t>as</w:t>
      </w:r>
      <w:r w:rsidR="001B4CDC">
        <w:t xml:space="preserve"> </w:t>
      </w:r>
      <w:r>
        <w:t>budget</w:t>
      </w:r>
      <w:r w:rsidR="001B4CDC">
        <w:t xml:space="preserve"> </w:t>
      </w:r>
      <w:r>
        <w:t>items</w:t>
      </w:r>
      <w:r w:rsidR="001B4CDC">
        <w:t xml:space="preserve"> </w:t>
      </w:r>
      <w:r>
        <w:t>and</w:t>
      </w:r>
      <w:r w:rsidR="001B4CDC">
        <w:t xml:space="preserve"> </w:t>
      </w:r>
      <w:r>
        <w:t>details</w:t>
      </w:r>
      <w:r w:rsidR="001B4CDC">
        <w:t xml:space="preserve"> </w:t>
      </w:r>
      <w:r>
        <w:t>are</w:t>
      </w:r>
      <w:r w:rsidR="001B4CDC">
        <w:t xml:space="preserve"> </w:t>
      </w:r>
      <w:r>
        <w:t>entered.</w:t>
      </w:r>
      <w:r w:rsidR="001B4CDC">
        <w:t xml:space="preserve"> </w:t>
      </w:r>
      <w:r>
        <w:t>When</w:t>
      </w:r>
      <w:r w:rsidR="001B4CDC">
        <w:t xml:space="preserve"> </w:t>
      </w:r>
      <w:r>
        <w:t>award</w:t>
      </w:r>
      <w:r w:rsidR="001B4CDC">
        <w:t xml:space="preserve"> </w:t>
      </w:r>
      <w:r>
        <w:t>amounts</w:t>
      </w:r>
      <w:r w:rsidR="001B4CDC">
        <w:t xml:space="preserve"> </w:t>
      </w:r>
      <w:r>
        <w:t>are</w:t>
      </w:r>
      <w:r w:rsidR="001B4CDC">
        <w:t xml:space="preserve"> </w:t>
      </w:r>
      <w:r>
        <w:t>predetermined,</w:t>
      </w:r>
      <w:r w:rsidR="001B4CDC">
        <w:t xml:space="preserve"> </w:t>
      </w:r>
      <w:r>
        <w:t>ePlan</w:t>
      </w:r>
      <w:r w:rsidR="001B4CDC">
        <w:t xml:space="preserve"> </w:t>
      </w:r>
      <w:r>
        <w:t>deducts</w:t>
      </w:r>
      <w:r w:rsidR="001B4CDC">
        <w:t xml:space="preserve"> </w:t>
      </w:r>
      <w:r>
        <w:t>the</w:t>
      </w:r>
      <w:r w:rsidR="001B4CDC">
        <w:t xml:space="preserve"> </w:t>
      </w:r>
      <w:r>
        <w:t>budgeted</w:t>
      </w:r>
      <w:r w:rsidR="001B4CDC">
        <w:t xml:space="preserve"> </w:t>
      </w:r>
      <w:r>
        <w:t>amounts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awarded</w:t>
      </w:r>
      <w:r w:rsidR="001B4CDC">
        <w:t xml:space="preserve"> </w:t>
      </w:r>
      <w:r>
        <w:t>allocation.</w:t>
      </w:r>
      <w:r w:rsidR="001B4CDC">
        <w:t xml:space="preserve"> </w:t>
      </w:r>
    </w:p>
    <w:p w:rsidRPr="00E46A77" w:rsidR="009A382F" w:rsidP="007B0A46" w:rsidRDefault="009A382F" w14:paraId="3E4679BC" w14:textId="65B3311D">
      <w:pPr>
        <w:pStyle w:val="ListParagraph"/>
        <w:numPr>
          <w:ilvl w:val="0"/>
          <w:numId w:val="8"/>
        </w:numPr>
        <w:spacing w:line="259" w:lineRule="auto"/>
      </w:pPr>
      <w:r>
        <w:t>Once</w:t>
      </w:r>
      <w:r w:rsidR="001B4CDC">
        <w:t xml:space="preserve"> </w:t>
      </w:r>
      <w:r>
        <w:t>complete,</w:t>
      </w:r>
      <w:r w:rsidR="001B4CDC">
        <w:t xml:space="preserve"> </w:t>
      </w:r>
      <w:r>
        <w:t>confirm</w:t>
      </w:r>
      <w:r w:rsidR="001B4CDC">
        <w:t xml:space="preserve"> </w:t>
      </w:r>
      <w:r>
        <w:t>that</w:t>
      </w:r>
      <w:r w:rsidR="001B4CDC">
        <w:t xml:space="preserve"> </w:t>
      </w:r>
      <w:r>
        <w:t>the</w:t>
      </w:r>
      <w:r w:rsidR="001B4CDC">
        <w:t xml:space="preserve"> </w:t>
      </w:r>
      <w:r>
        <w:t>total</w:t>
      </w:r>
      <w:r w:rsidR="001B4CDC">
        <w:t xml:space="preserve"> </w:t>
      </w:r>
      <w:r>
        <w:t>amount</w:t>
      </w:r>
      <w:r w:rsidR="001B4CDC">
        <w:t xml:space="preserve"> </w:t>
      </w:r>
      <w:r>
        <w:t>is</w:t>
      </w:r>
      <w:r w:rsidR="001B4CDC">
        <w:t xml:space="preserve"> </w:t>
      </w:r>
      <w:r>
        <w:t>accurate</w:t>
      </w:r>
      <w:r w:rsidR="001B4CDC">
        <w:t xml:space="preserve"> </w:t>
      </w:r>
      <w:r>
        <w:t>or</w:t>
      </w:r>
      <w:r w:rsidR="001B4CDC">
        <w:t xml:space="preserve"> </w:t>
      </w:r>
      <w:r>
        <w:t>that</w:t>
      </w:r>
      <w:r w:rsidR="001B4CDC">
        <w:t xml:space="preserve"> </w:t>
      </w:r>
      <w:r>
        <w:t>the</w:t>
      </w:r>
      <w:r w:rsidR="001B4CDC">
        <w:t xml:space="preserve"> </w:t>
      </w:r>
      <w:r>
        <w:t>Remaining</w:t>
      </w:r>
      <w:r w:rsidR="001B4CDC">
        <w:t xml:space="preserve"> </w:t>
      </w:r>
      <w:r>
        <w:t>area</w:t>
      </w:r>
      <w:r w:rsidR="001B4CDC">
        <w:t xml:space="preserve"> </w:t>
      </w:r>
      <w:r>
        <w:t>at</w:t>
      </w:r>
      <w:r w:rsidR="001B4CDC">
        <w:t xml:space="preserve"> </w:t>
      </w:r>
      <w:r>
        <w:t>the</w:t>
      </w:r>
      <w:r w:rsidR="001B4CDC">
        <w:t xml:space="preserve"> </w:t>
      </w:r>
      <w:r>
        <w:t>bottom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page</w:t>
      </w:r>
      <w:r w:rsidR="001B4CDC">
        <w:t xml:space="preserve"> </w:t>
      </w:r>
      <w:r>
        <w:t>is</w:t>
      </w:r>
      <w:r w:rsidR="001B4CDC">
        <w:t xml:space="preserve"> </w:t>
      </w:r>
      <w:r>
        <w:t>$0.00.</w:t>
      </w:r>
    </w:p>
    <w:p w:rsidRPr="0035005A" w:rsidR="00016B39" w:rsidP="007B0A46" w:rsidRDefault="00016B39" w14:paraId="4E134413" w14:textId="6323A8FA">
      <w:pPr>
        <w:pStyle w:val="Heading5"/>
        <w:spacing w:line="259" w:lineRule="auto"/>
      </w:pPr>
      <w:r>
        <w:lastRenderedPageBreak/>
        <w:t>Copying</w:t>
      </w:r>
      <w:r w:rsidR="001B4CDC">
        <w:t xml:space="preserve"> </w:t>
      </w:r>
      <w:r>
        <w:t>Last</w:t>
      </w:r>
      <w:r w:rsidR="001B4CDC">
        <w:t xml:space="preserve"> </w:t>
      </w:r>
      <w:r>
        <w:t>Year’s</w:t>
      </w:r>
      <w:r w:rsidR="001B4CDC">
        <w:t xml:space="preserve"> </w:t>
      </w:r>
      <w:r>
        <w:t>Budget</w:t>
      </w:r>
      <w:r w:rsidR="001B4CDC">
        <w:t xml:space="preserve"> </w:t>
      </w:r>
      <w:r>
        <w:t>Detail</w:t>
      </w:r>
    </w:p>
    <w:p w:rsidR="00016B39" w:rsidP="00A62977" w:rsidRDefault="00016B39" w14:paraId="5427799F" w14:textId="1E956510">
      <w:pPr>
        <w:spacing w:after="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8EFA069" wp14:editId="2CCE311B">
                <wp:simplePos x="0" y="0"/>
                <wp:positionH relativeFrom="column">
                  <wp:posOffset>3630827</wp:posOffset>
                </wp:positionH>
                <wp:positionV relativeFrom="paragraph">
                  <wp:posOffset>14948</wp:posOffset>
                </wp:positionV>
                <wp:extent cx="1062304" cy="236203"/>
                <wp:effectExtent l="19050" t="19050" r="24130" b="12065"/>
                <wp:wrapNone/>
                <wp:docPr id="1303767386" name="Rectangle 1303767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04" cy="23620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18A1D62E">
              <v:rect id="Rectangle 1303767386" style="position:absolute;margin-left:285.9pt;margin-top:1.2pt;width:83.65pt;height:18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3pt" w14:anchorId="46C8D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"/>
            </w:pict>
          </mc:Fallback>
        </mc:AlternateContent>
      </w:r>
      <w:r w:rsidRPr="00556A11">
        <w:rPr>
          <w:noProof/>
        </w:rPr>
        <w:drawing>
          <wp:anchor distT="0" distB="0" distL="114300" distR="114300" simplePos="0" relativeHeight="251658248" behindDoc="0" locked="0" layoutInCell="1" allowOverlap="1" wp14:anchorId="0D177754" wp14:editId="1AC59D5A">
            <wp:simplePos x="0" y="0"/>
            <wp:positionH relativeFrom="column">
              <wp:posOffset>3676650</wp:posOffset>
            </wp:positionH>
            <wp:positionV relativeFrom="paragraph">
              <wp:posOffset>13850</wp:posOffset>
            </wp:positionV>
            <wp:extent cx="2733675" cy="1356360"/>
            <wp:effectExtent l="19050" t="19050" r="28575" b="15240"/>
            <wp:wrapSquare wrapText="bothSides"/>
            <wp:docPr id="1516415715" name="Picture 151641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563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</w:t>
      </w:r>
      <w:r w:rsidR="001B4CDC">
        <w:t xml:space="preserve"> </w:t>
      </w:r>
      <w:r>
        <w:t>some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applications,</w:t>
      </w:r>
      <w:r w:rsidR="001B4CDC">
        <w:t xml:space="preserve"> </w:t>
      </w:r>
      <w:r>
        <w:t>User</w:t>
      </w:r>
      <w:r w:rsidRPr="00FF61AC">
        <w:t>s</w:t>
      </w:r>
      <w:r w:rsidR="001B4CDC">
        <w:t xml:space="preserve"> </w:t>
      </w:r>
      <w:r w:rsidRPr="00FF61AC">
        <w:t>may</w:t>
      </w:r>
      <w:r w:rsidR="001B4CDC">
        <w:t xml:space="preserve"> </w:t>
      </w:r>
      <w:r w:rsidRPr="00FF61AC">
        <w:t>choose</w:t>
      </w:r>
      <w:r w:rsidR="001B4CDC">
        <w:t xml:space="preserve"> </w:t>
      </w:r>
      <w:r w:rsidRPr="00FF61AC">
        <w:t>to</w:t>
      </w:r>
      <w:r w:rsidR="001B4CDC">
        <w:t xml:space="preserve"> </w:t>
      </w:r>
      <w:r w:rsidRPr="00FF61AC">
        <w:t>copy</w:t>
      </w:r>
      <w:r w:rsidR="001B4CDC">
        <w:t xml:space="preserve"> </w:t>
      </w:r>
      <w:r>
        <w:t>the</w:t>
      </w:r>
      <w:r w:rsidR="001B4CDC">
        <w:t xml:space="preserve"> </w:t>
      </w:r>
      <w:r>
        <w:t>previous</w:t>
      </w:r>
      <w:r w:rsidR="001B4CDC">
        <w:t xml:space="preserve"> </w:t>
      </w:r>
      <w:r w:rsidRPr="00FF61AC">
        <w:t>year’s</w:t>
      </w:r>
      <w:r w:rsidR="001B4CDC">
        <w:t xml:space="preserve"> </w:t>
      </w:r>
      <w:r w:rsidRPr="00FF61AC">
        <w:t>budget</w:t>
      </w:r>
      <w:r w:rsidR="001B4CDC">
        <w:t xml:space="preserve"> </w:t>
      </w:r>
      <w:r w:rsidRPr="00FF61AC">
        <w:t>line</w:t>
      </w:r>
      <w:r w:rsidR="001B4CDC">
        <w:t xml:space="preserve"> </w:t>
      </w:r>
      <w:r w:rsidRPr="00FF61AC">
        <w:t>items</w:t>
      </w:r>
      <w:r w:rsidR="001B4CDC">
        <w:t xml:space="preserve"> </w:t>
      </w:r>
      <w:r w:rsidRPr="00FF61AC">
        <w:t>and</w:t>
      </w:r>
      <w:r w:rsidR="001B4CDC">
        <w:t xml:space="preserve"> </w:t>
      </w:r>
      <w:r w:rsidRPr="00FF61AC">
        <w:t>narrative</w:t>
      </w:r>
      <w:r w:rsidR="001B4CDC">
        <w:t xml:space="preserve"> </w:t>
      </w:r>
      <w:r w:rsidRPr="00FF61AC">
        <w:t>descriptions</w:t>
      </w:r>
      <w:r w:rsidR="001B4CDC">
        <w:t xml:space="preserve"> </w:t>
      </w:r>
      <w:r w:rsidRPr="00FF61AC">
        <w:t>into</w:t>
      </w:r>
      <w:r w:rsidR="001B4CDC">
        <w:t xml:space="preserve"> </w:t>
      </w:r>
      <w:r w:rsidRPr="00FF61AC">
        <w:t>the</w:t>
      </w:r>
      <w:r w:rsidR="001B4CDC">
        <w:t xml:space="preserve"> </w:t>
      </w:r>
      <w:r w:rsidRPr="00FF61AC">
        <w:t>current</w:t>
      </w:r>
      <w:r w:rsidR="001B4CDC">
        <w:t xml:space="preserve"> </w:t>
      </w:r>
      <w:r w:rsidRPr="00FF61AC">
        <w:t>year’s</w:t>
      </w:r>
      <w:r w:rsidR="001B4CDC">
        <w:t xml:space="preserve"> </w:t>
      </w:r>
      <w:r w:rsidRPr="00FF61AC">
        <w:t>application.</w:t>
      </w:r>
      <w:r w:rsidR="001B4CDC">
        <w:t xml:space="preserve"> </w:t>
      </w:r>
      <w:r w:rsidRPr="00FF61AC">
        <w:t>Once</w:t>
      </w:r>
      <w:r w:rsidR="001B4CDC">
        <w:t xml:space="preserve"> </w:t>
      </w:r>
      <w:r w:rsidRPr="00FF61AC">
        <w:t>copied,</w:t>
      </w:r>
      <w:r w:rsidR="001B4CDC">
        <w:t xml:space="preserve"> </w:t>
      </w:r>
      <w:r w:rsidR="00094F98">
        <w:t>users</w:t>
      </w:r>
      <w:r w:rsidR="001B4CDC">
        <w:t xml:space="preserve"> </w:t>
      </w:r>
      <w:r w:rsidRPr="00FF61AC">
        <w:t>only</w:t>
      </w:r>
      <w:r w:rsidR="001B4CDC">
        <w:t xml:space="preserve"> </w:t>
      </w:r>
      <w:r w:rsidRPr="00FF61AC">
        <w:t>need</w:t>
      </w:r>
      <w:r w:rsidR="001B4CDC">
        <w:t xml:space="preserve"> </w:t>
      </w:r>
      <w:r w:rsidRPr="00FF61AC">
        <w:t>to</w:t>
      </w:r>
      <w:r w:rsidR="001B4CDC">
        <w:t xml:space="preserve"> </w:t>
      </w:r>
      <w:r w:rsidRPr="00FF61AC">
        <w:t>make</w:t>
      </w:r>
      <w:r w:rsidR="001B4CDC">
        <w:t xml:space="preserve"> </w:t>
      </w:r>
      <w:r w:rsidRPr="00FF61AC">
        <w:t>changes</w:t>
      </w:r>
      <w:r w:rsidR="001B4CDC">
        <w:t xml:space="preserve"> </w:t>
      </w:r>
      <w:r w:rsidRPr="00FF61AC">
        <w:t>where</w:t>
      </w:r>
      <w:r w:rsidR="001B4CDC">
        <w:t xml:space="preserve"> </w:t>
      </w:r>
      <w:r w:rsidRPr="00FF61AC">
        <w:t>dollar</w:t>
      </w:r>
      <w:r w:rsidR="001B4CDC">
        <w:t xml:space="preserve"> </w:t>
      </w:r>
      <w:r w:rsidRPr="00FF61AC">
        <w:t>amounts</w:t>
      </w:r>
      <w:r w:rsidR="001B4CDC">
        <w:t xml:space="preserve"> </w:t>
      </w:r>
      <w:r w:rsidRPr="00FF61AC">
        <w:t>and</w:t>
      </w:r>
      <w:r w:rsidR="001B4CDC">
        <w:t xml:space="preserve"> </w:t>
      </w:r>
      <w:r w:rsidRPr="00FF61AC">
        <w:t>narratives</w:t>
      </w:r>
      <w:r w:rsidR="001B4CDC">
        <w:t xml:space="preserve"> </w:t>
      </w:r>
      <w:r w:rsidRPr="00FF61AC">
        <w:t>have</w:t>
      </w:r>
      <w:r w:rsidR="001B4CDC">
        <w:t xml:space="preserve"> </w:t>
      </w:r>
      <w:r w:rsidRPr="00FF61AC">
        <w:t>changed</w:t>
      </w:r>
      <w:r w:rsidR="001B4CDC">
        <w:t xml:space="preserve"> </w:t>
      </w:r>
      <w:r w:rsidRPr="00FF61AC">
        <w:t>since</w:t>
      </w:r>
      <w:r w:rsidR="001B4CDC">
        <w:t xml:space="preserve"> </w:t>
      </w:r>
      <w:r w:rsidRPr="00FF61AC">
        <w:t>the</w:t>
      </w:r>
      <w:r w:rsidR="001B4CDC">
        <w:t xml:space="preserve"> </w:t>
      </w:r>
      <w:r w:rsidRPr="00FF61AC">
        <w:t>previous</w:t>
      </w:r>
      <w:r w:rsidR="001B4CDC">
        <w:t xml:space="preserve"> </w:t>
      </w:r>
      <w:r w:rsidRPr="00FF61AC">
        <w:t>year.</w:t>
      </w:r>
      <w:r w:rsidR="001B4CDC">
        <w:t xml:space="preserve"> </w:t>
      </w:r>
    </w:p>
    <w:p w:rsidRPr="00362E10" w:rsidR="00016B39" w:rsidP="007B0A46" w:rsidRDefault="00016B39" w14:paraId="0971B81C" w14:textId="2616D215">
      <w:pPr>
        <w:spacing w:after="0" w:line="259" w:lineRule="auto"/>
        <w:rPr>
          <w:b/>
          <w:bCs w:val="0"/>
          <w:i/>
          <w:iCs/>
          <w:color w:val="C00000"/>
        </w:rPr>
      </w:pPr>
      <w:r w:rsidRPr="00362E10">
        <w:rPr>
          <w:b/>
          <w:bCs w:val="0"/>
          <w:color w:val="C00000"/>
        </w:rPr>
        <w:t>The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decision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to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copy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a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previous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year</w:t>
      </w:r>
      <w:r>
        <w:rPr>
          <w:b/>
          <w:bCs w:val="0"/>
          <w:color w:val="C00000"/>
        </w:rPr>
        <w:t>'</w:t>
      </w:r>
      <w:r w:rsidRPr="00362E10">
        <w:rPr>
          <w:b/>
          <w:bCs w:val="0"/>
          <w:color w:val="C00000"/>
        </w:rPr>
        <w:t>s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budget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must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be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made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  <w:u w:val="single"/>
        </w:rPr>
        <w:t>before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entering</w:t>
      </w:r>
      <w:r w:rsidR="001B4CDC">
        <w:rPr>
          <w:b/>
          <w:bCs w:val="0"/>
          <w:color w:val="C00000"/>
        </w:rPr>
        <w:t xml:space="preserve"> </w:t>
      </w:r>
      <w:r>
        <w:rPr>
          <w:b/>
          <w:bCs w:val="0"/>
          <w:color w:val="C00000"/>
        </w:rPr>
        <w:t>the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current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year</w:t>
      </w:r>
      <w:r>
        <w:rPr>
          <w:b/>
          <w:bCs w:val="0"/>
          <w:color w:val="C00000"/>
        </w:rPr>
        <w:t>'s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budget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color w:val="C00000"/>
        </w:rPr>
        <w:t>information.</w:t>
      </w:r>
      <w:r w:rsidR="001B4CDC">
        <w:rPr>
          <w:b/>
          <w:bCs w:val="0"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If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a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user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makes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a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single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budget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entry,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the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link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to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copy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budget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details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becomes</w:t>
      </w:r>
      <w:r w:rsidR="001B4CDC">
        <w:rPr>
          <w:b/>
          <w:bCs w:val="0"/>
          <w:i/>
          <w:iCs/>
          <w:color w:val="C00000"/>
        </w:rPr>
        <w:t xml:space="preserve"> </w:t>
      </w:r>
      <w:r w:rsidRPr="00362E10">
        <w:rPr>
          <w:b/>
          <w:bCs w:val="0"/>
          <w:i/>
          <w:iCs/>
          <w:color w:val="C00000"/>
        </w:rPr>
        <w:t>unavailable.</w:t>
      </w:r>
    </w:p>
    <w:p w:rsidR="008607D9" w:rsidP="007B0A46" w:rsidRDefault="00016B39" w14:paraId="6DFC3781" w14:textId="1EA0B24D">
      <w:pPr>
        <w:spacing w:line="259" w:lineRule="auto"/>
      </w:pPr>
      <w:r w:rsidRPr="00B24C67">
        <w:t>To</w:t>
      </w:r>
      <w:r w:rsidR="001B4CDC">
        <w:t xml:space="preserve"> </w:t>
      </w:r>
      <w:r w:rsidRPr="00B24C67">
        <w:t>copy</w:t>
      </w:r>
      <w:r w:rsidR="001B4CDC">
        <w:t xml:space="preserve"> </w:t>
      </w:r>
      <w:r w:rsidR="00497625">
        <w:t>the</w:t>
      </w:r>
      <w:r w:rsidR="001B4CDC">
        <w:t xml:space="preserve"> </w:t>
      </w:r>
      <w:r w:rsidR="00497625">
        <w:t>previous</w:t>
      </w:r>
      <w:r w:rsidR="001B4CDC">
        <w:t xml:space="preserve"> </w:t>
      </w:r>
      <w:r w:rsidR="00497625">
        <w:t>y</w:t>
      </w:r>
      <w:r w:rsidRPr="00B24C67">
        <w:t>ear</w:t>
      </w:r>
      <w:r>
        <w:t>’s</w:t>
      </w:r>
      <w:r w:rsidR="001B4CDC">
        <w:t xml:space="preserve"> </w:t>
      </w:r>
      <w:r w:rsidRPr="00B24C67">
        <w:t>budget,</w:t>
      </w:r>
      <w:r w:rsidR="001B4CDC">
        <w:t xml:space="preserve"> </w:t>
      </w:r>
      <w:r w:rsidRPr="00B24C67">
        <w:t>click</w:t>
      </w:r>
      <w:r w:rsidR="001B4CDC">
        <w:t xml:space="preserve"> </w:t>
      </w:r>
      <w:r w:rsidRPr="007069C5">
        <w:rPr>
          <w:b/>
          <w:i/>
        </w:rPr>
        <w:t>Copy</w:t>
      </w:r>
      <w:r w:rsidR="001B4CDC">
        <w:rPr>
          <w:b/>
          <w:i/>
        </w:rPr>
        <w:t xml:space="preserve"> </w:t>
      </w:r>
      <w:r>
        <w:rPr>
          <w:b/>
          <w:i/>
        </w:rPr>
        <w:t>[</w:t>
      </w:r>
      <w:r w:rsidRPr="00955214">
        <w:rPr>
          <w:b/>
          <w:i/>
        </w:rPr>
        <w:t>202</w:t>
      </w:r>
      <w:r>
        <w:rPr>
          <w:b/>
          <w:i/>
        </w:rPr>
        <w:t>2]</w:t>
      </w:r>
      <w:r w:rsidR="001B4CDC">
        <w:rPr>
          <w:b/>
          <w:i/>
        </w:rPr>
        <w:t xml:space="preserve"> </w:t>
      </w:r>
      <w:r w:rsidRPr="007069C5">
        <w:rPr>
          <w:b/>
          <w:i/>
        </w:rPr>
        <w:t>Budget</w:t>
      </w:r>
      <w:r w:rsidR="001B4CDC">
        <w:rPr>
          <w:b/>
          <w:i/>
        </w:rPr>
        <w:t xml:space="preserve"> </w:t>
      </w:r>
      <w:r w:rsidRPr="007069C5">
        <w:rPr>
          <w:b/>
          <w:i/>
        </w:rPr>
        <w:t>Detail</w:t>
      </w:r>
      <w:r w:rsidRPr="00B24C67">
        <w:t>.</w:t>
      </w:r>
      <w:r w:rsidR="001B4CDC">
        <w:t xml:space="preserve"> </w:t>
      </w:r>
      <w:r w:rsidRPr="00B24C67">
        <w:t>Click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verification</w:t>
      </w:r>
      <w:r w:rsidR="001B4CDC">
        <w:t xml:space="preserve"> </w:t>
      </w:r>
      <w:r w:rsidRPr="00B24C67">
        <w:t>link</w:t>
      </w:r>
      <w:r w:rsidR="001B4CDC">
        <w:t xml:space="preserve"> </w:t>
      </w:r>
      <w:r w:rsidRPr="007069C5">
        <w:rPr>
          <w:b/>
          <w:i/>
        </w:rPr>
        <w:t>Copy</w:t>
      </w:r>
    </w:p>
    <w:p w:rsidR="0061768D" w:rsidP="007B0A46" w:rsidRDefault="0061768D" w14:paraId="615D1D12" w14:textId="7B5340EF">
      <w:pPr>
        <w:pStyle w:val="Heading5"/>
        <w:spacing w:line="259" w:lineRule="auto"/>
      </w:pPr>
      <w:r>
        <w:t>Upload</w:t>
      </w:r>
      <w:r w:rsidR="001B4CDC">
        <w:t xml:space="preserve"> </w:t>
      </w:r>
      <w:r>
        <w:t>Budget</w:t>
      </w:r>
      <w:r w:rsidR="001B4CDC">
        <w:t xml:space="preserve"> </w:t>
      </w:r>
      <w:r>
        <w:t>Data</w:t>
      </w:r>
      <w:r w:rsidR="001B4CDC">
        <w:t xml:space="preserve"> </w:t>
      </w:r>
      <w:r>
        <w:t>and</w:t>
      </w:r>
      <w:r w:rsidR="001B4CDC">
        <w:t xml:space="preserve"> </w:t>
      </w:r>
      <w:r>
        <w:t>Download</w:t>
      </w:r>
      <w:r w:rsidR="001B4CDC">
        <w:t xml:space="preserve"> </w:t>
      </w:r>
      <w:r>
        <w:t>Budget</w:t>
      </w:r>
      <w:r w:rsidR="001B4CDC">
        <w:t xml:space="preserve"> </w:t>
      </w:r>
      <w:r>
        <w:t>Data</w:t>
      </w:r>
    </w:p>
    <w:p w:rsidR="00EF290A" w:rsidP="00A62977" w:rsidRDefault="00EF290A" w14:paraId="35FF9A6A" w14:textId="5A61E796">
      <w:pPr>
        <w:spacing w:line="259" w:lineRule="auto"/>
      </w:pPr>
      <w:r>
        <w:t>The</w:t>
      </w:r>
      <w:r w:rsidR="001B4CDC">
        <w:t xml:space="preserve"> </w:t>
      </w:r>
      <w:r w:rsidRPr="008607D9">
        <w:rPr>
          <w:i/>
          <w:iCs/>
        </w:rPr>
        <w:t>Budget</w:t>
      </w:r>
      <w:r w:rsidR="001B4CDC">
        <w:rPr>
          <w:i/>
          <w:iCs/>
        </w:rPr>
        <w:t xml:space="preserve"> </w:t>
      </w:r>
      <w:r w:rsidRPr="008607D9">
        <w:rPr>
          <w:i/>
          <w:iCs/>
        </w:rPr>
        <w:t>Upload/Download</w:t>
      </w:r>
      <w:r w:rsidR="001B4CDC">
        <w:rPr>
          <w:i/>
          <w:iCs/>
        </w:rPr>
        <w:t xml:space="preserve"> </w:t>
      </w:r>
      <w:r>
        <w:t>function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page</w:t>
      </w:r>
      <w:r w:rsidR="001B4CDC">
        <w:t xml:space="preserve"> </w:t>
      </w:r>
      <w:r>
        <w:t>allows</w:t>
      </w:r>
      <w:r w:rsidR="001B4CDC">
        <w:t xml:space="preserve"> </w:t>
      </w:r>
      <w:r>
        <w:t>users</w:t>
      </w:r>
      <w:r w:rsidR="001B4CDC">
        <w:t xml:space="preserve"> </w:t>
      </w:r>
      <w:r>
        <w:t>to</w:t>
      </w:r>
      <w:r w:rsidR="001B4CDC">
        <w:t xml:space="preserve"> </w:t>
      </w:r>
      <w:r>
        <w:t>download</w:t>
      </w:r>
      <w:r w:rsidR="001B4CDC">
        <w:t xml:space="preserve"> </w:t>
      </w:r>
      <w:r>
        <w:t>budget</w:t>
      </w:r>
      <w:r w:rsidR="001B4CDC">
        <w:t xml:space="preserve"> </w:t>
      </w:r>
      <w:r>
        <w:t>files</w:t>
      </w:r>
      <w:r w:rsidR="001B4CDC">
        <w:t xml:space="preserve"> </w:t>
      </w:r>
      <w:r>
        <w:t>as</w:t>
      </w:r>
      <w:r w:rsidR="001B4CDC">
        <w:t xml:space="preserve"> </w:t>
      </w:r>
      <w:r>
        <w:t>spreadsheets</w:t>
      </w:r>
      <w:r w:rsidR="001B4CDC">
        <w:t xml:space="preserve"> </w:t>
      </w:r>
      <w:r>
        <w:t>and</w:t>
      </w:r>
      <w:r w:rsidR="001B4CDC">
        <w:t xml:space="preserve"> </w:t>
      </w:r>
      <w:r>
        <w:t>then</w:t>
      </w:r>
      <w:r w:rsidR="001B4CDC">
        <w:t xml:space="preserve"> </w:t>
      </w:r>
      <w:r>
        <w:t>create,</w:t>
      </w:r>
      <w:r w:rsidR="001B4CDC">
        <w:t xml:space="preserve"> </w:t>
      </w:r>
      <w:r>
        <w:t>edit,</w:t>
      </w:r>
      <w:r w:rsidR="001B4CDC">
        <w:t xml:space="preserve"> </w:t>
      </w:r>
      <w:r>
        <w:t>or</w:t>
      </w:r>
      <w:r w:rsidR="001B4CDC">
        <w:t xml:space="preserve"> </w:t>
      </w:r>
      <w:r>
        <w:t>delete</w:t>
      </w:r>
      <w:r w:rsidR="001B4CDC">
        <w:t xml:space="preserve"> </w:t>
      </w:r>
      <w:r>
        <w:t>the</w:t>
      </w:r>
      <w:r w:rsidR="001B4CDC">
        <w:t xml:space="preserve"> </w:t>
      </w:r>
      <w:r>
        <w:t>contained</w:t>
      </w:r>
      <w:r w:rsidR="001B4CDC">
        <w:t xml:space="preserve"> </w:t>
      </w:r>
      <w:r>
        <w:t>budget</w:t>
      </w:r>
      <w:r w:rsidR="001B4CDC">
        <w:t xml:space="preserve"> </w:t>
      </w:r>
      <w:r>
        <w:t>detail</w:t>
      </w:r>
      <w:r w:rsidR="001B4CDC">
        <w:t xml:space="preserve"> </w:t>
      </w:r>
      <w:r>
        <w:t>data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spreadsheet</w:t>
      </w:r>
      <w:r w:rsidR="001B4CDC">
        <w:t xml:space="preserve"> </w:t>
      </w:r>
      <w:r>
        <w:t>file</w:t>
      </w:r>
      <w:r w:rsidR="001B4CDC">
        <w:t xml:space="preserve"> </w:t>
      </w:r>
      <w:r>
        <w:t>before</w:t>
      </w:r>
      <w:r w:rsidR="001B4CDC">
        <w:t xml:space="preserve"> </w:t>
      </w:r>
      <w:r>
        <w:t>uploading</w:t>
      </w:r>
      <w:r w:rsidR="001B4CDC">
        <w:t xml:space="preserve"> </w:t>
      </w:r>
      <w:r>
        <w:t>it</w:t>
      </w:r>
      <w:r w:rsidR="001B4CDC">
        <w:t xml:space="preserve"> </w:t>
      </w:r>
      <w:r>
        <w:t>back</w:t>
      </w:r>
      <w:r w:rsidR="001B4CDC">
        <w:t xml:space="preserve"> </w:t>
      </w:r>
      <w:r>
        <w:t>into</w:t>
      </w:r>
      <w:r w:rsidR="001B4CDC">
        <w:t xml:space="preserve"> </w:t>
      </w:r>
      <w:r>
        <w:t>ePlan.</w:t>
      </w:r>
      <w:r w:rsidR="001B4CDC">
        <w:t xml:space="preserve"> </w:t>
      </w:r>
      <w:r>
        <w:t>This</w:t>
      </w:r>
      <w:r w:rsidR="001B4CDC">
        <w:t xml:space="preserve"> </w:t>
      </w:r>
      <w:r>
        <w:t>allows</w:t>
      </w:r>
      <w:r w:rsidR="001B4CDC">
        <w:t xml:space="preserve"> </w:t>
      </w:r>
      <w:r>
        <w:t>users</w:t>
      </w:r>
      <w:r w:rsidR="001B4CDC">
        <w:t xml:space="preserve"> </w:t>
      </w:r>
      <w:r>
        <w:t>to</w:t>
      </w:r>
      <w:r w:rsidR="001B4CDC">
        <w:t xml:space="preserve"> </w:t>
      </w:r>
      <w:r>
        <w:t>do</w:t>
      </w:r>
      <w:r w:rsidR="001B4CDC">
        <w:t xml:space="preserve"> </w:t>
      </w:r>
      <w:r>
        <w:t>the</w:t>
      </w:r>
      <w:r w:rsidR="001B4CDC">
        <w:t xml:space="preserve"> </w:t>
      </w:r>
      <w:r>
        <w:t>following:</w:t>
      </w:r>
      <w:r w:rsidR="001B4CDC">
        <w:t xml:space="preserve"> </w:t>
      </w:r>
    </w:p>
    <w:p w:rsidR="00EF290A" w:rsidP="007B0A46" w:rsidRDefault="00EF290A" w14:paraId="11572398" w14:textId="4A1A83D8">
      <w:pPr>
        <w:pStyle w:val="ListParagraph"/>
        <w:numPr>
          <w:ilvl w:val="0"/>
          <w:numId w:val="11"/>
        </w:numPr>
        <w:spacing w:line="259" w:lineRule="auto"/>
      </w:pPr>
      <w:r>
        <w:t>Complete</w:t>
      </w:r>
      <w:r w:rsidR="001B4CDC">
        <w:t xml:space="preserve"> </w:t>
      </w:r>
      <w:r>
        <w:t>data</w:t>
      </w:r>
      <w:r w:rsidR="001B4CDC">
        <w:t xml:space="preserve"> </w:t>
      </w:r>
      <w:r>
        <w:t>entry</w:t>
      </w:r>
      <w:r w:rsidR="001B4CDC">
        <w:t xml:space="preserve"> </w:t>
      </w:r>
      <w:r>
        <w:t>faster,</w:t>
      </w:r>
    </w:p>
    <w:p w:rsidR="00EF290A" w:rsidP="007B0A46" w:rsidRDefault="00EF290A" w14:paraId="49788AFC" w14:textId="6F2166B9">
      <w:pPr>
        <w:pStyle w:val="ListParagraph"/>
        <w:numPr>
          <w:ilvl w:val="0"/>
          <w:numId w:val="11"/>
        </w:numPr>
        <w:spacing w:line="259" w:lineRule="auto"/>
      </w:pPr>
      <w:r>
        <w:t>See</w:t>
      </w:r>
      <w:r w:rsidR="001B4CDC">
        <w:t xml:space="preserve"> </w:t>
      </w:r>
      <w:r>
        <w:t>large</w:t>
      </w:r>
      <w:r w:rsidR="001B4CDC">
        <w:t xml:space="preserve"> </w:t>
      </w:r>
      <w:r>
        <w:t>numbers</w:t>
      </w:r>
      <w:r w:rsidR="001B4CDC">
        <w:t xml:space="preserve"> </w:t>
      </w:r>
      <w:r>
        <w:t>of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at</w:t>
      </w:r>
      <w:r w:rsidR="001B4CDC">
        <w:t xml:space="preserve"> </w:t>
      </w:r>
      <w:r>
        <w:t>one</w:t>
      </w:r>
      <w:r w:rsidR="001B4CDC">
        <w:t xml:space="preserve"> </w:t>
      </w:r>
      <w:r>
        <w:t>time,</w:t>
      </w:r>
    </w:p>
    <w:p w:rsidR="00EF290A" w:rsidP="007B0A46" w:rsidRDefault="00EF290A" w14:paraId="0B76C17F" w14:textId="3CF6B2F5">
      <w:pPr>
        <w:pStyle w:val="ListParagraph"/>
        <w:numPr>
          <w:ilvl w:val="0"/>
          <w:numId w:val="11"/>
        </w:numPr>
        <w:spacing w:line="259" w:lineRule="auto"/>
      </w:pPr>
      <w:r>
        <w:t>Create</w:t>
      </w:r>
      <w:r w:rsidR="001B4CDC">
        <w:t xml:space="preserve"> </w:t>
      </w:r>
      <w:r>
        <w:t>custom</w:t>
      </w:r>
      <w:r w:rsidR="001B4CDC">
        <w:t xml:space="preserve"> </w:t>
      </w:r>
      <w:r>
        <w:t>reports</w:t>
      </w:r>
      <w:r w:rsidR="001B4CDC">
        <w:t xml:space="preserve"> </w:t>
      </w:r>
      <w:r>
        <w:t>from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using</w:t>
      </w:r>
      <w:r w:rsidR="001B4CDC">
        <w:t xml:space="preserve"> </w:t>
      </w:r>
      <w:r>
        <w:t>the</w:t>
      </w:r>
      <w:r w:rsidR="001B4CDC">
        <w:t xml:space="preserve"> </w:t>
      </w:r>
      <w:r>
        <w:t>Excel</w:t>
      </w:r>
      <w:r w:rsidR="001B4CDC">
        <w:t xml:space="preserve"> </w:t>
      </w:r>
      <w:r>
        <w:t>functions,</w:t>
      </w:r>
    </w:p>
    <w:p w:rsidR="00EF290A" w:rsidP="007B0A46" w:rsidRDefault="00EF290A" w14:paraId="0ED565D3" w14:textId="1F7DF507">
      <w:pPr>
        <w:pStyle w:val="ListParagraph"/>
        <w:numPr>
          <w:ilvl w:val="0"/>
          <w:numId w:val="11"/>
        </w:numPr>
        <w:spacing w:line="259" w:lineRule="auto"/>
      </w:pPr>
      <w:r>
        <w:t>Ask</w:t>
      </w:r>
      <w:r w:rsidR="001B4CDC">
        <w:t xml:space="preserve"> </w:t>
      </w:r>
      <w:r>
        <w:t>individuals</w:t>
      </w:r>
      <w:r w:rsidR="001B4CDC">
        <w:t xml:space="preserve"> </w:t>
      </w:r>
      <w:r>
        <w:t>to</w:t>
      </w:r>
      <w:r w:rsidR="001B4CDC">
        <w:t xml:space="preserve"> </w:t>
      </w:r>
      <w:r>
        <w:t>contribute</w:t>
      </w:r>
      <w:r w:rsidR="001B4CDC">
        <w:t xml:space="preserve"> </w:t>
      </w:r>
      <w:r>
        <w:t>to</w:t>
      </w:r>
      <w:r w:rsidR="001B4CDC">
        <w:t xml:space="preserve"> </w:t>
      </w:r>
      <w:r>
        <w:t>application</w:t>
      </w:r>
      <w:r w:rsidR="001B4CDC">
        <w:t xml:space="preserve"> </w:t>
      </w:r>
      <w:r>
        <w:t>budgets</w:t>
      </w:r>
      <w:r w:rsidR="001B4CDC">
        <w:t xml:space="preserve"> </w:t>
      </w:r>
      <w:r>
        <w:t>without</w:t>
      </w:r>
      <w:r w:rsidR="001B4CDC">
        <w:t xml:space="preserve"> </w:t>
      </w:r>
      <w:r>
        <w:t>ePlan</w:t>
      </w:r>
      <w:r w:rsidR="001B4CDC">
        <w:t xml:space="preserve"> </w:t>
      </w:r>
      <w:r>
        <w:t>access,</w:t>
      </w:r>
      <w:r w:rsidR="001B4CDC">
        <w:t xml:space="preserve"> </w:t>
      </w:r>
      <w:r>
        <w:t>which</w:t>
      </w:r>
      <w:r w:rsidR="001B4CDC">
        <w:t xml:space="preserve"> </w:t>
      </w:r>
      <w:r>
        <w:t>the</w:t>
      </w:r>
      <w:r w:rsidR="001B4CDC">
        <w:t xml:space="preserve"> </w:t>
      </w:r>
      <w:r w:rsidR="009154C8">
        <w:t>user</w:t>
      </w:r>
      <w:r w:rsidR="001B4CDC">
        <w:t xml:space="preserve"> </w:t>
      </w:r>
      <w:r>
        <w:t>can</w:t>
      </w:r>
      <w:r w:rsidR="001B4CDC">
        <w:t xml:space="preserve"> </w:t>
      </w:r>
      <w:r>
        <w:t>upload</w:t>
      </w:r>
      <w:r w:rsidR="001B4CDC">
        <w:t xml:space="preserve"> </w:t>
      </w:r>
      <w:r>
        <w:t>directly</w:t>
      </w:r>
      <w:r w:rsidR="001B4CDC">
        <w:t xml:space="preserve"> </w:t>
      </w:r>
      <w:r>
        <w:t>into</w:t>
      </w:r>
      <w:r w:rsidR="001B4CDC">
        <w:t xml:space="preserve"> </w:t>
      </w:r>
      <w:r>
        <w:t>the</w:t>
      </w:r>
      <w:r w:rsidR="001B4CDC">
        <w:t xml:space="preserve"> </w:t>
      </w:r>
      <w:r>
        <w:t>Application,</w:t>
      </w:r>
      <w:r w:rsidR="001B4CDC">
        <w:t xml:space="preserve"> </w:t>
      </w:r>
      <w:r>
        <w:t>and</w:t>
      </w:r>
    </w:p>
    <w:p w:rsidR="00F726EF" w:rsidP="007B0A46" w:rsidRDefault="00EF290A" w14:paraId="4C4CFD2D" w14:textId="500BD7A7">
      <w:pPr>
        <w:pStyle w:val="ListParagraph"/>
        <w:numPr>
          <w:ilvl w:val="0"/>
          <w:numId w:val="11"/>
        </w:numPr>
        <w:spacing w:line="259" w:lineRule="auto"/>
      </w:pPr>
      <w:r>
        <w:t>Print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as</w:t>
      </w:r>
      <w:r w:rsidR="001B4CDC">
        <w:t xml:space="preserve"> </w:t>
      </w:r>
      <w:r>
        <w:t>an</w:t>
      </w:r>
      <w:r w:rsidR="001B4CDC">
        <w:t xml:space="preserve"> </w:t>
      </w:r>
      <w:r>
        <w:t>Excel</w:t>
      </w:r>
      <w:r w:rsidR="001B4CDC">
        <w:t xml:space="preserve"> </w:t>
      </w:r>
      <w:r>
        <w:t>file,</w:t>
      </w:r>
      <w:r w:rsidR="001B4CDC">
        <w:t xml:space="preserve"> </w:t>
      </w:r>
      <w:r>
        <w:t>including</w:t>
      </w:r>
      <w:r w:rsidR="001B4CDC">
        <w:t xml:space="preserve"> </w:t>
      </w:r>
      <w:r>
        <w:t>the</w:t>
      </w:r>
      <w:r w:rsidR="001B4CDC">
        <w:t xml:space="preserve"> </w:t>
      </w:r>
      <w:r>
        <w:t>ability</w:t>
      </w:r>
      <w:r w:rsidR="001B4CDC">
        <w:t xml:space="preserve"> </w:t>
      </w:r>
      <w:r>
        <w:t>to</w:t>
      </w:r>
      <w:r w:rsidR="001B4CDC">
        <w:t xml:space="preserve"> </w:t>
      </w:r>
      <w:r>
        <w:t>print</w:t>
      </w:r>
      <w:r w:rsidR="001B4CDC">
        <w:t xml:space="preserve"> </w:t>
      </w:r>
      <w:r>
        <w:t>filtered</w:t>
      </w:r>
      <w:r w:rsidR="001B4CDC">
        <w:t xml:space="preserve"> </w:t>
      </w:r>
      <w:r>
        <w:t>data,</w:t>
      </w:r>
      <w:r w:rsidR="001B4CDC">
        <w:t xml:space="preserve"> </w:t>
      </w:r>
      <w:r>
        <w:t>such</w:t>
      </w:r>
      <w:r w:rsidR="001B4CDC">
        <w:t xml:space="preserve"> </w:t>
      </w:r>
      <w:r>
        <w:t>as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for</w:t>
      </w:r>
      <w:r w:rsidR="001B4CDC">
        <w:t xml:space="preserve"> </w:t>
      </w:r>
      <w:r>
        <w:t>a</w:t>
      </w:r>
      <w:r w:rsidR="001B4CDC">
        <w:t xml:space="preserve"> </w:t>
      </w:r>
      <w:r>
        <w:t>specific</w:t>
      </w:r>
      <w:r w:rsidR="001B4CDC">
        <w:t xml:space="preserve"> </w:t>
      </w:r>
      <w:r>
        <w:t>school.</w:t>
      </w:r>
      <w:r w:rsidR="001B4CDC">
        <w:t xml:space="preserve"> </w:t>
      </w:r>
    </w:p>
    <w:p w:rsidR="00B47C61" w:rsidP="00113BC1" w:rsidRDefault="00EF290A" w14:paraId="3E94CC64" w14:textId="6FAC6673">
      <w:pPr>
        <w:spacing w:line="259" w:lineRule="auto"/>
      </w:pPr>
      <w:r>
        <w:t>Any</w:t>
      </w:r>
      <w:r w:rsidR="001B4CDC">
        <w:t xml:space="preserve"> </w:t>
      </w:r>
      <w:r>
        <w:t>user</w:t>
      </w:r>
      <w:r w:rsidR="001B4CDC">
        <w:t xml:space="preserve"> </w:t>
      </w:r>
      <w:r>
        <w:t>who</w:t>
      </w:r>
      <w:r w:rsidR="001B4CDC">
        <w:t xml:space="preserve"> </w:t>
      </w:r>
      <w:r>
        <w:t>can</w:t>
      </w:r>
      <w:r w:rsidR="001B4CDC">
        <w:t xml:space="preserve"> </w:t>
      </w:r>
      <w:r>
        <w:t>view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page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can</w:t>
      </w:r>
      <w:r w:rsidR="001B4CDC">
        <w:t xml:space="preserve"> </w:t>
      </w:r>
      <w:r>
        <w:t>use</w:t>
      </w:r>
      <w:r w:rsidR="001B4CDC">
        <w:t xml:space="preserve"> </w:t>
      </w:r>
      <w:r>
        <w:t>the</w:t>
      </w:r>
      <w:r w:rsidR="001B4CDC">
        <w:t xml:space="preserve"> </w:t>
      </w:r>
      <w:r>
        <w:t>download</w:t>
      </w:r>
      <w:r w:rsidR="001B4CDC">
        <w:t xml:space="preserve"> </w:t>
      </w:r>
      <w:r>
        <w:t>budget</w:t>
      </w:r>
      <w:r w:rsidR="001B4CDC">
        <w:t xml:space="preserve"> </w:t>
      </w:r>
      <w:r>
        <w:t>function,</w:t>
      </w:r>
      <w:r w:rsidR="001B4CDC">
        <w:t xml:space="preserve"> </w:t>
      </w:r>
      <w:r>
        <w:t>including</w:t>
      </w:r>
      <w:r w:rsidR="001B4CDC">
        <w:t xml:space="preserve"> </w:t>
      </w:r>
      <w:r>
        <w:t>the</w:t>
      </w:r>
      <w:r w:rsidR="001B4CDC">
        <w:t xml:space="preserve"> </w:t>
      </w:r>
      <w:r>
        <w:t>public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case</w:t>
      </w:r>
      <w:r w:rsidR="001B4CDC">
        <w:t xml:space="preserve"> </w:t>
      </w:r>
      <w:r>
        <w:t>of</w:t>
      </w:r>
      <w:r w:rsidR="001B4CDC">
        <w:t xml:space="preserve"> </w:t>
      </w:r>
      <w:r>
        <w:t>approved</w:t>
      </w:r>
      <w:r w:rsidR="001B4CDC">
        <w:t xml:space="preserve"> </w:t>
      </w:r>
      <w:r>
        <w:t>applications.</w:t>
      </w:r>
      <w:r w:rsidR="001B4CDC">
        <w:t xml:space="preserve"> </w:t>
      </w:r>
      <w:r>
        <w:t>Only</w:t>
      </w:r>
      <w:r w:rsidR="001B4CDC">
        <w:t xml:space="preserve"> </w:t>
      </w:r>
      <w:r>
        <w:t>users</w:t>
      </w:r>
      <w:r w:rsidR="001B4CDC">
        <w:t xml:space="preserve"> </w:t>
      </w:r>
      <w:r>
        <w:t>with</w:t>
      </w:r>
      <w:r w:rsidR="001B4CDC">
        <w:t xml:space="preserve"> </w:t>
      </w: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role</w:t>
      </w:r>
      <w:r w:rsidR="001B4CDC">
        <w:t xml:space="preserve"> </w:t>
      </w:r>
      <w:r>
        <w:t>access</w:t>
      </w:r>
      <w:r w:rsidR="001B4CDC">
        <w:t xml:space="preserve"> </w:t>
      </w:r>
      <w:r>
        <w:t>that</w:t>
      </w:r>
      <w:r w:rsidR="001B4CDC">
        <w:t xml:space="preserve"> </w:t>
      </w:r>
      <w:r>
        <w:t>allows</w:t>
      </w:r>
      <w:r w:rsidR="001B4CDC">
        <w:t xml:space="preserve"> </w:t>
      </w:r>
      <w:r>
        <w:t>changes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budget</w:t>
      </w:r>
      <w:r w:rsidR="001B4CDC">
        <w:t xml:space="preserve"> </w:t>
      </w:r>
      <w:r>
        <w:t>page</w:t>
      </w:r>
      <w:r w:rsidR="001B4CDC">
        <w:t xml:space="preserve"> </w:t>
      </w:r>
      <w:r>
        <w:t>may</w:t>
      </w:r>
      <w:r w:rsidR="001B4CDC">
        <w:t xml:space="preserve"> </w:t>
      </w:r>
      <w:r>
        <w:t>upload</w:t>
      </w:r>
      <w:r w:rsidR="001B4CDC">
        <w:t xml:space="preserve"> </w:t>
      </w:r>
      <w:r>
        <w:t>a</w:t>
      </w:r>
      <w:r w:rsidR="001B4CDC">
        <w:t xml:space="preserve"> </w:t>
      </w:r>
      <w:r>
        <w:t>file</w:t>
      </w:r>
      <w:r w:rsidR="001B4CDC">
        <w:t xml:space="preserve"> </w:t>
      </w:r>
      <w:r>
        <w:t>into</w:t>
      </w:r>
      <w:r w:rsidR="001B4CDC">
        <w:t xml:space="preserve"> </w:t>
      </w:r>
      <w:r>
        <w:t>the</w:t>
      </w:r>
      <w:r w:rsidR="001B4CDC">
        <w:t xml:space="preserve"> </w:t>
      </w:r>
      <w:r>
        <w:t>application.</w:t>
      </w:r>
      <w:r w:rsidR="001B4CDC">
        <w:t xml:space="preserve"> </w:t>
      </w:r>
      <w:r>
        <w:t>Uploads,</w:t>
      </w:r>
      <w:r w:rsidR="001B4CDC">
        <w:t xml:space="preserve"> </w:t>
      </w:r>
      <w:r>
        <w:t>like</w:t>
      </w:r>
      <w:r w:rsidR="001B4CDC">
        <w:t xml:space="preserve"> </w:t>
      </w:r>
      <w:r>
        <w:t>other</w:t>
      </w:r>
      <w:r w:rsidR="001B4CDC">
        <w:t xml:space="preserve"> </w:t>
      </w:r>
      <w:r>
        <w:t>budget</w:t>
      </w:r>
      <w:r w:rsidR="001B4CDC">
        <w:t xml:space="preserve"> </w:t>
      </w:r>
      <w:r>
        <w:t>changes,</w:t>
      </w:r>
      <w:r w:rsidR="001B4CDC">
        <w:t xml:space="preserve"> </w:t>
      </w:r>
      <w:r>
        <w:t>can</w:t>
      </w:r>
      <w:r w:rsidR="001B4CDC">
        <w:t xml:space="preserve"> </w:t>
      </w:r>
      <w:r>
        <w:t>only</w:t>
      </w:r>
      <w:r w:rsidR="001B4CDC">
        <w:t xml:space="preserve"> </w:t>
      </w:r>
      <w:r>
        <w:t>occur</w:t>
      </w:r>
      <w:r w:rsidR="001B4CDC">
        <w:t xml:space="preserve"> </w:t>
      </w:r>
      <w:r>
        <w:t>when</w:t>
      </w:r>
      <w:r w:rsidR="001B4CDC">
        <w:t xml:space="preserve"> </w:t>
      </w:r>
      <w:r>
        <w:t>the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</w:t>
      </w:r>
      <w:r w:rsidR="001B4CDC">
        <w:t xml:space="preserve"> </w:t>
      </w:r>
      <w:r>
        <w:t>is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>
        <w:t>editable</w:t>
      </w:r>
      <w:r w:rsidR="001B4CDC">
        <w:t xml:space="preserve"> </w:t>
      </w:r>
      <w:r>
        <w:t>status</w:t>
      </w:r>
      <w:r w:rsidR="001B4CDC">
        <w:t xml:space="preserve"> </w:t>
      </w:r>
      <w:r>
        <w:t>(Such</w:t>
      </w:r>
      <w:r w:rsidR="001B4CDC">
        <w:t xml:space="preserve"> </w:t>
      </w:r>
      <w:r>
        <w:t>as</w:t>
      </w:r>
      <w:r w:rsidR="001B4CDC">
        <w:t xml:space="preserve"> </w:t>
      </w:r>
      <w:r w:rsidRPr="003052A8" w:rsidR="003052A8">
        <w:rPr>
          <w:i/>
          <w:iCs/>
        </w:rPr>
        <w:t>Draft</w:t>
      </w:r>
      <w:r w:rsidR="001B4CDC">
        <w:rPr>
          <w:i/>
          <w:iCs/>
        </w:rPr>
        <w:t xml:space="preserve"> </w:t>
      </w:r>
      <w:r w:rsidRPr="003052A8" w:rsidR="003052A8">
        <w:rPr>
          <w:i/>
          <w:iCs/>
        </w:rPr>
        <w:t>Started</w:t>
      </w:r>
      <w:r w:rsidR="001B4CDC">
        <w:t xml:space="preserve"> </w:t>
      </w:r>
      <w:r>
        <w:t>or</w:t>
      </w:r>
      <w:r w:rsidR="001B4CDC">
        <w:t xml:space="preserve"> </w:t>
      </w:r>
      <w:r w:rsidRPr="003052A8" w:rsidR="003052A8">
        <w:rPr>
          <w:i/>
          <w:iCs/>
        </w:rPr>
        <w:t>Revision</w:t>
      </w:r>
      <w:r w:rsidR="001B4CDC">
        <w:rPr>
          <w:i/>
          <w:iCs/>
        </w:rPr>
        <w:t xml:space="preserve"> </w:t>
      </w:r>
      <w:r w:rsidRPr="003052A8" w:rsidR="003052A8">
        <w:rPr>
          <w:i/>
          <w:iCs/>
        </w:rPr>
        <w:t>Started</w:t>
      </w:r>
      <w:r>
        <w:t>,</w:t>
      </w:r>
      <w:r w:rsidR="001B4CDC">
        <w:t xml:space="preserve"> </w:t>
      </w:r>
      <w:r>
        <w:t>or</w:t>
      </w:r>
      <w:r w:rsidR="001B4CDC">
        <w:t xml:space="preserve"> </w:t>
      </w:r>
      <w:r w:rsidRPr="009A382F">
        <w:rPr>
          <w:i/>
          <w:iCs/>
        </w:rPr>
        <w:t>Returned</w:t>
      </w:r>
      <w:r w:rsidR="001B4CDC">
        <w:rPr>
          <w:i/>
          <w:iCs/>
        </w:rPr>
        <w:t xml:space="preserve"> </w:t>
      </w:r>
      <w:r w:rsidRPr="009A382F">
        <w:rPr>
          <w:i/>
          <w:iCs/>
        </w:rPr>
        <w:t>Not</w:t>
      </w:r>
      <w:r w:rsidR="001B4CDC">
        <w:rPr>
          <w:i/>
          <w:iCs/>
        </w:rPr>
        <w:t xml:space="preserve"> </w:t>
      </w:r>
      <w:r w:rsidRPr="009A382F">
        <w:rPr>
          <w:i/>
          <w:iCs/>
        </w:rPr>
        <w:t>Approved</w:t>
      </w:r>
      <w:r>
        <w:t>.</w:t>
      </w:r>
      <w:r w:rsidR="001B4CDC">
        <w:t xml:space="preserve"> </w:t>
      </w:r>
      <w:r>
        <w:t>The</w:t>
      </w:r>
      <w:r w:rsidR="001B4CDC">
        <w:t xml:space="preserve"> </w:t>
      </w:r>
      <w:r w:rsidRPr="009A382F" w:rsidR="009A382F">
        <w:rPr>
          <w:i/>
          <w:iCs/>
        </w:rPr>
        <w:t>Upload</w:t>
      </w:r>
      <w:r w:rsidR="001B4CDC">
        <w:rPr>
          <w:i/>
          <w:iCs/>
        </w:rPr>
        <w:t xml:space="preserve"> </w:t>
      </w:r>
      <w:r w:rsidRPr="009A382F" w:rsidR="009A382F">
        <w:rPr>
          <w:i/>
          <w:iCs/>
        </w:rPr>
        <w:t>Budget</w:t>
      </w:r>
      <w:r w:rsidR="001B4CDC">
        <w:rPr>
          <w:i/>
          <w:iCs/>
        </w:rPr>
        <w:t xml:space="preserve"> </w:t>
      </w:r>
      <w:r w:rsidRPr="009A382F" w:rsidR="009A382F">
        <w:rPr>
          <w:i/>
          <w:iCs/>
        </w:rPr>
        <w:t>Data</w:t>
      </w:r>
      <w:r w:rsidR="001B4CDC">
        <w:t xml:space="preserve"> </w:t>
      </w:r>
      <w:r>
        <w:t>link</w:t>
      </w:r>
      <w:r w:rsidR="001B4CDC">
        <w:t xml:space="preserve"> </w:t>
      </w:r>
      <w:r>
        <w:t>is</w:t>
      </w:r>
      <w:r w:rsidR="001B4CDC">
        <w:t xml:space="preserve"> </w:t>
      </w:r>
      <w:r>
        <w:t>unavailable</w:t>
      </w:r>
      <w:r w:rsidR="001B4CDC">
        <w:t xml:space="preserve"> </w:t>
      </w:r>
      <w:r>
        <w:t>when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is</w:t>
      </w:r>
      <w:r w:rsidR="001B4CDC">
        <w:t xml:space="preserve"> </w:t>
      </w:r>
      <w:r>
        <w:t>in</w:t>
      </w:r>
      <w:r w:rsidR="001B4CDC">
        <w:t xml:space="preserve"> </w:t>
      </w:r>
      <w:r>
        <w:t>a</w:t>
      </w:r>
      <w:r w:rsidR="001B4CDC">
        <w:t xml:space="preserve"> </w:t>
      </w:r>
      <w:r>
        <w:t>non-editable</w:t>
      </w:r>
      <w:r w:rsidR="001B4CDC">
        <w:t xml:space="preserve"> </w:t>
      </w:r>
      <w:r>
        <w:t>status.</w:t>
      </w:r>
      <w:r w:rsidR="001B4CDC">
        <w:t xml:space="preserve"> </w:t>
      </w:r>
      <w:r w:rsidR="00F726EF">
        <w:t>Detailed</w:t>
      </w:r>
      <w:r w:rsidR="001B4CDC">
        <w:t xml:space="preserve"> </w:t>
      </w:r>
      <w:r w:rsidR="00F726EF">
        <w:t>instructions</w:t>
      </w:r>
      <w:r w:rsidR="001B4CDC">
        <w:t xml:space="preserve"> </w:t>
      </w:r>
      <w:r w:rsidR="00F726EF">
        <w:t>for</w:t>
      </w:r>
      <w:r w:rsidR="001B4CDC">
        <w:t xml:space="preserve"> </w:t>
      </w:r>
      <w:r w:rsidR="009E32F8">
        <w:t>uploading</w:t>
      </w:r>
      <w:r w:rsidR="001B4CDC">
        <w:t xml:space="preserve"> </w:t>
      </w:r>
      <w:r w:rsidR="009E32F8">
        <w:t>and</w:t>
      </w:r>
      <w:r w:rsidR="001B4CDC">
        <w:t xml:space="preserve"> </w:t>
      </w:r>
      <w:r w:rsidR="009E32F8">
        <w:t>downloading</w:t>
      </w:r>
      <w:r w:rsidR="001B4CDC">
        <w:t xml:space="preserve"> </w:t>
      </w:r>
      <w:r w:rsidR="009E32F8">
        <w:t>budget</w:t>
      </w:r>
      <w:r w:rsidR="001B4CDC">
        <w:t xml:space="preserve"> </w:t>
      </w:r>
      <w:r w:rsidR="009E32F8">
        <w:t>data</w:t>
      </w:r>
      <w:r w:rsidR="001B4CDC">
        <w:t xml:space="preserve"> </w:t>
      </w:r>
      <w:r w:rsidRPr="004D74D7" w:rsidR="005229AD">
        <w:t>are</w:t>
      </w:r>
      <w:r w:rsidR="001B4CDC">
        <w:t xml:space="preserve"> </w:t>
      </w:r>
      <w:r w:rsidRPr="004D74D7" w:rsidR="005229AD">
        <w:t>available</w:t>
      </w:r>
      <w:r w:rsidR="001B4CDC">
        <w:t xml:space="preserve"> </w:t>
      </w:r>
      <w:hyperlink r:id="rId42">
        <w:r w:rsidRPr="00915656" w:rsidR="005229AD">
          <w:rPr>
            <w:rStyle w:val="Hyperlink"/>
            <w:b/>
          </w:rPr>
          <w:t>here</w:t>
        </w:r>
      </w:hyperlink>
      <w:r w:rsidR="005229AD">
        <w:t>.</w:t>
      </w:r>
    </w:p>
    <w:p w:rsidRPr="00F834AE" w:rsidR="00B47C61" w:rsidP="007B0A46" w:rsidRDefault="00B47C61" w14:paraId="3AAE5117" w14:textId="7E3E7A85">
      <w:pPr>
        <w:pStyle w:val="Heading4"/>
        <w:spacing w:line="259" w:lineRule="auto"/>
        <w:rPr>
          <w:sz w:val="24"/>
          <w:szCs w:val="24"/>
        </w:rPr>
      </w:pPr>
      <w:r w:rsidRPr="00F834AE">
        <w:rPr>
          <w:iCs w:val="0"/>
          <w:sz w:val="24"/>
          <w:szCs w:val="24"/>
        </w:rPr>
        <w:t>Budget</w:t>
      </w:r>
      <w:r w:rsidR="001B4CDC">
        <w:rPr>
          <w:sz w:val="24"/>
          <w:szCs w:val="24"/>
        </w:rPr>
        <w:t xml:space="preserve"> </w:t>
      </w:r>
      <w:r w:rsidRPr="00F834AE">
        <w:rPr>
          <w:sz w:val="24"/>
          <w:szCs w:val="24"/>
        </w:rPr>
        <w:t>Totals</w:t>
      </w:r>
    </w:p>
    <w:p w:rsidRPr="00B24C67" w:rsidR="00B47C61" w:rsidP="007B0A46" w:rsidRDefault="00F834AE" w14:paraId="4C69C58F" w14:textId="22CE7568">
      <w:pPr>
        <w:spacing w:after="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126E67" wp14:editId="05929FB2">
                <wp:simplePos x="0" y="0"/>
                <wp:positionH relativeFrom="column">
                  <wp:posOffset>5086350</wp:posOffset>
                </wp:positionH>
                <wp:positionV relativeFrom="paragraph">
                  <wp:posOffset>524558</wp:posOffset>
                </wp:positionV>
                <wp:extent cx="1361056" cy="224952"/>
                <wp:effectExtent l="19050" t="19050" r="10795" b="22860"/>
                <wp:wrapNone/>
                <wp:docPr id="1303767366" name="Rectangle 130376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056" cy="22495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6205095D">
              <v:rect id="Rectangle 1303767366" style="position:absolute;margin-left:400.5pt;margin-top:41.3pt;width:107.15pt;height:17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3pt" w14:anchorId="6217C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"/>
            </w:pict>
          </mc:Fallback>
        </mc:AlternateContent>
      </w:r>
      <w:r w:rsidRPr="00F834AE">
        <w:rPr>
          <w:b/>
          <w:bCs w:val="0"/>
          <w:iCs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1C411F18" wp14:editId="6774145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78380" cy="711835"/>
            <wp:effectExtent l="19050" t="19050" r="26670" b="12065"/>
            <wp:wrapThrough wrapText="bothSides">
              <wp:wrapPolygon edited="0">
                <wp:start x="-181" y="-578"/>
                <wp:lineTo x="-181" y="21388"/>
                <wp:lineTo x="21672" y="21388"/>
                <wp:lineTo x="21672" y="-578"/>
                <wp:lineTo x="-181" y="-578"/>
              </wp:wrapPolygon>
            </wp:wrapThrough>
            <wp:docPr id="1303767365" name="Picture 130376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711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67" w:rsidR="00B47C61">
        <w:t>ePlan</w:t>
      </w:r>
      <w:r w:rsidR="001B4CDC">
        <w:t xml:space="preserve"> </w:t>
      </w:r>
      <w:r w:rsidRPr="00B24C67" w:rsidR="00B47C61">
        <w:t>auto-calculate</w:t>
      </w:r>
      <w:r w:rsidR="00B47C61">
        <w:t>s</w:t>
      </w:r>
      <w:r w:rsidR="001B4CDC">
        <w:t xml:space="preserve"> </w:t>
      </w:r>
      <w:r w:rsidRPr="00B24C67" w:rsidR="00B47C61">
        <w:t>the</w:t>
      </w:r>
      <w:r w:rsidR="001B4CDC">
        <w:t xml:space="preserve"> </w:t>
      </w:r>
      <w:r w:rsidRPr="00B24C67" w:rsidR="00B47C61">
        <w:t>budget</w:t>
      </w:r>
      <w:r w:rsidR="001B4CDC">
        <w:t xml:space="preserve"> </w:t>
      </w:r>
      <w:r w:rsidRPr="00B24C67" w:rsidR="00B47C61">
        <w:t>totals</w:t>
      </w:r>
      <w:r w:rsidR="001B4CDC">
        <w:t xml:space="preserve"> </w:t>
      </w:r>
      <w:r w:rsidR="00B47C61">
        <w:t>a</w:t>
      </w:r>
      <w:r w:rsidRPr="00B24C67" w:rsidR="00B47C61">
        <w:t>s</w:t>
      </w:r>
      <w:r w:rsidR="001B4CDC">
        <w:t xml:space="preserve"> </w:t>
      </w:r>
      <w:r w:rsidRPr="00B24C67" w:rsidR="00B47C61">
        <w:t>budget</w:t>
      </w:r>
      <w:r w:rsidR="001B4CDC">
        <w:t xml:space="preserve"> </w:t>
      </w:r>
      <w:r w:rsidR="00B47C61">
        <w:t>details</w:t>
      </w:r>
      <w:r w:rsidR="001B4CDC">
        <w:t xml:space="preserve"> </w:t>
      </w:r>
      <w:r w:rsidR="00B47C61">
        <w:t>are</w:t>
      </w:r>
      <w:r w:rsidR="001B4CDC">
        <w:t xml:space="preserve"> </w:t>
      </w:r>
      <w:r w:rsidR="00B47C61">
        <w:t>entered</w:t>
      </w:r>
      <w:r w:rsidR="001B4CDC">
        <w:t xml:space="preserve"> </w:t>
      </w:r>
      <w:r w:rsidR="00B47C61">
        <w:t>and</w:t>
      </w:r>
      <w:r w:rsidR="001B4CDC">
        <w:t xml:space="preserve"> </w:t>
      </w:r>
      <w:r w:rsidRPr="00B24C67" w:rsidR="00B47C61">
        <w:t>deduct</w:t>
      </w:r>
      <w:r w:rsidR="00B47C61">
        <w:t>s</w:t>
      </w:r>
      <w:r w:rsidR="001B4CDC">
        <w:t xml:space="preserve"> </w:t>
      </w:r>
      <w:r w:rsidRPr="00B24C67" w:rsidR="00B47C61">
        <w:t>the</w:t>
      </w:r>
      <w:r w:rsidR="001B4CDC">
        <w:t xml:space="preserve"> </w:t>
      </w:r>
      <w:r w:rsidRPr="00B24C67" w:rsidR="00B47C61">
        <w:t>budgeted</w:t>
      </w:r>
      <w:r w:rsidR="001B4CDC">
        <w:t xml:space="preserve"> </w:t>
      </w:r>
      <w:r w:rsidRPr="00B24C67" w:rsidR="00B47C61">
        <w:t>amounts</w:t>
      </w:r>
      <w:r w:rsidR="001B4CDC">
        <w:t xml:space="preserve"> </w:t>
      </w:r>
      <w:r w:rsidRPr="00B24C67" w:rsidR="00B47C61">
        <w:t>from</w:t>
      </w:r>
      <w:r w:rsidR="001B4CDC">
        <w:t xml:space="preserve"> </w:t>
      </w:r>
      <w:r w:rsidRPr="00B24C67" w:rsidR="00B47C61">
        <w:t>the</w:t>
      </w:r>
      <w:r w:rsidR="001B4CDC">
        <w:t xml:space="preserve"> </w:t>
      </w:r>
      <w:r w:rsidRPr="00B24C67" w:rsidR="00B47C61">
        <w:t>awarded</w:t>
      </w:r>
      <w:r w:rsidR="001B4CDC">
        <w:t xml:space="preserve"> </w:t>
      </w:r>
      <w:r w:rsidRPr="00B24C67" w:rsidR="00B47C61">
        <w:t>allocation.</w:t>
      </w:r>
      <w:r w:rsidR="001B4CDC">
        <w:t xml:space="preserve"> </w:t>
      </w:r>
      <w:r w:rsidR="00B47C61">
        <w:t>Users</w:t>
      </w:r>
      <w:r w:rsidR="001B4CDC">
        <w:t xml:space="preserve"> </w:t>
      </w:r>
      <w:r w:rsidR="00B47C61">
        <w:t>can</w:t>
      </w:r>
      <w:r w:rsidR="001B4CDC">
        <w:t xml:space="preserve"> </w:t>
      </w:r>
      <w:r w:rsidR="00B47C61">
        <w:t>see</w:t>
      </w:r>
      <w:r w:rsidR="001B4CDC">
        <w:t xml:space="preserve"> </w:t>
      </w:r>
      <w:r w:rsidR="00B47C61">
        <w:t>the</w:t>
      </w:r>
      <w:r w:rsidR="001B4CDC">
        <w:t xml:space="preserve"> </w:t>
      </w:r>
      <w:r w:rsidR="00B47C61">
        <w:t>total</w:t>
      </w:r>
      <w:r w:rsidR="001B4CDC">
        <w:t xml:space="preserve"> </w:t>
      </w:r>
      <w:r w:rsidR="00B47C61">
        <w:t>calculations</w:t>
      </w:r>
      <w:r w:rsidR="001B4CDC">
        <w:t xml:space="preserve"> </w:t>
      </w:r>
      <w:r w:rsidR="00B47C61">
        <w:t>at</w:t>
      </w:r>
      <w:r w:rsidR="001B4CDC">
        <w:t xml:space="preserve"> </w:t>
      </w:r>
      <w:r w:rsidR="00B47C61">
        <w:t>the</w:t>
      </w:r>
      <w:r w:rsidR="001B4CDC">
        <w:t xml:space="preserve"> </w:t>
      </w:r>
      <w:r w:rsidR="00B47C61">
        <w:t>bottom</w:t>
      </w:r>
      <w:r w:rsidR="001B4CDC">
        <w:t xml:space="preserve"> </w:t>
      </w:r>
      <w:r w:rsidR="00B47C61">
        <w:t>right-hand</w:t>
      </w:r>
      <w:r w:rsidR="001B4CDC">
        <w:t xml:space="preserve"> </w:t>
      </w:r>
      <w:r w:rsidR="00B47C61">
        <w:t>corner</w:t>
      </w:r>
      <w:r w:rsidR="001B4CDC">
        <w:t xml:space="preserve"> </w:t>
      </w:r>
      <w:r w:rsidR="00B47C61">
        <w:t>of</w:t>
      </w:r>
      <w:r w:rsidR="001B4CDC">
        <w:t xml:space="preserve"> </w:t>
      </w:r>
      <w:r w:rsidR="00B47C61">
        <w:t>the</w:t>
      </w:r>
      <w:r w:rsidR="001B4CDC">
        <w:t xml:space="preserve"> </w:t>
      </w:r>
      <w:r w:rsidRPr="007F479E" w:rsidR="00B47C61">
        <w:rPr>
          <w:i/>
          <w:iCs/>
          <w:u w:val="single"/>
        </w:rPr>
        <w:t>Update</w:t>
      </w:r>
      <w:r w:rsidR="001B4CDC">
        <w:rPr>
          <w:i/>
          <w:iCs/>
          <w:u w:val="single"/>
        </w:rPr>
        <w:t xml:space="preserve"> </w:t>
      </w:r>
      <w:r w:rsidRPr="007F479E" w:rsidR="00B47C61">
        <w:rPr>
          <w:i/>
          <w:iCs/>
          <w:u w:val="single"/>
        </w:rPr>
        <w:t>Budget</w:t>
      </w:r>
      <w:r w:rsidR="001B4CDC">
        <w:rPr>
          <w:i/>
          <w:iCs/>
          <w:u w:val="single"/>
        </w:rPr>
        <w:t xml:space="preserve"> </w:t>
      </w:r>
      <w:r w:rsidRPr="007F479E" w:rsidR="00B47C61">
        <w:rPr>
          <w:i/>
          <w:iCs/>
          <w:u w:val="single"/>
        </w:rPr>
        <w:t>Detail</w:t>
      </w:r>
      <w:r w:rsidR="001B4CDC">
        <w:t xml:space="preserve"> </w:t>
      </w:r>
      <w:r w:rsidR="00B47C61">
        <w:t>page</w:t>
      </w:r>
    </w:p>
    <w:p w:rsidRPr="00756128" w:rsidR="00135EAB" w:rsidP="00CF05AC" w:rsidRDefault="00B47C61" w14:paraId="10A25066" w14:textId="6B31A596">
      <w:pPr>
        <w:pStyle w:val="ListParagraph"/>
        <w:numPr>
          <w:ilvl w:val="0"/>
          <w:numId w:val="24"/>
        </w:numPr>
        <w:spacing w:after="200" w:line="259" w:lineRule="auto"/>
        <w:rPr>
          <w:rFonts w:eastAsiaTheme="majorEastAsia" w:cstheme="majorBidi"/>
          <w:b/>
          <w:bCs w:val="0"/>
          <w:i/>
          <w:sz w:val="24"/>
        </w:rPr>
      </w:pPr>
      <w:r>
        <w:t>Once</w:t>
      </w:r>
      <w:r w:rsidR="001B4CDC">
        <w:t xml:space="preserve"> </w:t>
      </w:r>
      <w:r>
        <w:t>all</w:t>
      </w:r>
      <w:r w:rsidR="001B4CDC">
        <w:t xml:space="preserve"> </w:t>
      </w:r>
      <w:r>
        <w:t>budget</w:t>
      </w:r>
      <w:r w:rsidR="001B4CDC">
        <w:t xml:space="preserve"> </w:t>
      </w:r>
      <w:r>
        <w:t>details</w:t>
      </w:r>
      <w:r w:rsidR="001B4CDC">
        <w:t xml:space="preserve"> </w:t>
      </w:r>
      <w:r>
        <w:t>are</w:t>
      </w:r>
      <w:r w:rsidR="001B4CDC">
        <w:t xml:space="preserve"> </w:t>
      </w:r>
      <w:r>
        <w:t>complete,</w:t>
      </w:r>
      <w:r w:rsidR="001B4CDC">
        <w:t xml:space="preserve"> </w:t>
      </w:r>
      <w:r>
        <w:t>confirm</w:t>
      </w:r>
      <w:r w:rsidR="001B4CDC">
        <w:t xml:space="preserve"> </w:t>
      </w:r>
      <w:r>
        <w:t>that</w:t>
      </w:r>
      <w:r w:rsidR="001B4CDC">
        <w:t xml:space="preserve"> </w:t>
      </w:r>
      <w:r w:rsidRPr="00B24C67">
        <w:t>the</w:t>
      </w:r>
      <w:r w:rsidR="001B4CDC">
        <w:t xml:space="preserve"> </w:t>
      </w:r>
      <w:r w:rsidRPr="00B24C67">
        <w:t>amount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 w:rsidRPr="00094F98">
        <w:rPr>
          <w:i/>
        </w:rPr>
        <w:t>Remaining</w:t>
      </w:r>
      <w:r w:rsidR="001B4CDC">
        <w:t xml:space="preserve"> </w:t>
      </w:r>
      <w:r>
        <w:t>area</w:t>
      </w:r>
      <w:r w:rsidR="001B4CDC">
        <w:t xml:space="preserve"> </w:t>
      </w:r>
      <w:r>
        <w:t>is</w:t>
      </w:r>
      <w:r w:rsidR="001B4CDC">
        <w:t xml:space="preserve"> </w:t>
      </w:r>
      <w:r>
        <w:t>$0.00</w:t>
      </w:r>
      <w:r w:rsidRPr="00B24C67">
        <w:t>.</w:t>
      </w:r>
      <w:r w:rsidR="001B4CDC">
        <w:rPr>
          <w:noProof/>
        </w:rPr>
        <w:t xml:space="preserve"> </w:t>
      </w:r>
    </w:p>
    <w:p w:rsidR="00756128" w:rsidRDefault="00756128" w14:paraId="0A774A35" w14:textId="687C7CAF">
      <w:pPr>
        <w:spacing w:after="200" w:line="276" w:lineRule="auto"/>
        <w:rPr>
          <w:rFonts w:eastAsiaTheme="majorEastAsia" w:cstheme="majorBidi"/>
          <w:b/>
          <w:bCs w:val="0"/>
          <w:i/>
          <w:sz w:val="24"/>
        </w:rPr>
      </w:pPr>
      <w:r>
        <w:rPr>
          <w:rFonts w:eastAsiaTheme="majorEastAsia" w:cstheme="majorBidi"/>
          <w:b/>
          <w:bCs w:val="0"/>
          <w:i/>
          <w:sz w:val="24"/>
        </w:rPr>
        <w:br w:type="page"/>
      </w:r>
    </w:p>
    <w:p w:rsidRPr="00F834AE" w:rsidR="00756128" w:rsidP="00756128" w:rsidRDefault="0080214B" w14:paraId="3F01A249" w14:textId="0FE12F5C">
      <w:pPr>
        <w:pStyle w:val="Heading4"/>
        <w:spacing w:line="259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74" behindDoc="1" locked="0" layoutInCell="1" allowOverlap="1" wp14:anchorId="5A4E0907" wp14:editId="55E8E589">
            <wp:simplePos x="0" y="0"/>
            <wp:positionH relativeFrom="column">
              <wp:posOffset>2205867</wp:posOffset>
            </wp:positionH>
            <wp:positionV relativeFrom="paragraph">
              <wp:posOffset>29267</wp:posOffset>
            </wp:positionV>
            <wp:extent cx="4053205" cy="1819910"/>
            <wp:effectExtent l="19050" t="19050" r="23495" b="27940"/>
            <wp:wrapTight wrapText="bothSides">
              <wp:wrapPolygon edited="0">
                <wp:start x="-102" y="-226"/>
                <wp:lineTo x="-102" y="21706"/>
                <wp:lineTo x="21624" y="21706"/>
                <wp:lineTo x="21624" y="-226"/>
                <wp:lineTo x="-102" y="-22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819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834AE" w:rsidR="00756128">
        <w:rPr>
          <w:iCs w:val="0"/>
          <w:sz w:val="24"/>
          <w:szCs w:val="24"/>
        </w:rPr>
        <w:t>Budget</w:t>
      </w:r>
      <w:r w:rsidR="00756128">
        <w:rPr>
          <w:sz w:val="24"/>
          <w:szCs w:val="24"/>
        </w:rPr>
        <w:t xml:space="preserve"> Overview</w:t>
      </w:r>
    </w:p>
    <w:p w:rsidR="001E1933" w:rsidP="001E1933" w:rsidRDefault="00DB60E9" w14:paraId="341359DA" w14:textId="0F2E0E1A">
      <w:pPr>
        <w:spacing w:after="200" w:line="259" w:lineRule="auto"/>
        <w:rPr>
          <w:sz w:val="22"/>
          <w:szCs w:val="22"/>
        </w:rPr>
      </w:pPr>
      <w:r w:rsidRPr="00016782" w:rsidR="00CA19D4">
        <w:rPr>
          <w:sz w:val="22"/>
          <w:szCs w:val="22"/>
        </w:rPr>
        <w:t xml:space="preserve">Every funding application will have a standard </w:t>
      </w:r>
      <w:r w:rsidRPr="024EB192" w:rsidR="00CA19D4">
        <w:rPr>
          <w:i w:val="1"/>
          <w:iCs w:val="1"/>
          <w:sz w:val="22"/>
          <w:szCs w:val="22"/>
        </w:rPr>
        <w:t>Budget Overview</w:t>
      </w:r>
      <w:r w:rsidRPr="00016782" w:rsidR="00CA19D4">
        <w:rPr>
          <w:sz w:val="22"/>
          <w:szCs w:val="22"/>
        </w:rPr>
        <w:t xml:space="preserve"> page</w:t>
      </w:r>
      <w:r w:rsidR="00CA19D4">
        <w:rPr>
          <w:sz w:val="22"/>
          <w:szCs w:val="22"/>
        </w:rPr>
        <w:t xml:space="preserve"> that shows a summary of how the grantee has proposed allocating the grant funds by </w:t>
      </w:r>
      <w:proofErr w:type="gramStart"/>
      <w:r w:rsidR="00CA19D4">
        <w:rPr>
          <w:sz w:val="22"/>
          <w:szCs w:val="22"/>
        </w:rPr>
        <w:t xml:space="preserve">line item</w:t>
      </w:r>
      <w:proofErr w:type="gramEnd"/>
      <w:r w:rsidR="00CA19D4">
        <w:rPr>
          <w:sz w:val="22"/>
          <w:szCs w:val="22"/>
        </w:rPr>
        <w:t xml:space="preserve"> number.</w:t>
      </w:r>
    </w:p>
    <w:p w:rsidRPr="001E1933" w:rsidR="000619D5" w:rsidP="001E1933" w:rsidRDefault="000C3946" w14:paraId="734B5EC2" w14:textId="6A8D8F62">
      <w:pPr>
        <w:spacing w:after="200" w:line="259" w:lineRule="auto"/>
        <w:rPr>
          <w:rFonts w:eastAsiaTheme="majorEastAsia" w:cstheme="majorBidi"/>
          <w:b/>
          <w:bCs w:val="0"/>
          <w:i/>
          <w:sz w:val="24"/>
        </w:rPr>
      </w:pPr>
      <w:r>
        <w:rPr>
          <w:sz w:val="22"/>
          <w:szCs w:val="22"/>
        </w:rPr>
        <w:t xml:space="preserve">The </w:t>
      </w:r>
      <w:r w:rsidRPr="00AB005A">
        <w:rPr>
          <w:sz w:val="22"/>
          <w:szCs w:val="22"/>
          <w:u w:val="single"/>
        </w:rPr>
        <w:t>Show Un</w:t>
      </w:r>
      <w:r w:rsidRPr="00AB005A" w:rsidR="00AB005A">
        <w:rPr>
          <w:sz w:val="22"/>
          <w:szCs w:val="22"/>
          <w:u w:val="single"/>
        </w:rPr>
        <w:t>budgeted Categories</w:t>
      </w:r>
      <w:r w:rsidR="00AB005A">
        <w:rPr>
          <w:sz w:val="22"/>
          <w:szCs w:val="22"/>
        </w:rPr>
        <w:t xml:space="preserve"> link will s</w:t>
      </w:r>
      <w:r>
        <w:rPr>
          <w:sz w:val="22"/>
          <w:szCs w:val="22"/>
        </w:rPr>
        <w:t xml:space="preserve">how every line item that is available to be budgeted. </w:t>
      </w:r>
    </w:p>
    <w:p w:rsidRPr="00120F3D" w:rsidR="00607DEA" w:rsidP="007B0A46" w:rsidRDefault="00607DEA" w14:paraId="2AB88B8B" w14:textId="22F30B74">
      <w:pPr>
        <w:pStyle w:val="Heading3"/>
        <w:spacing w:line="259" w:lineRule="auto"/>
      </w:pPr>
      <w:bookmarkStart w:name="_Toc123197973" w:id="24"/>
      <w:r w:rsidRPr="009D13F0">
        <w:t>Program</w:t>
      </w:r>
      <w:r w:rsidR="001B4CDC">
        <w:t xml:space="preserve"> </w:t>
      </w:r>
      <w:r w:rsidRPr="009D13F0">
        <w:t>Details</w:t>
      </w:r>
      <w:bookmarkEnd w:id="24"/>
    </w:p>
    <w:p w:rsidR="00607DEA" w:rsidP="007B0A46" w:rsidRDefault="003B51DF" w14:paraId="56DF9F00" w14:textId="79AD741A">
      <w:pPr>
        <w:spacing w:line="259" w:lineRule="auto"/>
      </w:pPr>
      <w:r>
        <w:t>As</w:t>
      </w:r>
      <w:r w:rsidR="001B4CDC">
        <w:t xml:space="preserve"> </w:t>
      </w:r>
      <w:r w:rsidR="00353745">
        <w:t>applicable,</w:t>
      </w:r>
      <w:r w:rsidR="001B4CDC">
        <w:t xml:space="preserve"> </w:t>
      </w:r>
      <w:r w:rsidRPr="003B51DF">
        <w:rPr>
          <w:i/>
          <w:iCs/>
        </w:rPr>
        <w:t>P</w:t>
      </w:r>
      <w:r w:rsidRPr="003B51DF" w:rsidR="001D75BF">
        <w:rPr>
          <w:i/>
          <w:iCs/>
        </w:rPr>
        <w:t>rogram</w:t>
      </w:r>
      <w:r w:rsidR="001B4CDC">
        <w:rPr>
          <w:i/>
          <w:iCs/>
        </w:rPr>
        <w:t xml:space="preserve"> </w:t>
      </w:r>
      <w:r w:rsidRPr="003B51DF" w:rsidR="001D75BF">
        <w:rPr>
          <w:i/>
          <w:iCs/>
        </w:rPr>
        <w:t>Details</w:t>
      </w:r>
      <w:r w:rsidR="001B4CDC">
        <w:t xml:space="preserve"> </w:t>
      </w:r>
      <w:r>
        <w:t>pages</w:t>
      </w:r>
      <w:r w:rsidR="001B4CDC">
        <w:t xml:space="preserve"> </w:t>
      </w:r>
      <w:r w:rsidR="001D75BF">
        <w:t>include</w:t>
      </w:r>
      <w:r w:rsidR="001B4CDC">
        <w:t xml:space="preserve"> </w:t>
      </w:r>
      <w:r w:rsidR="00047F1A">
        <w:t>application</w:t>
      </w:r>
      <w:r w:rsidR="001B4CDC">
        <w:t xml:space="preserve"> </w:t>
      </w:r>
      <w:r w:rsidR="00047F1A">
        <w:t>questions</w:t>
      </w:r>
      <w:r w:rsidR="001B4CDC">
        <w:t xml:space="preserve"> </w:t>
      </w:r>
      <w:r w:rsidR="00047F1A">
        <w:t>specific</w:t>
      </w:r>
      <w:r w:rsidR="001B4CDC">
        <w:t xml:space="preserve"> </w:t>
      </w:r>
      <w:r w:rsidR="00047F1A">
        <w:t>to</w:t>
      </w:r>
      <w:r w:rsidR="001B4CDC">
        <w:t xml:space="preserve"> </w:t>
      </w:r>
      <w:r w:rsidR="00047F1A">
        <w:t>the</w:t>
      </w:r>
      <w:r w:rsidR="001B4CDC">
        <w:t xml:space="preserve"> </w:t>
      </w:r>
      <w:r w:rsidR="00047F1A">
        <w:t>funding</w:t>
      </w:r>
      <w:r w:rsidR="001B4CDC">
        <w:t xml:space="preserve"> </w:t>
      </w:r>
      <w:r w:rsidR="00047F1A">
        <w:t>program.</w:t>
      </w:r>
      <w:r w:rsidR="001B4CDC">
        <w:t xml:space="preserve"> </w:t>
      </w:r>
      <w:r w:rsidR="00047F1A">
        <w:t>Application</w:t>
      </w:r>
      <w:r w:rsidR="001B4CDC">
        <w:t xml:space="preserve"> </w:t>
      </w:r>
      <w:r w:rsidR="00047F1A">
        <w:t>questions</w:t>
      </w:r>
      <w:r w:rsidR="001B4CDC">
        <w:t xml:space="preserve"> </w:t>
      </w:r>
      <w:r w:rsidR="00047F1A">
        <w:t>may</w:t>
      </w:r>
      <w:r w:rsidR="001B4CDC">
        <w:t xml:space="preserve"> </w:t>
      </w:r>
      <w:r w:rsidR="00047F1A">
        <w:t>require</w:t>
      </w:r>
      <w:r w:rsidR="001B4CDC">
        <w:t xml:space="preserve"> </w:t>
      </w:r>
      <w:r w:rsidR="00047F1A">
        <w:t>numeric</w:t>
      </w:r>
      <w:r w:rsidR="001B4CDC">
        <w:t xml:space="preserve"> </w:t>
      </w:r>
      <w:r w:rsidR="00047F1A">
        <w:t>or</w:t>
      </w:r>
      <w:r w:rsidR="001B4CDC">
        <w:t xml:space="preserve"> </w:t>
      </w:r>
      <w:r w:rsidR="00047F1A">
        <w:t>narrative</w:t>
      </w:r>
      <w:r w:rsidR="001B4CDC">
        <w:t xml:space="preserve"> </w:t>
      </w:r>
      <w:r w:rsidR="00047F1A">
        <w:t>responses</w:t>
      </w:r>
      <w:r w:rsidR="001B4CDC">
        <w:t xml:space="preserve"> </w:t>
      </w:r>
      <w:r w:rsidR="005E1849">
        <w:t>or</w:t>
      </w:r>
      <w:r w:rsidR="001B4CDC">
        <w:t xml:space="preserve"> </w:t>
      </w:r>
      <w:r w:rsidR="005E1849">
        <w:t>require</w:t>
      </w:r>
      <w:r w:rsidR="001B4CDC">
        <w:t xml:space="preserve"> </w:t>
      </w:r>
      <w:r w:rsidR="005E1849">
        <w:t>selection</w:t>
      </w:r>
      <w:r w:rsidR="001B4CDC">
        <w:t xml:space="preserve"> </w:t>
      </w:r>
      <w:r w:rsidR="005E1849">
        <w:t>from</w:t>
      </w:r>
      <w:r w:rsidR="001B4CDC">
        <w:t xml:space="preserve"> </w:t>
      </w:r>
      <w:r w:rsidR="005E1849">
        <w:t>drop</w:t>
      </w:r>
      <w:r w:rsidR="001B4CDC">
        <w:t xml:space="preserve"> </w:t>
      </w:r>
      <w:r w:rsidR="005E1849">
        <w:t>down</w:t>
      </w:r>
      <w:r w:rsidR="001B4CDC">
        <w:t xml:space="preserve"> </w:t>
      </w:r>
      <w:r w:rsidR="005E1849">
        <w:t>or</w:t>
      </w:r>
      <w:r w:rsidR="001B4CDC">
        <w:t xml:space="preserve"> </w:t>
      </w:r>
      <w:r w:rsidR="005E1849">
        <w:t>checkbox</w:t>
      </w:r>
      <w:r w:rsidR="001B4CDC">
        <w:t xml:space="preserve"> </w:t>
      </w:r>
      <w:r w:rsidR="005E1849">
        <w:t>options.</w:t>
      </w:r>
      <w:r w:rsidR="001B4CDC">
        <w:t xml:space="preserve"> </w:t>
      </w:r>
      <w:r w:rsidR="005E1849">
        <w:t>Each</w:t>
      </w:r>
      <w:r w:rsidR="001B4CDC">
        <w:t xml:space="preserve"> </w:t>
      </w:r>
      <w:r w:rsidRPr="007E6222" w:rsidR="005E1849">
        <w:t>funding</w:t>
      </w:r>
      <w:r w:rsidR="001B4CDC">
        <w:t xml:space="preserve"> </w:t>
      </w:r>
      <w:r w:rsidRPr="007E6222" w:rsidR="005E1849">
        <w:t>program</w:t>
      </w:r>
      <w:r w:rsidR="001B4CDC">
        <w:t xml:space="preserve"> </w:t>
      </w:r>
      <w:r w:rsidRPr="007E6222" w:rsidR="005E1849">
        <w:t>application</w:t>
      </w:r>
      <w:r w:rsidR="001B4CDC">
        <w:t xml:space="preserve"> </w:t>
      </w:r>
      <w:r w:rsidRPr="007E6222" w:rsidR="005E1849">
        <w:t>guide</w:t>
      </w:r>
      <w:r w:rsidR="001B4CDC">
        <w:t xml:space="preserve"> </w:t>
      </w:r>
      <w:r w:rsidR="005E1849">
        <w:t>list</w:t>
      </w:r>
      <w:r>
        <w:t>s</w:t>
      </w:r>
      <w:r w:rsidR="001B4CDC">
        <w:t xml:space="preserve"> </w:t>
      </w:r>
      <w:r w:rsidR="005E1849">
        <w:t>the</w:t>
      </w:r>
      <w:r w:rsidR="001B4CDC">
        <w:t xml:space="preserve"> </w:t>
      </w:r>
      <w:r w:rsidR="005E1849">
        <w:t>questions</w:t>
      </w:r>
      <w:r w:rsidR="001B4CDC">
        <w:t xml:space="preserve"> </w:t>
      </w:r>
      <w:r w:rsidR="005E1849">
        <w:t>specific</w:t>
      </w:r>
      <w:r w:rsidR="001B4CDC">
        <w:t xml:space="preserve"> </w:t>
      </w:r>
      <w:r w:rsidR="005E1849">
        <w:t>to</w:t>
      </w:r>
      <w:r w:rsidR="001B4CDC">
        <w:t xml:space="preserve"> </w:t>
      </w:r>
      <w:r w:rsidR="005E1849">
        <w:t>the</w:t>
      </w:r>
      <w:r w:rsidR="001B4CDC">
        <w:t xml:space="preserve"> </w:t>
      </w:r>
      <w:r w:rsidR="005E1849">
        <w:t>program</w:t>
      </w:r>
      <w:r w:rsidR="001B4CDC">
        <w:t xml:space="preserve"> </w:t>
      </w:r>
      <w:r w:rsidR="005E1849">
        <w:t>included</w:t>
      </w:r>
      <w:r w:rsidR="001B4CDC">
        <w:t xml:space="preserve"> </w:t>
      </w:r>
      <w:r w:rsidR="00353745">
        <w:t>i</w:t>
      </w:r>
      <w:r w:rsidR="005E1849">
        <w:t>n</w:t>
      </w:r>
      <w:r w:rsidR="001B4CDC">
        <w:t xml:space="preserve"> </w:t>
      </w:r>
      <w:r w:rsidR="005E1849">
        <w:t>the</w:t>
      </w:r>
      <w:r w:rsidR="001B4CDC">
        <w:t xml:space="preserve"> </w:t>
      </w:r>
      <w:r w:rsidRPr="003B51DF" w:rsidR="005E1849">
        <w:rPr>
          <w:i/>
          <w:iCs/>
        </w:rPr>
        <w:t>Program</w:t>
      </w:r>
      <w:r w:rsidR="001B4CDC">
        <w:rPr>
          <w:i/>
          <w:iCs/>
        </w:rPr>
        <w:t xml:space="preserve"> </w:t>
      </w:r>
      <w:r w:rsidRPr="003B51DF" w:rsidR="005E1849">
        <w:rPr>
          <w:i/>
          <w:iCs/>
        </w:rPr>
        <w:t>Details</w:t>
      </w:r>
      <w:r w:rsidR="001B4CDC">
        <w:t xml:space="preserve"> </w:t>
      </w:r>
      <w:r>
        <w:t>page</w:t>
      </w:r>
      <w:r w:rsidR="001B4CDC">
        <w:t xml:space="preserve"> </w:t>
      </w:r>
      <w:r w:rsidR="005E1849">
        <w:t>as</w:t>
      </w:r>
      <w:r w:rsidR="001B4CDC">
        <w:t xml:space="preserve"> </w:t>
      </w:r>
      <w:r w:rsidR="005E1849">
        <w:t>well</w:t>
      </w:r>
      <w:r w:rsidR="001B4CDC">
        <w:t xml:space="preserve"> </w:t>
      </w:r>
      <w:r w:rsidR="005E1849">
        <w:t>as</w:t>
      </w:r>
      <w:r w:rsidR="001B4CDC">
        <w:t xml:space="preserve"> </w:t>
      </w:r>
      <w:r w:rsidR="005E1849">
        <w:t>any</w:t>
      </w:r>
      <w:r w:rsidR="001B4CDC">
        <w:t xml:space="preserve"> </w:t>
      </w:r>
      <w:r w:rsidR="005E1849">
        <w:t>limitations</w:t>
      </w:r>
      <w:r w:rsidR="001B4CDC">
        <w:t xml:space="preserve"> </w:t>
      </w:r>
      <w:r w:rsidR="005E1849">
        <w:t>on</w:t>
      </w:r>
      <w:r w:rsidR="001B4CDC">
        <w:t xml:space="preserve"> </w:t>
      </w:r>
      <w:r w:rsidR="005E1849">
        <w:t>responses</w:t>
      </w:r>
      <w:r w:rsidR="001B4CDC">
        <w:t xml:space="preserve"> </w:t>
      </w:r>
      <w:r w:rsidR="005E1849">
        <w:t>such</w:t>
      </w:r>
      <w:r w:rsidR="001B4CDC">
        <w:t xml:space="preserve"> </w:t>
      </w:r>
      <w:r w:rsidR="005E1849">
        <w:t>as</w:t>
      </w:r>
      <w:r w:rsidR="001B4CDC">
        <w:t xml:space="preserve"> </w:t>
      </w:r>
      <w:r w:rsidR="005E1849">
        <w:t>word</w:t>
      </w:r>
      <w:r w:rsidR="001B4CDC">
        <w:t xml:space="preserve"> </w:t>
      </w:r>
      <w:r w:rsidR="005E1849">
        <w:t>or</w:t>
      </w:r>
      <w:r w:rsidR="001B4CDC">
        <w:t xml:space="preserve"> </w:t>
      </w:r>
      <w:r w:rsidR="005E1849">
        <w:t>character</w:t>
      </w:r>
      <w:r w:rsidR="001B4CDC">
        <w:t xml:space="preserve"> </w:t>
      </w:r>
      <w:r w:rsidR="005E1849">
        <w:t>count</w:t>
      </w:r>
      <w:r w:rsidR="001B4CDC">
        <w:t xml:space="preserve"> </w:t>
      </w:r>
      <w:r w:rsidR="005E1849">
        <w:t>limits.</w:t>
      </w:r>
    </w:p>
    <w:p w:rsidR="003C7E44" w:rsidP="007B0A46" w:rsidRDefault="002A5B64" w14:paraId="22245D01" w14:textId="021A667C">
      <w:pPr>
        <w:spacing w:line="259" w:lineRule="auto"/>
      </w:pPr>
      <w:r>
        <w:t>Due</w:t>
      </w:r>
      <w:r w:rsidR="001B4CDC">
        <w:t xml:space="preserve"> </w:t>
      </w:r>
      <w:r>
        <w:t>to</w:t>
      </w:r>
      <w:r w:rsidR="001B4CDC">
        <w:t xml:space="preserve"> </w:t>
      </w:r>
      <w:r>
        <w:t>system</w:t>
      </w:r>
      <w:r w:rsidR="001B4CDC">
        <w:t xml:space="preserve"> </w:t>
      </w:r>
      <w:r>
        <w:t>timeout</w:t>
      </w:r>
      <w:r w:rsidR="00CF6162">
        <w:t>s</w:t>
      </w:r>
      <w:r w:rsidR="001B4CDC">
        <w:t xml:space="preserve"> </w:t>
      </w:r>
      <w:r>
        <w:t>and</w:t>
      </w:r>
      <w:r w:rsidR="001B4CDC">
        <w:t xml:space="preserve"> </w:t>
      </w:r>
      <w:r>
        <w:t>the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>
        <w:t>frequently</w:t>
      </w:r>
      <w:r w:rsidR="001B4CDC">
        <w:t xml:space="preserve"> </w:t>
      </w:r>
      <w:r>
        <w:t>save</w:t>
      </w:r>
      <w:r w:rsidR="001B4CDC">
        <w:t xml:space="preserve"> </w:t>
      </w:r>
      <w:r>
        <w:t>information</w:t>
      </w:r>
      <w:r w:rsidR="001B4CDC">
        <w:t xml:space="preserve"> </w:t>
      </w:r>
      <w:r>
        <w:t>entered</w:t>
      </w:r>
      <w:r w:rsidR="001B4CDC">
        <w:t xml:space="preserve"> </w:t>
      </w:r>
      <w:r>
        <w:t>in</w:t>
      </w:r>
      <w:r w:rsidR="001B4CDC">
        <w:t xml:space="preserve"> </w:t>
      </w:r>
      <w:r>
        <w:t>ePlan</w:t>
      </w:r>
      <w:r w:rsidR="003B51DF">
        <w:t>,</w:t>
      </w:r>
      <w:r w:rsidR="001B4CDC">
        <w:t xml:space="preserve"> </w:t>
      </w:r>
      <w:r w:rsidR="00CF6162">
        <w:t>users</w:t>
      </w:r>
      <w:r w:rsidR="001B4CDC">
        <w:t xml:space="preserve"> </w:t>
      </w:r>
      <w:r w:rsidR="003B51DF">
        <w:t>can</w:t>
      </w:r>
      <w:r w:rsidR="001B4CDC">
        <w:t xml:space="preserve"> </w:t>
      </w:r>
      <w:r w:rsidR="005E1849">
        <w:t>review</w:t>
      </w:r>
      <w:r w:rsidR="001B4CDC">
        <w:t xml:space="preserve"> </w:t>
      </w:r>
      <w:r w:rsidR="005E1849">
        <w:t>application</w:t>
      </w:r>
      <w:r w:rsidR="001B4CDC">
        <w:t xml:space="preserve"> </w:t>
      </w:r>
      <w:r w:rsidR="005E1849">
        <w:t>questions</w:t>
      </w:r>
      <w:r w:rsidR="001B4CDC">
        <w:t xml:space="preserve"> </w:t>
      </w:r>
      <w:r w:rsidR="005E1849">
        <w:t>included</w:t>
      </w:r>
      <w:r w:rsidR="001B4CDC">
        <w:t xml:space="preserve"> </w:t>
      </w:r>
      <w:r w:rsidR="005E1849">
        <w:t>on</w:t>
      </w:r>
      <w:r w:rsidR="001B4CDC">
        <w:t xml:space="preserve"> </w:t>
      </w:r>
      <w:r w:rsidR="005E1849">
        <w:t>the</w:t>
      </w:r>
      <w:r w:rsidR="001B4CDC">
        <w:t xml:space="preserve"> </w:t>
      </w:r>
      <w:r w:rsidRPr="003B51DF" w:rsidR="005E1849">
        <w:rPr>
          <w:i/>
          <w:iCs/>
        </w:rPr>
        <w:t>Program</w:t>
      </w:r>
      <w:r w:rsidR="001B4CDC">
        <w:rPr>
          <w:i/>
          <w:iCs/>
        </w:rPr>
        <w:t xml:space="preserve"> </w:t>
      </w:r>
      <w:r w:rsidRPr="003B51DF" w:rsidR="005E1849">
        <w:rPr>
          <w:i/>
          <w:iCs/>
        </w:rPr>
        <w:t>Details</w:t>
      </w:r>
      <w:r w:rsidR="001B4CDC">
        <w:t xml:space="preserve"> </w:t>
      </w:r>
      <w:r w:rsidR="005E1849">
        <w:t>page</w:t>
      </w:r>
      <w:r w:rsidR="001B4CDC">
        <w:t xml:space="preserve"> </w:t>
      </w:r>
      <w:r w:rsidR="005E1849">
        <w:t>and</w:t>
      </w:r>
      <w:r w:rsidR="001B4CDC">
        <w:t xml:space="preserve"> </w:t>
      </w:r>
      <w:r w:rsidR="005E1849">
        <w:t>formulate</w:t>
      </w:r>
      <w:r w:rsidR="001B4CDC">
        <w:t xml:space="preserve"> </w:t>
      </w:r>
      <w:r w:rsidR="005E1849">
        <w:t>responses</w:t>
      </w:r>
      <w:r w:rsidR="001B4CDC">
        <w:t xml:space="preserve"> </w:t>
      </w:r>
      <w:r w:rsidR="003808A4">
        <w:t>in</w:t>
      </w:r>
      <w:r w:rsidR="001B4CDC">
        <w:t xml:space="preserve"> </w:t>
      </w:r>
      <w:r w:rsidR="003808A4">
        <w:t>a</w:t>
      </w:r>
      <w:r w:rsidR="001B4CDC">
        <w:t xml:space="preserve"> </w:t>
      </w:r>
      <w:r w:rsidR="003808A4">
        <w:t>word</w:t>
      </w:r>
      <w:r w:rsidR="001B4CDC">
        <w:t xml:space="preserve"> </w:t>
      </w:r>
      <w:r w:rsidR="003808A4">
        <w:t>process</w:t>
      </w:r>
      <w:r w:rsidR="00CF6162">
        <w:t>ing</w:t>
      </w:r>
      <w:r w:rsidR="001B4CDC">
        <w:t xml:space="preserve"> </w:t>
      </w:r>
      <w:r w:rsidR="003808A4">
        <w:t>or</w:t>
      </w:r>
      <w:r w:rsidR="001B4CDC">
        <w:t xml:space="preserve"> </w:t>
      </w:r>
      <w:r w:rsidR="003808A4">
        <w:t>spreadsheet</w:t>
      </w:r>
      <w:r w:rsidR="001B4CDC">
        <w:t xml:space="preserve"> </w:t>
      </w:r>
      <w:r w:rsidR="003808A4">
        <w:t>document.</w:t>
      </w:r>
      <w:r w:rsidR="001B4CDC">
        <w:t xml:space="preserve"> </w:t>
      </w:r>
      <w:r>
        <w:t>By</w:t>
      </w:r>
      <w:r w:rsidR="001B4CDC">
        <w:t xml:space="preserve"> </w:t>
      </w:r>
      <w:r>
        <w:t>copying</w:t>
      </w:r>
      <w:r w:rsidR="001B4CDC">
        <w:t xml:space="preserve"> </w:t>
      </w:r>
      <w:r>
        <w:t>and</w:t>
      </w:r>
      <w:r w:rsidR="001B4CDC">
        <w:t xml:space="preserve"> </w:t>
      </w:r>
      <w:r>
        <w:t>pasting</w:t>
      </w:r>
      <w:r w:rsidR="001B4CDC">
        <w:t xml:space="preserve"> </w:t>
      </w:r>
      <w:r>
        <w:t>responses</w:t>
      </w:r>
      <w:r w:rsidR="001B4CDC">
        <w:t xml:space="preserve"> </w:t>
      </w:r>
      <w:r>
        <w:t>from</w:t>
      </w:r>
      <w:r w:rsidR="001B4CDC">
        <w:t xml:space="preserve"> </w:t>
      </w:r>
      <w:r>
        <w:t>a</w:t>
      </w:r>
      <w:r w:rsidR="001B4CDC">
        <w:t xml:space="preserve"> </w:t>
      </w:r>
      <w:r>
        <w:t>word</w:t>
      </w:r>
      <w:r w:rsidR="001B4CDC">
        <w:t xml:space="preserve"> </w:t>
      </w:r>
      <w:r>
        <w:t>process</w:t>
      </w:r>
      <w:r w:rsidR="00CF6162">
        <w:t>ing</w:t>
      </w:r>
      <w:r w:rsidR="001B4CDC">
        <w:t xml:space="preserve"> </w:t>
      </w:r>
      <w:r>
        <w:t>or</w:t>
      </w:r>
      <w:r w:rsidR="001B4CDC">
        <w:t xml:space="preserve"> </w:t>
      </w:r>
      <w:r>
        <w:t>spreadsheet</w:t>
      </w:r>
      <w:r w:rsidR="001B4CDC">
        <w:t xml:space="preserve"> </w:t>
      </w:r>
      <w:r>
        <w:t>document</w:t>
      </w:r>
      <w:r w:rsidR="001B4CDC">
        <w:t xml:space="preserve"> </w:t>
      </w:r>
      <w:r w:rsidR="003B51DF">
        <w:t>into</w:t>
      </w:r>
      <w:r w:rsidR="001B4CDC">
        <w:t xml:space="preserve"> </w:t>
      </w:r>
      <w:r w:rsidR="003B51DF">
        <w:t>the</w:t>
      </w:r>
      <w:r w:rsidR="001B4CDC">
        <w:t xml:space="preserve"> </w:t>
      </w:r>
      <w:r w:rsidR="007779CA">
        <w:t>application</w:t>
      </w:r>
      <w:r>
        <w:t>,</w:t>
      </w:r>
      <w:r w:rsidR="001B4CDC">
        <w:t xml:space="preserve"> </w:t>
      </w:r>
      <w:r>
        <w:t>users</w:t>
      </w:r>
      <w:r w:rsidR="001B4CDC">
        <w:t xml:space="preserve"> </w:t>
      </w:r>
      <w:r>
        <w:t>can</w:t>
      </w:r>
      <w:r w:rsidR="001B4CDC">
        <w:t xml:space="preserve"> </w:t>
      </w:r>
      <w:r>
        <w:t>avoid</w:t>
      </w:r>
      <w:r w:rsidR="001B4CDC">
        <w:t xml:space="preserve"> </w:t>
      </w:r>
      <w:r>
        <w:t>losing</w:t>
      </w:r>
      <w:r w:rsidR="001B4CDC">
        <w:t xml:space="preserve"> </w:t>
      </w:r>
      <w:r>
        <w:t>unsaved</w:t>
      </w:r>
      <w:r w:rsidR="001B4CDC">
        <w:t xml:space="preserve"> </w:t>
      </w:r>
      <w:r>
        <w:t>responses</w:t>
      </w:r>
      <w:r w:rsidR="001B4CDC">
        <w:t xml:space="preserve"> </w:t>
      </w:r>
      <w:r>
        <w:t>when</w:t>
      </w:r>
      <w:r w:rsidR="001B4CDC">
        <w:t xml:space="preserve"> </w:t>
      </w:r>
      <w:r>
        <w:t>timeouts</w:t>
      </w:r>
      <w:r w:rsidR="001B4CDC">
        <w:t xml:space="preserve"> </w:t>
      </w:r>
      <w:r>
        <w:t>occur.</w:t>
      </w:r>
    </w:p>
    <w:p w:rsidRPr="00C17FA1" w:rsidR="007779CA" w:rsidP="007B0A46" w:rsidRDefault="007779CA" w14:paraId="491AB6F8" w14:textId="033EF906">
      <w:pPr>
        <w:spacing w:line="259" w:lineRule="auto"/>
      </w:pPr>
      <w:r>
        <w:t>Occasionally,</w:t>
      </w:r>
      <w:r w:rsidR="001B4CDC">
        <w:t xml:space="preserve"> </w:t>
      </w:r>
      <w:r w:rsidR="00EA4721">
        <w:t>p</w:t>
      </w:r>
      <w:r>
        <w:t>rogram</w:t>
      </w:r>
      <w:r w:rsidR="001B4CDC">
        <w:t xml:space="preserve"> </w:t>
      </w:r>
      <w:r>
        <w:t>questions</w:t>
      </w:r>
      <w:r w:rsidR="001B4CDC">
        <w:t xml:space="preserve"> </w:t>
      </w:r>
      <w:r>
        <w:t>are</w:t>
      </w:r>
      <w:r w:rsidR="001B4CDC">
        <w:t xml:space="preserve"> </w:t>
      </w:r>
      <w:r>
        <w:t>provided</w:t>
      </w:r>
      <w:r w:rsidR="001B4CDC">
        <w:t xml:space="preserve"> </w:t>
      </w:r>
      <w:r>
        <w:t>to</w:t>
      </w:r>
      <w:r w:rsidR="001B4CDC">
        <w:t xml:space="preserve"> </w:t>
      </w:r>
      <w:r>
        <w:t>users</w:t>
      </w:r>
      <w:r w:rsidR="001B4CDC">
        <w:t xml:space="preserve"> </w:t>
      </w:r>
      <w:r>
        <w:t>prior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opening,</w:t>
      </w:r>
      <w:r w:rsidR="001B4CDC">
        <w:t xml:space="preserve"> </w:t>
      </w:r>
      <w:r>
        <w:t>and/or</w:t>
      </w:r>
      <w:r w:rsidR="001B4CDC">
        <w:t xml:space="preserve"> </w:t>
      </w:r>
      <w:r>
        <w:t>prior</w:t>
      </w:r>
      <w:r w:rsidR="001B4CDC">
        <w:t xml:space="preserve"> </w:t>
      </w:r>
      <w:r>
        <w:t>to</w:t>
      </w:r>
      <w:r w:rsidR="001B4CDC">
        <w:t xml:space="preserve"> </w:t>
      </w:r>
      <w:r>
        <w:t>final</w:t>
      </w:r>
      <w:r w:rsidR="001B4CDC">
        <w:t xml:space="preserve"> </w:t>
      </w:r>
      <w:r>
        <w:t>grant</w:t>
      </w:r>
      <w:r w:rsidR="001B4CDC">
        <w:t xml:space="preserve"> </w:t>
      </w:r>
      <w:r>
        <w:t>allocations</w:t>
      </w:r>
      <w:r w:rsidR="001B4CDC">
        <w:t xml:space="preserve"> </w:t>
      </w:r>
      <w:r>
        <w:t>being</w:t>
      </w:r>
      <w:r w:rsidR="001B4CDC">
        <w:t xml:space="preserve"> </w:t>
      </w:r>
      <w:r>
        <w:t>loaded</w:t>
      </w:r>
      <w:r w:rsidR="001B4CDC">
        <w:t xml:space="preserve"> </w:t>
      </w:r>
      <w:r>
        <w:t>into</w:t>
      </w:r>
      <w:r w:rsidR="001B4CDC">
        <w:t xml:space="preserve"> </w:t>
      </w:r>
      <w:r>
        <w:t>ePlan.</w:t>
      </w:r>
      <w:r w:rsidR="001B4CDC">
        <w:t xml:space="preserve"> </w:t>
      </w:r>
      <w:r>
        <w:t>When</w:t>
      </w:r>
      <w:r w:rsidR="001B4CDC">
        <w:t xml:space="preserve"> </w:t>
      </w:r>
      <w:r>
        <w:t>this</w:t>
      </w:r>
      <w:r w:rsidR="001B4CDC">
        <w:t xml:space="preserve"> </w:t>
      </w:r>
      <w:r>
        <w:t>occurs,</w:t>
      </w:r>
      <w:r w:rsidR="001B4CDC">
        <w:t xml:space="preserve"> </w:t>
      </w:r>
      <w:r>
        <w:t>users</w:t>
      </w:r>
      <w:r w:rsidR="001B4CDC">
        <w:t xml:space="preserve"> </w:t>
      </w:r>
      <w:r>
        <w:t>can</w:t>
      </w:r>
      <w:r w:rsidR="001B4CDC">
        <w:t xml:space="preserve"> </w:t>
      </w:r>
      <w:r>
        <w:t>begin</w:t>
      </w:r>
      <w:r w:rsidR="001B4CDC">
        <w:t xml:space="preserve"> </w:t>
      </w:r>
      <w:r w:rsidR="00EA4721">
        <w:t>answering</w:t>
      </w:r>
      <w:r w:rsidR="001B4CDC">
        <w:t xml:space="preserve"> </w:t>
      </w:r>
      <w:r w:rsidR="00EA4721">
        <w:t>program</w:t>
      </w:r>
      <w:r w:rsidR="001B4CDC">
        <w:t xml:space="preserve"> </w:t>
      </w:r>
      <w:r w:rsidR="00EA4721">
        <w:t>details</w:t>
      </w:r>
      <w:r w:rsidR="001B4CDC">
        <w:t xml:space="preserve"> </w:t>
      </w:r>
      <w:r w:rsidR="00EA4721">
        <w:t>questions</w:t>
      </w:r>
      <w:r w:rsidR="001B4CDC">
        <w:t xml:space="preserve"> </w:t>
      </w:r>
      <w:r w:rsidR="00EA4721">
        <w:t>before</w:t>
      </w:r>
      <w:r w:rsidR="001B4CDC">
        <w:t xml:space="preserve"> </w:t>
      </w:r>
      <w:r w:rsidR="00EA4721">
        <w:t>entering</w:t>
      </w:r>
      <w:r w:rsidR="001B4CDC">
        <w:t xml:space="preserve"> </w:t>
      </w:r>
      <w:r w:rsidR="00EA4721">
        <w:t>the</w:t>
      </w:r>
      <w:r w:rsidR="001B4CDC">
        <w:t xml:space="preserve"> </w:t>
      </w:r>
      <w:r w:rsidR="00EA4721">
        <w:t>budget</w:t>
      </w:r>
      <w:r w:rsidR="001B4CDC">
        <w:t xml:space="preserve"> </w:t>
      </w:r>
      <w:r w:rsidR="00EA4721">
        <w:t>into</w:t>
      </w:r>
      <w:r w:rsidR="001B4CDC">
        <w:t xml:space="preserve"> </w:t>
      </w:r>
      <w:r w:rsidR="00EA4721">
        <w:t>ePlan.</w:t>
      </w:r>
    </w:p>
    <w:p w:rsidRPr="00D873FB" w:rsidR="00A604E1" w:rsidP="007B0A46" w:rsidRDefault="0043054F" w14:paraId="65CE3C5D" w14:textId="464986BD">
      <w:pPr>
        <w:pStyle w:val="Heading3"/>
        <w:spacing w:line="259" w:lineRule="auto"/>
      </w:pPr>
      <w:bookmarkStart w:name="_Hlk33785798" w:id="25"/>
      <w:bookmarkStart w:name="_Toc123197974" w:id="26"/>
      <w:bookmarkEnd w:id="25"/>
      <w:r>
        <w:t>Program</w:t>
      </w:r>
      <w:r w:rsidR="001B4CDC">
        <w:t xml:space="preserve"> </w:t>
      </w:r>
      <w:r w:rsidRPr="00D873FB" w:rsidR="00A604E1">
        <w:t>Assurances</w:t>
      </w:r>
      <w:bookmarkEnd w:id="26"/>
    </w:p>
    <w:p w:rsidR="00EA4721" w:rsidP="007B0A46" w:rsidRDefault="0066783D" w14:paraId="1E452A0C" w14:textId="0E6EAC71">
      <w:pPr>
        <w:spacing w:line="259" w:lineRule="auto"/>
      </w:pPr>
      <w:r>
        <w:t>Users</w:t>
      </w:r>
      <w:r w:rsidR="001B4CDC">
        <w:t xml:space="preserve"> </w:t>
      </w:r>
      <w:r>
        <w:t>must</w:t>
      </w:r>
      <w:r w:rsidR="001B4CDC">
        <w:t xml:space="preserve"> </w:t>
      </w:r>
      <w:r>
        <w:t>review</w:t>
      </w:r>
      <w:r w:rsidR="001B4CDC">
        <w:t xml:space="preserve"> </w:t>
      </w:r>
      <w:r>
        <w:t>all</w:t>
      </w:r>
      <w:r w:rsidR="001B4CDC">
        <w:t xml:space="preserve"> </w:t>
      </w:r>
      <w:r>
        <w:t>program</w:t>
      </w:r>
      <w:r w:rsidR="001B4CDC">
        <w:t xml:space="preserve"> </w:t>
      </w:r>
      <w:r>
        <w:t>assurances</w:t>
      </w:r>
      <w:r w:rsidR="001B4CDC">
        <w:t xml:space="preserve"> </w:t>
      </w:r>
      <w:r>
        <w:t>thoroughly.</w:t>
      </w:r>
      <w:r w:rsidR="001B4CDC">
        <w:t xml:space="preserve"> </w:t>
      </w:r>
      <w:r>
        <w:t>All</w:t>
      </w:r>
      <w:r w:rsidR="001B4CDC">
        <w:t xml:space="preserve"> </w:t>
      </w:r>
      <w:r>
        <w:t>items</w:t>
      </w:r>
      <w:r w:rsidR="001B4CDC">
        <w:t xml:space="preserve"> </w:t>
      </w:r>
      <w:r>
        <w:t>specified</w:t>
      </w:r>
      <w:r w:rsidR="001B4CDC">
        <w:t xml:space="preserve"> </w:t>
      </w:r>
      <w:r>
        <w:t>are</w:t>
      </w:r>
      <w:r w:rsidR="001B4CDC">
        <w:t xml:space="preserve"> </w:t>
      </w:r>
      <w:r>
        <w:t>requirements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program,</w:t>
      </w:r>
      <w:r w:rsidR="001B4CDC">
        <w:t xml:space="preserve"> </w:t>
      </w:r>
      <w:r>
        <w:t>legislation,</w:t>
      </w:r>
      <w:r w:rsidR="001B4CDC">
        <w:t xml:space="preserve"> </w:t>
      </w:r>
      <w:r>
        <w:t>or</w:t>
      </w:r>
      <w:r w:rsidR="001B4CDC">
        <w:t xml:space="preserve"> </w:t>
      </w:r>
      <w:r>
        <w:t>regulation.</w:t>
      </w:r>
      <w:r w:rsidR="001B4CDC">
        <w:t xml:space="preserve"> </w:t>
      </w:r>
      <w:r w:rsidR="00EA4721">
        <w:t>Two</w:t>
      </w:r>
      <w:r w:rsidR="001B4CDC">
        <w:t xml:space="preserve"> </w:t>
      </w:r>
      <w:r w:rsidR="00EA4721">
        <w:t>types</w:t>
      </w:r>
      <w:r w:rsidR="001B4CDC">
        <w:t xml:space="preserve"> </w:t>
      </w:r>
      <w:r w:rsidR="00EA4721">
        <w:t>of</w:t>
      </w:r>
      <w:r w:rsidR="001B4CDC">
        <w:t xml:space="preserve"> </w:t>
      </w:r>
      <w:r w:rsidR="00EA4721">
        <w:t>program</w:t>
      </w:r>
      <w:r w:rsidR="001B4CDC">
        <w:t xml:space="preserve"> </w:t>
      </w:r>
      <w:r w:rsidR="00EA4721">
        <w:t>assurances</w:t>
      </w:r>
      <w:r w:rsidR="001B4CDC">
        <w:t xml:space="preserve"> </w:t>
      </w:r>
      <w:r w:rsidR="00EA4721">
        <w:t>can</w:t>
      </w:r>
      <w:r w:rsidR="001B4CDC">
        <w:t xml:space="preserve"> </w:t>
      </w:r>
      <w:r w:rsidR="00EA4721">
        <w:t>be</w:t>
      </w:r>
      <w:r w:rsidR="001B4CDC">
        <w:t xml:space="preserve"> </w:t>
      </w:r>
      <w:r w:rsidR="00EA4721">
        <w:t>used</w:t>
      </w:r>
      <w:r w:rsidR="001B4CDC">
        <w:t xml:space="preserve"> </w:t>
      </w:r>
      <w:r w:rsidR="00EA4721">
        <w:t>in</w:t>
      </w:r>
      <w:r w:rsidR="001B4CDC">
        <w:t xml:space="preserve"> </w:t>
      </w:r>
      <w:r>
        <w:t>ePlan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applications.</w:t>
      </w:r>
      <w:r w:rsidR="001B4CDC">
        <w:t xml:space="preserve"> </w:t>
      </w:r>
    </w:p>
    <w:p w:rsidR="0066783D" w:rsidP="007B0A46" w:rsidRDefault="0066783D" w14:paraId="2A61ABED" w14:textId="2607945E">
      <w:pPr>
        <w:pStyle w:val="ListParagraph"/>
        <w:numPr>
          <w:ilvl w:val="0"/>
          <w:numId w:val="26"/>
        </w:numPr>
        <w:spacing w:line="259" w:lineRule="auto"/>
      </w:pPr>
      <w:r>
        <w:t>Embedded</w:t>
      </w:r>
      <w:r w:rsidR="001B4CDC">
        <w:t xml:space="preserve"> </w:t>
      </w:r>
      <w:r>
        <w:t>Program</w:t>
      </w:r>
      <w:r w:rsidR="001B4CDC">
        <w:t xml:space="preserve"> </w:t>
      </w:r>
      <w:r>
        <w:t>Assurances</w:t>
      </w:r>
    </w:p>
    <w:p w:rsidR="0066783D" w:rsidP="007B0A46" w:rsidRDefault="0066783D" w14:paraId="2349C81A" w14:textId="520075DA">
      <w:pPr>
        <w:pStyle w:val="ListParagraph"/>
        <w:numPr>
          <w:ilvl w:val="0"/>
          <w:numId w:val="26"/>
        </w:numPr>
        <w:spacing w:line="259" w:lineRule="auto"/>
      </w:pPr>
      <w:r>
        <w:t>Assurance</w:t>
      </w:r>
      <w:r w:rsidR="001B4CDC">
        <w:t xml:space="preserve"> </w:t>
      </w:r>
      <w:r>
        <w:t>files</w:t>
      </w:r>
    </w:p>
    <w:p w:rsidR="0066783D" w:rsidP="007B0A46" w:rsidRDefault="0066783D" w14:paraId="7E3A0078" w14:textId="7D85AED1">
      <w:pPr>
        <w:pStyle w:val="Heading4"/>
        <w:spacing w:line="259" w:lineRule="auto"/>
      </w:pPr>
      <w:r>
        <w:t>Embedded</w:t>
      </w:r>
      <w:r w:rsidR="001B4CDC">
        <w:t xml:space="preserve"> </w:t>
      </w:r>
      <w:r>
        <w:t>Program</w:t>
      </w:r>
      <w:r w:rsidR="001B4CDC">
        <w:t xml:space="preserve"> </w:t>
      </w:r>
      <w:r>
        <w:t>Assurances:</w:t>
      </w:r>
      <w:r w:rsidR="001B4CDC">
        <w:t xml:space="preserve"> </w:t>
      </w:r>
    </w:p>
    <w:p w:rsidR="002A5BED" w:rsidP="007B0A46" w:rsidRDefault="0066783D" w14:paraId="53C9BBF8" w14:textId="7A7203A0">
      <w:pPr>
        <w:spacing w:line="259" w:lineRule="auto"/>
      </w:pPr>
      <w:r>
        <w:t>Embedded</w:t>
      </w:r>
      <w:r w:rsidR="001B4CDC">
        <w:t xml:space="preserve"> </w:t>
      </w:r>
      <w:r>
        <w:t>program</w:t>
      </w:r>
      <w:r w:rsidR="001B4CDC">
        <w:t xml:space="preserve"> </w:t>
      </w:r>
      <w:r>
        <w:t>Assurances</w:t>
      </w:r>
      <w:r w:rsidR="001B4CDC">
        <w:t xml:space="preserve"> </w:t>
      </w:r>
      <w:r>
        <w:t>are</w:t>
      </w:r>
      <w:r w:rsidR="001B4CDC">
        <w:t xml:space="preserve"> </w:t>
      </w:r>
      <w:r>
        <w:t>built</w:t>
      </w:r>
      <w:r w:rsidR="001B4CDC">
        <w:t xml:space="preserve"> </w:t>
      </w:r>
      <w:r>
        <w:t>into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</w:t>
      </w:r>
      <w:r w:rsidR="001B4CDC">
        <w:t xml:space="preserve"> </w:t>
      </w:r>
      <w:r>
        <w:t>on</w:t>
      </w:r>
      <w:r w:rsidR="001B4CDC">
        <w:t xml:space="preserve"> </w:t>
      </w:r>
      <w:r>
        <w:t>Program</w:t>
      </w:r>
      <w:r w:rsidR="001B4CDC">
        <w:t xml:space="preserve"> </w:t>
      </w:r>
      <w:r>
        <w:t>Details</w:t>
      </w:r>
      <w:r w:rsidR="001B4CDC">
        <w:t xml:space="preserve"> </w:t>
      </w:r>
      <w:r>
        <w:t>pages,</w:t>
      </w:r>
      <w:r w:rsidR="001B4CDC">
        <w:t xml:space="preserve"> </w:t>
      </w:r>
      <w:r>
        <w:t>or</w:t>
      </w:r>
      <w:r w:rsidR="001B4CDC">
        <w:t xml:space="preserve"> </w:t>
      </w:r>
      <w:r>
        <w:t>on</w:t>
      </w:r>
      <w:r w:rsidR="001B4CDC">
        <w:t xml:space="preserve"> </w:t>
      </w:r>
      <w:r>
        <w:t>individual</w:t>
      </w:r>
      <w:r w:rsidR="001B4CDC">
        <w:t xml:space="preserve"> </w:t>
      </w:r>
      <w:r>
        <w:t>Program</w:t>
      </w:r>
      <w:r w:rsidR="001B4CDC">
        <w:t xml:space="preserve"> </w:t>
      </w:r>
      <w:r>
        <w:t>Assurances</w:t>
      </w:r>
      <w:r w:rsidR="001B4CDC">
        <w:t xml:space="preserve"> </w:t>
      </w:r>
      <w:r>
        <w:t>pages.</w:t>
      </w:r>
      <w:r w:rsidR="001B4CDC">
        <w:t xml:space="preserve"> </w:t>
      </w:r>
      <w:r w:rsidR="00607DEA">
        <w:t>By</w:t>
      </w:r>
      <w:r w:rsidR="001B4CDC">
        <w:t xml:space="preserve"> </w:t>
      </w:r>
      <w:r w:rsidR="00607DEA">
        <w:t>checking</w:t>
      </w:r>
      <w:r w:rsidR="001B4CDC">
        <w:t xml:space="preserve"> </w:t>
      </w:r>
      <w:r w:rsidR="00607DEA">
        <w:t>the</w:t>
      </w:r>
      <w:r w:rsidR="001B4CDC">
        <w:t xml:space="preserve"> </w:t>
      </w:r>
      <w:r>
        <w:t>assurance</w:t>
      </w:r>
      <w:r w:rsidR="001B4CDC">
        <w:t xml:space="preserve"> </w:t>
      </w:r>
      <w:r>
        <w:t>check</w:t>
      </w:r>
      <w:r w:rsidR="001B4CDC">
        <w:t xml:space="preserve"> </w:t>
      </w:r>
      <w:r>
        <w:t>box</w:t>
      </w:r>
      <w:r w:rsidR="00607DEA">
        <w:t>,</w:t>
      </w:r>
      <w:r w:rsidR="001B4CDC">
        <w:t xml:space="preserve"> </w:t>
      </w:r>
      <w:r w:rsidR="00607DEA">
        <w:t>the</w:t>
      </w:r>
      <w:r w:rsidR="001B4CDC">
        <w:t xml:space="preserve"> </w:t>
      </w:r>
      <w:r w:rsidR="00607DEA">
        <w:t>user</w:t>
      </w:r>
      <w:r w:rsidR="001B4CDC">
        <w:t xml:space="preserve"> </w:t>
      </w:r>
      <w:r w:rsidR="00607DEA">
        <w:t>affirms</w:t>
      </w:r>
      <w:r w:rsidR="001B4CDC">
        <w:t xml:space="preserve"> </w:t>
      </w:r>
      <w:r w:rsidR="00607DEA">
        <w:t>that</w:t>
      </w:r>
      <w:r w:rsidR="001B4CDC">
        <w:t xml:space="preserve"> </w:t>
      </w:r>
      <w:r w:rsidR="00607DEA">
        <w:t>they</w:t>
      </w:r>
      <w:r w:rsidR="001B4CDC">
        <w:t xml:space="preserve"> </w:t>
      </w:r>
      <w:r w:rsidR="00607DEA">
        <w:t>have</w:t>
      </w:r>
      <w:r w:rsidR="001B4CDC">
        <w:t xml:space="preserve"> </w:t>
      </w:r>
      <w:r w:rsidR="00607DEA">
        <w:t>read</w:t>
      </w:r>
      <w:r w:rsidR="001B4CDC">
        <w:t xml:space="preserve"> </w:t>
      </w:r>
      <w:r w:rsidR="00607DEA">
        <w:t>and</w:t>
      </w:r>
      <w:r w:rsidR="001B4CDC">
        <w:t xml:space="preserve"> </w:t>
      </w:r>
      <w:r w:rsidR="00607DEA">
        <w:t>understand</w:t>
      </w:r>
      <w:r w:rsidR="001B4CDC">
        <w:t xml:space="preserve"> </w:t>
      </w:r>
      <w:r w:rsidR="00607DEA">
        <w:t>all</w:t>
      </w:r>
      <w:r w:rsidR="001B4CDC">
        <w:t xml:space="preserve"> </w:t>
      </w:r>
      <w:r w:rsidR="00607DEA">
        <w:t>requirements</w:t>
      </w:r>
      <w:r w:rsidR="001B4CDC">
        <w:t xml:space="preserve"> </w:t>
      </w:r>
      <w:r w:rsidR="00607DEA">
        <w:t>and</w:t>
      </w:r>
      <w:r w:rsidR="001B4CDC">
        <w:t xml:space="preserve"> </w:t>
      </w:r>
      <w:r w:rsidR="00607DEA">
        <w:t>that</w:t>
      </w:r>
      <w:r w:rsidR="001B4CDC">
        <w:t xml:space="preserve"> </w:t>
      </w:r>
      <w:r w:rsidR="00607DEA">
        <w:t>the</w:t>
      </w:r>
      <w:r w:rsidR="001B4CDC">
        <w:t xml:space="preserve"> </w:t>
      </w:r>
      <w:r w:rsidR="00353745">
        <w:t>user</w:t>
      </w:r>
      <w:r w:rsidR="001B4CDC">
        <w:t xml:space="preserve"> </w:t>
      </w:r>
      <w:r w:rsidR="00607DEA">
        <w:t>assures</w:t>
      </w:r>
      <w:r w:rsidR="001B4CDC">
        <w:t xml:space="preserve"> </w:t>
      </w:r>
      <w:r w:rsidR="00607DEA">
        <w:t>the</w:t>
      </w:r>
      <w:r w:rsidR="001B4CDC">
        <w:t xml:space="preserve"> </w:t>
      </w:r>
      <w:r w:rsidR="00607DEA">
        <w:t>state</w:t>
      </w:r>
      <w:r w:rsidR="001B4CDC">
        <w:t xml:space="preserve"> </w:t>
      </w:r>
      <w:r w:rsidR="00607DEA">
        <w:t>education</w:t>
      </w:r>
      <w:r w:rsidR="001B4CDC">
        <w:t xml:space="preserve"> </w:t>
      </w:r>
      <w:r w:rsidR="00607DEA">
        <w:t>agency</w:t>
      </w:r>
      <w:r w:rsidR="001B4CDC">
        <w:t xml:space="preserve"> </w:t>
      </w:r>
      <w:r w:rsidR="00607DEA">
        <w:t>that</w:t>
      </w:r>
      <w:r w:rsidR="001B4CDC">
        <w:t xml:space="preserve"> </w:t>
      </w:r>
      <w:r w:rsidR="00607DEA">
        <w:t>the</w:t>
      </w:r>
      <w:r w:rsidR="001B4CDC">
        <w:t xml:space="preserve"> </w:t>
      </w:r>
      <w:r w:rsidR="00353745">
        <w:t>user</w:t>
      </w:r>
      <w:r w:rsidR="001B4CDC">
        <w:t xml:space="preserve"> </w:t>
      </w:r>
      <w:r w:rsidR="00607DEA">
        <w:t>meets</w:t>
      </w:r>
      <w:r w:rsidR="001B4CDC">
        <w:t xml:space="preserve"> </w:t>
      </w:r>
      <w:r w:rsidR="00607DEA">
        <w:t>each</w:t>
      </w:r>
      <w:r w:rsidR="001B4CDC">
        <w:t xml:space="preserve"> </w:t>
      </w:r>
      <w:r w:rsidR="00607DEA">
        <w:t>of</w:t>
      </w:r>
      <w:r w:rsidR="001B4CDC">
        <w:t xml:space="preserve"> </w:t>
      </w:r>
      <w:r w:rsidR="00607DEA">
        <w:t>the</w:t>
      </w:r>
      <w:r w:rsidR="001B4CDC">
        <w:t xml:space="preserve"> </w:t>
      </w:r>
      <w:r w:rsidR="00607DEA">
        <w:t>conditions</w:t>
      </w:r>
      <w:r w:rsidR="001B4CDC">
        <w:t xml:space="preserve"> </w:t>
      </w:r>
      <w:r w:rsidR="0043054F">
        <w:t>detailed</w:t>
      </w:r>
      <w:r w:rsidR="001B4CDC">
        <w:t xml:space="preserve"> </w:t>
      </w:r>
      <w:r w:rsidR="0043054F">
        <w:t>in</w:t>
      </w:r>
      <w:r w:rsidR="001B4CDC">
        <w:t xml:space="preserve"> </w:t>
      </w:r>
      <w:r w:rsidR="0043054F">
        <w:t>the</w:t>
      </w:r>
      <w:r w:rsidR="001B4CDC">
        <w:t xml:space="preserve"> </w:t>
      </w:r>
      <w:r w:rsidR="0043054F">
        <w:t>Assurances.</w:t>
      </w:r>
      <w:r w:rsidR="001B4CDC">
        <w:t xml:space="preserve"> </w:t>
      </w:r>
    </w:p>
    <w:p w:rsidR="00D36216" w:rsidP="00915656" w:rsidRDefault="002A5BED" w14:paraId="60E93CB4" w14:textId="0ED9540B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2381258D" wp14:editId="0E05A7A0">
            <wp:extent cx="4861069" cy="1699014"/>
            <wp:effectExtent l="19050" t="19050" r="15875" b="1587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11613" r="5238" b="67739"/>
                    <a:stretch/>
                  </pic:blipFill>
                  <pic:spPr bwMode="auto">
                    <a:xfrm>
                      <a:off x="0" y="0"/>
                      <a:ext cx="4861761" cy="16992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216" w:rsidP="007B0A46" w:rsidRDefault="00D36216" w14:paraId="7153892F" w14:textId="02036DD2">
      <w:pPr>
        <w:pStyle w:val="Heading4"/>
        <w:spacing w:line="259" w:lineRule="auto"/>
      </w:pPr>
      <w:r>
        <w:t>Assurance</w:t>
      </w:r>
      <w:r w:rsidR="001B4CDC">
        <w:t xml:space="preserve"> </w:t>
      </w:r>
      <w:r>
        <w:t>Files</w:t>
      </w:r>
    </w:p>
    <w:p w:rsidR="00C61C3F" w:rsidP="007B0A46" w:rsidRDefault="00D36216" w14:paraId="63DA4EDA" w14:textId="50E21C86">
      <w:pPr>
        <w:spacing w:line="259" w:lineRule="auto"/>
      </w:pPr>
      <w:r>
        <w:t>For</w:t>
      </w:r>
      <w:r w:rsidR="001B4CDC">
        <w:t xml:space="preserve"> </w:t>
      </w:r>
      <w:r>
        <w:t>some</w:t>
      </w:r>
      <w:r w:rsidR="001B4CDC">
        <w:t xml:space="preserve"> </w:t>
      </w:r>
      <w:r>
        <w:t>grants,</w:t>
      </w:r>
      <w:r w:rsidR="001B4CDC">
        <w:t xml:space="preserve"> </w:t>
      </w:r>
      <w:r w:rsidR="00094F98">
        <w:t>Organizations</w:t>
      </w:r>
      <w:r w:rsidR="001B4CDC">
        <w:t xml:space="preserve"> </w:t>
      </w:r>
      <w:r>
        <w:t>must</w:t>
      </w:r>
      <w:r w:rsidR="001B4CDC">
        <w:t xml:space="preserve"> </w:t>
      </w:r>
      <w:r>
        <w:t>provide</w:t>
      </w:r>
      <w:r w:rsidR="001B4CDC">
        <w:t xml:space="preserve"> </w:t>
      </w:r>
      <w:r>
        <w:t>the</w:t>
      </w:r>
      <w:r w:rsidR="001B4CDC">
        <w:t xml:space="preserve"> </w:t>
      </w:r>
      <w:r w:rsidR="00EA16C8">
        <w:t>Tennessee</w:t>
      </w:r>
      <w:r w:rsidR="001B4CDC">
        <w:t xml:space="preserve"> </w:t>
      </w:r>
      <w:r w:rsidR="00EA16C8">
        <w:t>Central</w:t>
      </w:r>
      <w:r w:rsidR="001B4CDC">
        <w:t xml:space="preserve"> </w:t>
      </w:r>
      <w:r w:rsidR="00EA16C8">
        <w:t>Procurement</w:t>
      </w:r>
      <w:r w:rsidR="001B4CDC">
        <w:t xml:space="preserve"> </w:t>
      </w:r>
      <w:r w:rsidR="00EA16C8">
        <w:t>Office</w:t>
      </w:r>
      <w:r w:rsidR="001B4CDC">
        <w:t xml:space="preserve"> </w:t>
      </w:r>
      <w:r w:rsidR="00EC73AE">
        <w:t>Audit</w:t>
      </w:r>
      <w:r w:rsidR="001B4CDC">
        <w:t xml:space="preserve"> </w:t>
      </w:r>
      <w:r w:rsidR="00EC73AE">
        <w:t>team</w:t>
      </w:r>
      <w:r w:rsidR="001B4CDC">
        <w:t xml:space="preserve"> </w:t>
      </w:r>
      <w:r w:rsidR="00EA16C8">
        <w:t>with</w:t>
      </w:r>
      <w:r w:rsidR="001B4CDC">
        <w:t xml:space="preserve"> </w:t>
      </w:r>
      <w:r w:rsidR="00EA16C8">
        <w:t>an</w:t>
      </w:r>
      <w:r w:rsidR="001B4CDC">
        <w:t xml:space="preserve"> </w:t>
      </w:r>
      <w:r w:rsidR="00EA16C8">
        <w:t>additional</w:t>
      </w:r>
      <w:r w:rsidR="001B4CDC">
        <w:t xml:space="preserve"> </w:t>
      </w:r>
      <w:r w:rsidR="00EA16C8">
        <w:t>set</w:t>
      </w:r>
      <w:r w:rsidR="001B4CDC">
        <w:t xml:space="preserve"> </w:t>
      </w:r>
      <w:r w:rsidR="00EA16C8">
        <w:t>of</w:t>
      </w:r>
      <w:r w:rsidR="001B4CDC">
        <w:t xml:space="preserve"> </w:t>
      </w:r>
      <w:r w:rsidR="00EA16C8">
        <w:t>assurances.</w:t>
      </w:r>
      <w:r w:rsidR="001B4CDC">
        <w:t xml:space="preserve"> </w:t>
      </w:r>
      <w:r w:rsidR="00EA16C8">
        <w:t>This</w:t>
      </w:r>
      <w:r w:rsidR="001B4CDC">
        <w:t xml:space="preserve"> </w:t>
      </w:r>
      <w:r w:rsidR="00EA16C8">
        <w:t>is</w:t>
      </w:r>
      <w:r w:rsidR="001B4CDC">
        <w:t xml:space="preserve"> </w:t>
      </w:r>
      <w:r w:rsidR="00EA16C8">
        <w:t>a</w:t>
      </w:r>
      <w:r w:rsidR="001B4CDC">
        <w:t xml:space="preserve"> </w:t>
      </w:r>
      <w:r w:rsidR="00EA16C8">
        <w:t>file</w:t>
      </w:r>
      <w:r w:rsidR="001B4CDC">
        <w:t xml:space="preserve"> </w:t>
      </w:r>
      <w:r w:rsidR="00EA16C8">
        <w:t>provided</w:t>
      </w:r>
      <w:r w:rsidR="001B4CDC">
        <w:t xml:space="preserve"> </w:t>
      </w:r>
      <w:r w:rsidR="00EA16C8">
        <w:t>as</w:t>
      </w:r>
      <w:r w:rsidR="001B4CDC">
        <w:t xml:space="preserve"> </w:t>
      </w:r>
      <w:r w:rsidR="00EA16C8">
        <w:t>a</w:t>
      </w:r>
      <w:r w:rsidR="001B4CDC">
        <w:t xml:space="preserve"> </w:t>
      </w:r>
      <w:r w:rsidR="00EA16C8">
        <w:t>link</w:t>
      </w:r>
      <w:r w:rsidR="001B4CDC">
        <w:t xml:space="preserve"> </w:t>
      </w:r>
      <w:r w:rsidR="00EA16C8">
        <w:t>at</w:t>
      </w:r>
      <w:r w:rsidR="001B4CDC">
        <w:t xml:space="preserve"> </w:t>
      </w:r>
      <w:r w:rsidR="00EA16C8">
        <w:t>the</w:t>
      </w:r>
      <w:r w:rsidR="001B4CDC">
        <w:t xml:space="preserve"> </w:t>
      </w:r>
      <w:r w:rsidR="00EC73AE">
        <w:t>bottom</w:t>
      </w:r>
      <w:r w:rsidR="001B4CDC">
        <w:t xml:space="preserve"> </w:t>
      </w:r>
      <w:r w:rsidR="00EC73AE">
        <w:t>of</w:t>
      </w:r>
      <w:r w:rsidR="001B4CDC">
        <w:t xml:space="preserve"> </w:t>
      </w:r>
      <w:r w:rsidR="00EC73AE">
        <w:t>the</w:t>
      </w:r>
      <w:r w:rsidR="001B4CDC">
        <w:t xml:space="preserve"> </w:t>
      </w:r>
      <w:r w:rsidR="00EC73AE">
        <w:t>Program</w:t>
      </w:r>
      <w:r w:rsidR="001B4CDC">
        <w:t xml:space="preserve"> </w:t>
      </w:r>
      <w:r w:rsidR="00EC73AE">
        <w:t>Assurances</w:t>
      </w:r>
      <w:r w:rsidR="001B4CDC">
        <w:t xml:space="preserve"> </w:t>
      </w:r>
      <w:r w:rsidR="00EC73AE">
        <w:t>page.</w:t>
      </w:r>
      <w:r w:rsidR="001B4CDC">
        <w:t xml:space="preserve"> </w:t>
      </w:r>
      <w:r w:rsidR="00D16E08">
        <w:t>Scroll</w:t>
      </w:r>
      <w:r w:rsidR="001B4CDC">
        <w:t xml:space="preserve"> </w:t>
      </w:r>
      <w:r w:rsidR="00D16E08">
        <w:t>to</w:t>
      </w:r>
      <w:r w:rsidR="001B4CDC">
        <w:t xml:space="preserve"> </w:t>
      </w:r>
      <w:r w:rsidR="00D16E08">
        <w:t>the</w:t>
      </w:r>
      <w:r w:rsidR="001B4CDC">
        <w:t xml:space="preserve"> </w:t>
      </w:r>
      <w:r w:rsidR="00D16E08">
        <w:t>bottom</w:t>
      </w:r>
      <w:r w:rsidR="001B4CDC">
        <w:t xml:space="preserve"> </w:t>
      </w:r>
      <w:r w:rsidR="00D16E08">
        <w:t>of</w:t>
      </w:r>
      <w:r w:rsidR="001B4CDC">
        <w:t xml:space="preserve"> </w:t>
      </w:r>
      <w:r w:rsidR="00D16E08">
        <w:t>the</w:t>
      </w:r>
      <w:r w:rsidR="001B4CDC">
        <w:t xml:space="preserve"> </w:t>
      </w:r>
      <w:r w:rsidR="00D16E08">
        <w:t>page</w:t>
      </w:r>
      <w:r w:rsidR="001B4CDC">
        <w:t xml:space="preserve"> </w:t>
      </w:r>
      <w:r w:rsidR="00B71EE5">
        <w:t>to</w:t>
      </w:r>
      <w:r w:rsidR="001B4CDC">
        <w:t xml:space="preserve"> </w:t>
      </w:r>
      <w:r w:rsidR="00EC73AE">
        <w:t>download</w:t>
      </w:r>
      <w:r w:rsidR="001B4CDC">
        <w:t xml:space="preserve"> </w:t>
      </w:r>
      <w:r w:rsidR="00EC73AE">
        <w:t>the</w:t>
      </w:r>
      <w:r w:rsidR="001B4CDC">
        <w:t xml:space="preserve"> </w:t>
      </w:r>
      <w:r w:rsidR="00EC73AE">
        <w:t>file.</w:t>
      </w:r>
      <w:r w:rsidR="001B4CDC">
        <w:t xml:space="preserve"> </w:t>
      </w:r>
      <w:r w:rsidR="00EC73AE">
        <w:t>After</w:t>
      </w:r>
      <w:r w:rsidR="001B4CDC">
        <w:t xml:space="preserve"> </w:t>
      </w:r>
      <w:r w:rsidR="00EC73AE">
        <w:t>following</w:t>
      </w:r>
      <w:r w:rsidR="001B4CDC">
        <w:t xml:space="preserve"> </w:t>
      </w:r>
      <w:r w:rsidR="00EC73AE">
        <w:t>the</w:t>
      </w:r>
      <w:r w:rsidR="001B4CDC">
        <w:t xml:space="preserve"> </w:t>
      </w:r>
      <w:r w:rsidR="00EC73AE">
        <w:t>instructions</w:t>
      </w:r>
      <w:r w:rsidR="001B4CDC">
        <w:t xml:space="preserve"> </w:t>
      </w:r>
      <w:r w:rsidR="00EC73AE">
        <w:t>for</w:t>
      </w:r>
      <w:r w:rsidR="001B4CDC">
        <w:t xml:space="preserve"> </w:t>
      </w:r>
      <w:r w:rsidR="00EC73AE">
        <w:t>the</w:t>
      </w:r>
      <w:r w:rsidR="001B4CDC">
        <w:t xml:space="preserve"> </w:t>
      </w:r>
      <w:r w:rsidR="00EC73AE">
        <w:t>file,</w:t>
      </w:r>
      <w:r w:rsidR="001B4CDC">
        <w:t xml:space="preserve"> </w:t>
      </w:r>
      <w:r w:rsidRPr="00F7122C" w:rsidR="00B71EE5">
        <w:rPr>
          <w:b/>
          <w:bCs w:val="0"/>
        </w:rPr>
        <w:t>check</w:t>
      </w:r>
      <w:r w:rsidR="001B4CDC">
        <w:t xml:space="preserve"> </w:t>
      </w:r>
      <w:r w:rsidR="00B71EE5">
        <w:t>the</w:t>
      </w:r>
      <w:r w:rsidR="001B4CDC">
        <w:t xml:space="preserve"> </w:t>
      </w:r>
      <w:r w:rsidR="00B71EE5">
        <w:t>second</w:t>
      </w:r>
      <w:r w:rsidR="001B4CDC">
        <w:t xml:space="preserve"> </w:t>
      </w:r>
      <w:r w:rsidR="00B71EE5">
        <w:t>box</w:t>
      </w:r>
      <w:r w:rsidR="008013EB">
        <w:t>.</w:t>
      </w:r>
      <w:r w:rsidR="001B4CDC">
        <w:t xml:space="preserve"> </w:t>
      </w:r>
      <w:r w:rsidR="008C42C4">
        <w:t>Hover</w:t>
      </w:r>
      <w:r w:rsidR="001B4CDC">
        <w:t xml:space="preserve"> </w:t>
      </w:r>
      <w:r w:rsidR="008C42C4">
        <w:t>over</w:t>
      </w:r>
      <w:r w:rsidR="001B4CDC">
        <w:t xml:space="preserve"> </w:t>
      </w:r>
      <w:r w:rsidR="008C42C4">
        <w:t>the</w:t>
      </w:r>
      <w:r w:rsidR="001B4CDC">
        <w:t xml:space="preserve"> </w:t>
      </w:r>
      <w:r w:rsidRPr="00F7122C" w:rsidR="008C42C4">
        <w:rPr>
          <w:b/>
          <w:bCs w:val="0"/>
        </w:rPr>
        <w:t>Save</w:t>
      </w:r>
      <w:r w:rsidR="001B4CDC">
        <w:rPr>
          <w:b/>
          <w:bCs w:val="0"/>
        </w:rPr>
        <w:t xml:space="preserve"> </w:t>
      </w:r>
      <w:r w:rsidRPr="00F7122C" w:rsidR="008C42C4">
        <w:rPr>
          <w:b/>
          <w:bCs w:val="0"/>
        </w:rPr>
        <w:t>And</w:t>
      </w:r>
      <w:r w:rsidR="001B4CDC">
        <w:rPr>
          <w:b/>
          <w:bCs w:val="0"/>
        </w:rPr>
        <w:t xml:space="preserve"> </w:t>
      </w:r>
      <w:r w:rsidRPr="00F7122C" w:rsidR="008C42C4">
        <w:rPr>
          <w:b/>
          <w:bCs w:val="0"/>
        </w:rPr>
        <w:t>Go</w:t>
      </w:r>
      <w:r w:rsidR="001B4CDC">
        <w:rPr>
          <w:b/>
          <w:bCs w:val="0"/>
        </w:rPr>
        <w:t xml:space="preserve"> </w:t>
      </w:r>
      <w:r w:rsidRPr="00F7122C" w:rsidR="008C42C4">
        <w:rPr>
          <w:b/>
          <w:bCs w:val="0"/>
        </w:rPr>
        <w:t>To</w:t>
      </w:r>
      <w:r w:rsidR="001B4CDC">
        <w:t xml:space="preserve"> </w:t>
      </w:r>
      <w:r w:rsidR="008C42C4">
        <w:t>button</w:t>
      </w:r>
      <w:r w:rsidR="001B4CDC">
        <w:t xml:space="preserve"> </w:t>
      </w:r>
      <w:r w:rsidR="008C42C4">
        <w:t>and</w:t>
      </w:r>
      <w:r w:rsidR="001B4CDC">
        <w:t xml:space="preserve"> </w:t>
      </w:r>
      <w:r w:rsidR="008C42C4">
        <w:t>click</w:t>
      </w:r>
      <w:r w:rsidR="001B4CDC">
        <w:t xml:space="preserve"> </w:t>
      </w:r>
      <w:r w:rsidR="008C42C4">
        <w:t>on</w:t>
      </w:r>
      <w:r w:rsidR="001B4CDC">
        <w:t xml:space="preserve"> </w:t>
      </w:r>
      <w:r w:rsidRPr="00F7122C" w:rsidR="008C42C4">
        <w:rPr>
          <w:b/>
          <w:bCs w:val="0"/>
        </w:rPr>
        <w:t>Sect</w:t>
      </w:r>
      <w:r w:rsidRPr="00F7122C" w:rsidR="00B5424B">
        <w:rPr>
          <w:b/>
          <w:bCs w:val="0"/>
        </w:rPr>
        <w:t>ions</w:t>
      </w:r>
      <w:r w:rsidR="00B5424B">
        <w:t>.</w:t>
      </w:r>
    </w:p>
    <w:p w:rsidR="00C61C3F" w:rsidP="007B0A46" w:rsidRDefault="00C61C3F" w14:paraId="2D3CA788" w14:textId="3949EB72">
      <w:pPr>
        <w:spacing w:line="259" w:lineRule="auto"/>
        <w:jc w:val="center"/>
      </w:pPr>
      <w:r>
        <w:rPr>
          <w:noProof/>
        </w:rPr>
        <w:drawing>
          <wp:inline distT="0" distB="0" distL="0" distR="0" wp14:anchorId="1A176FCB" wp14:editId="09FC4CFE">
            <wp:extent cx="4902364" cy="1462985"/>
            <wp:effectExtent l="19050" t="19050" r="12700" b="2349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t="6595" r="4962" b="75626"/>
                    <a:stretch/>
                  </pic:blipFill>
                  <pic:spPr bwMode="auto">
                    <a:xfrm>
                      <a:off x="0" y="0"/>
                      <a:ext cx="4902835" cy="14631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A1F5B" w:rsidR="00BA1F5B" w:rsidP="007B0A46" w:rsidRDefault="00BA1F5B" w14:paraId="77032385" w14:textId="2DC1B070">
      <w:pPr>
        <w:pStyle w:val="Heading3"/>
        <w:spacing w:line="259" w:lineRule="auto"/>
        <w:rPr>
          <w:color w:val="1B365D" w:themeColor="text1"/>
          <w:sz w:val="28"/>
        </w:rPr>
      </w:pPr>
      <w:bookmarkStart w:name="_Toc123197975" w:id="27"/>
      <w:r w:rsidRPr="00BA1F5B">
        <w:t>Related</w:t>
      </w:r>
      <w:r w:rsidR="001B4CDC">
        <w:t xml:space="preserve"> </w:t>
      </w:r>
      <w:r w:rsidRPr="00BA1F5B">
        <w:t>Documents</w:t>
      </w:r>
      <w:bookmarkEnd w:id="27"/>
    </w:p>
    <w:p w:rsidRPr="00BA1F5B" w:rsidR="00BA1F5B" w:rsidP="007B0A46" w:rsidRDefault="00BA1F5B" w14:paraId="4E76963C" w14:textId="00B9EE9C">
      <w:pPr>
        <w:spacing w:line="259" w:lineRule="auto"/>
      </w:pPr>
      <w:r w:rsidRPr="00BA1F5B">
        <w:t>The</w:t>
      </w:r>
      <w:r w:rsidR="001B4CDC">
        <w:t xml:space="preserve"> </w:t>
      </w:r>
      <w:r w:rsidRPr="00BA1F5B">
        <w:rPr>
          <w:b/>
          <w:bCs w:val="0"/>
          <w:iCs/>
        </w:rPr>
        <w:t>Related</w:t>
      </w:r>
      <w:r w:rsidR="001B4CDC">
        <w:rPr>
          <w:b/>
          <w:bCs w:val="0"/>
          <w:iCs/>
        </w:rPr>
        <w:t xml:space="preserve"> </w:t>
      </w:r>
      <w:r w:rsidRPr="00BA1F5B">
        <w:rPr>
          <w:b/>
          <w:bCs w:val="0"/>
          <w:iCs/>
        </w:rPr>
        <w:t>Documents</w:t>
      </w:r>
      <w:r w:rsidR="001B4CDC">
        <w:t xml:space="preserve"> </w:t>
      </w:r>
      <w:r w:rsidR="00094F98">
        <w:t>page</w:t>
      </w:r>
      <w:r w:rsidR="001B4CDC">
        <w:t xml:space="preserve"> </w:t>
      </w:r>
      <w:r w:rsidR="00094F98">
        <w:t>allows</w:t>
      </w:r>
      <w:r w:rsidR="001B4CDC">
        <w:t xml:space="preserve"> </w:t>
      </w:r>
      <w:r w:rsidR="00094F98">
        <w:t>users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upload</w:t>
      </w:r>
      <w:r w:rsidR="001B4CDC">
        <w:t xml:space="preserve"> </w:t>
      </w:r>
      <w:r w:rsidRPr="00BA1F5B">
        <w:t>external</w:t>
      </w:r>
      <w:r w:rsidR="001B4CDC">
        <w:t xml:space="preserve"> </w:t>
      </w:r>
      <w:r w:rsidRPr="00BA1F5B">
        <w:t>related</w:t>
      </w:r>
      <w:r w:rsidR="001B4CDC">
        <w:t xml:space="preserve"> </w:t>
      </w:r>
      <w:r w:rsidRPr="00BA1F5B">
        <w:t>documents.</w:t>
      </w:r>
      <w:r w:rsidR="001B4CDC">
        <w:t xml:space="preserve"> </w:t>
      </w:r>
      <w:r w:rsidR="00CD09C6">
        <w:t>Each</w:t>
      </w:r>
      <w:r w:rsidR="001B4CDC">
        <w:t xml:space="preserve"> </w:t>
      </w:r>
      <w:r w:rsidRPr="007E6222" w:rsidR="00CD09C6">
        <w:t>funding</w:t>
      </w:r>
      <w:r w:rsidR="001B4CDC">
        <w:t xml:space="preserve"> </w:t>
      </w:r>
      <w:r w:rsidRPr="007E6222" w:rsidR="00CD09C6">
        <w:t>program</w:t>
      </w:r>
      <w:r w:rsidR="001B4CDC">
        <w:t xml:space="preserve"> </w:t>
      </w:r>
      <w:r w:rsidRPr="007E6222" w:rsidR="00CD09C6">
        <w:t>application</w:t>
      </w:r>
      <w:r w:rsidR="001B4CDC">
        <w:t xml:space="preserve"> </w:t>
      </w:r>
      <w:r w:rsidRPr="007E6222" w:rsidR="00CD09C6">
        <w:t>guide</w:t>
      </w:r>
      <w:r w:rsidR="001B4CDC">
        <w:t xml:space="preserve"> </w:t>
      </w:r>
      <w:r w:rsidR="00CD09C6">
        <w:t>list</w:t>
      </w:r>
      <w:r w:rsidR="00094F98">
        <w:t>s</w:t>
      </w:r>
      <w:r w:rsidR="001B4CDC">
        <w:t xml:space="preserve"> </w:t>
      </w:r>
      <w:r w:rsidR="00CD09C6">
        <w:t>any</w:t>
      </w:r>
      <w:r w:rsidR="001B4CDC">
        <w:t xml:space="preserve"> </w:t>
      </w:r>
      <w:r w:rsidR="00CD09C6">
        <w:t>required</w:t>
      </w:r>
      <w:r w:rsidR="001B4CDC">
        <w:t xml:space="preserve"> </w:t>
      </w:r>
      <w:r w:rsidR="00CD09C6">
        <w:t>and</w:t>
      </w:r>
      <w:r w:rsidR="001B4CDC">
        <w:t xml:space="preserve"> </w:t>
      </w:r>
      <w:r w:rsidR="00CD09C6">
        <w:t>optional</w:t>
      </w:r>
      <w:r w:rsidR="001B4CDC">
        <w:t xml:space="preserve"> </w:t>
      </w:r>
      <w:r w:rsidR="00CD09C6">
        <w:t>related</w:t>
      </w:r>
      <w:r w:rsidR="001B4CDC">
        <w:t xml:space="preserve"> </w:t>
      </w:r>
      <w:r w:rsidR="00CD09C6">
        <w:t>documents</w:t>
      </w:r>
      <w:r w:rsidR="00094F98">
        <w:t>.</w:t>
      </w:r>
      <w:r w:rsidR="001B4CDC">
        <w:t xml:space="preserve"> </w:t>
      </w:r>
      <w:r w:rsidR="00094F98">
        <w:t>H</w:t>
      </w:r>
      <w:r w:rsidRPr="00BA1F5B">
        <w:t>eaders</w:t>
      </w:r>
      <w:r w:rsidR="001B4CDC">
        <w:t xml:space="preserve"> </w:t>
      </w:r>
      <w:r w:rsidR="00CD09C6">
        <w:t>in</w:t>
      </w:r>
      <w:r w:rsidR="001B4CDC">
        <w:t xml:space="preserve"> </w:t>
      </w:r>
      <w:r w:rsidR="00CD09C6">
        <w:t>the</w:t>
      </w:r>
      <w:r w:rsidR="001B4CDC">
        <w:t xml:space="preserve"> </w:t>
      </w:r>
      <w:r w:rsidR="00CD09C6">
        <w:t>Related</w:t>
      </w:r>
      <w:r w:rsidR="001B4CDC">
        <w:t xml:space="preserve"> </w:t>
      </w:r>
      <w:r w:rsidR="00CD09C6">
        <w:t>Documents</w:t>
      </w:r>
      <w:r w:rsidR="001B4CDC">
        <w:t xml:space="preserve"> </w:t>
      </w:r>
      <w:r w:rsidR="00CD09C6">
        <w:t>section</w:t>
      </w:r>
      <w:r w:rsidR="001B4CDC">
        <w:t xml:space="preserve"> </w:t>
      </w:r>
      <w:r w:rsidRPr="00BA1F5B">
        <w:t>indicate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required</w:t>
      </w:r>
      <w:r w:rsidR="001B4CDC">
        <w:t xml:space="preserve"> </w:t>
      </w:r>
      <w:r w:rsidRPr="00BA1F5B">
        <w:t>or</w:t>
      </w:r>
      <w:r w:rsidR="001B4CDC">
        <w:t xml:space="preserve"> </w:t>
      </w:r>
      <w:r w:rsidRPr="00BA1F5B">
        <w:t>optional.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a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required,</w:t>
      </w:r>
      <w:r w:rsidR="001B4CDC">
        <w:t xml:space="preserve"> </w:t>
      </w:r>
      <w:r w:rsidRPr="00BA1F5B">
        <w:t>ePlan</w:t>
      </w:r>
      <w:r w:rsidR="001B4CDC">
        <w:t xml:space="preserve"> </w:t>
      </w:r>
      <w:r w:rsidRPr="00BA1F5B">
        <w:t>prevents</w:t>
      </w:r>
      <w:r w:rsidR="001B4CDC">
        <w:t xml:space="preserve"> </w:t>
      </w:r>
      <w:r w:rsidRPr="00BA1F5B">
        <w:t>submission</w:t>
      </w:r>
      <w:r w:rsidR="001B4CDC">
        <w:t xml:space="preserve"> </w:t>
      </w:r>
      <w:r w:rsidRPr="00BA1F5B">
        <w:t>of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application</w:t>
      </w:r>
      <w:r w:rsidR="001B4CDC">
        <w:t xml:space="preserve"> </w:t>
      </w:r>
      <w:r w:rsidRPr="00BA1F5B">
        <w:t>without</w:t>
      </w:r>
      <w:r w:rsidR="001B4CDC">
        <w:t xml:space="preserve"> </w:t>
      </w:r>
      <w:r w:rsidRPr="00BA1F5B">
        <w:t>an</w:t>
      </w:r>
      <w:r w:rsidR="001B4CDC">
        <w:t xml:space="preserve"> </w:t>
      </w:r>
      <w:r w:rsidRPr="00BA1F5B">
        <w:t>upload.</w:t>
      </w:r>
      <w:r w:rsidR="001B4CDC">
        <w:t xml:space="preserve"> </w:t>
      </w:r>
    </w:p>
    <w:p w:rsidRPr="00BA1F5B" w:rsidR="00BA1F5B" w:rsidP="007B0A46" w:rsidRDefault="00BA1F5B" w14:paraId="366E4B72" w14:textId="142ADF44">
      <w:pPr>
        <w:spacing w:after="0" w:line="259" w:lineRule="auto"/>
      </w:pPr>
      <w:r w:rsidRPr="00BA1F5B">
        <w:t>The</w:t>
      </w:r>
      <w:r w:rsidR="001B4CDC">
        <w:t xml:space="preserve"> </w:t>
      </w:r>
      <w:r w:rsidRPr="00BA1F5B">
        <w:rPr>
          <w:b/>
          <w:bCs w:val="0"/>
          <w:iCs/>
        </w:rPr>
        <w:t>Document</w:t>
      </w:r>
      <w:r w:rsidR="001B4CDC">
        <w:rPr>
          <w:b/>
          <w:bCs w:val="0"/>
          <w:iCs/>
        </w:rPr>
        <w:t xml:space="preserve"> </w:t>
      </w:r>
      <w:r w:rsidRPr="00BA1F5B">
        <w:rPr>
          <w:b/>
          <w:bCs w:val="0"/>
          <w:iCs/>
        </w:rPr>
        <w:t>Template</w:t>
      </w:r>
      <w:r w:rsidR="001B4CDC">
        <w:t xml:space="preserve"> </w:t>
      </w:r>
      <w:r w:rsidRPr="00BA1F5B">
        <w:t>column</w:t>
      </w:r>
      <w:r w:rsidR="001B4CDC">
        <w:t xml:space="preserve"> </w:t>
      </w:r>
      <w:r w:rsidRPr="00BA1F5B">
        <w:t>provides</w:t>
      </w:r>
      <w:r w:rsidR="001B4CDC">
        <w:t xml:space="preserve"> </w:t>
      </w:r>
      <w:r w:rsidRPr="00BA1F5B">
        <w:t>links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download</w:t>
      </w:r>
      <w:r w:rsidR="001B4CDC">
        <w:t xml:space="preserve"> </w:t>
      </w:r>
      <w:r w:rsidRPr="00BA1F5B">
        <w:t>templates</w:t>
      </w:r>
      <w:r w:rsidR="001B4CDC">
        <w:t xml:space="preserve"> </w:t>
      </w:r>
      <w:r w:rsidRPr="00BA1F5B">
        <w:t>or</w:t>
      </w:r>
      <w:r w:rsidR="001B4CDC">
        <w:t xml:space="preserve"> </w:t>
      </w:r>
      <w:r w:rsidRPr="00BA1F5B">
        <w:t>forms</w:t>
      </w:r>
      <w:r w:rsidR="001B4CDC">
        <w:t xml:space="preserve"> </w:t>
      </w:r>
      <w:r w:rsidRPr="00BA1F5B">
        <w:t>for</w:t>
      </w:r>
      <w:r w:rsidR="001B4CDC">
        <w:t xml:space="preserve"> </w:t>
      </w:r>
      <w:r w:rsidRPr="00BA1F5B">
        <w:t>application</w:t>
      </w:r>
      <w:r w:rsidR="001B4CDC">
        <w:t xml:space="preserve"> </w:t>
      </w:r>
      <w:r w:rsidRPr="00BA1F5B">
        <w:t>items,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applicable.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rPr>
          <w:b/>
          <w:bCs w:val="0"/>
          <w:iCs/>
        </w:rPr>
        <w:t>N/A</w:t>
      </w:r>
      <w:r w:rsidR="001B4CDC">
        <w:t xml:space="preserve"> </w:t>
      </w:r>
      <w:r w:rsidRPr="00BA1F5B">
        <w:t>appears</w:t>
      </w:r>
      <w:r w:rsidR="001B4CDC">
        <w:t xml:space="preserve"> </w:t>
      </w:r>
      <w:r w:rsidRPr="00BA1F5B">
        <w:t>in</w:t>
      </w:r>
      <w:r w:rsidR="001B4CDC">
        <w:t xml:space="preserve"> </w:t>
      </w:r>
      <w:r w:rsidRPr="00BA1F5B">
        <w:t>this</w:t>
      </w:r>
      <w:r w:rsidR="001B4CDC">
        <w:t xml:space="preserve"> </w:t>
      </w:r>
      <w:r w:rsidRPr="00BA1F5B">
        <w:t>column,</w:t>
      </w:r>
      <w:r w:rsidR="001B4CDC">
        <w:t xml:space="preserve"> </w:t>
      </w:r>
      <w:r w:rsidRPr="00BA1F5B">
        <w:t>there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no</w:t>
      </w:r>
      <w:r w:rsidR="001B4CDC">
        <w:t xml:space="preserve"> </w:t>
      </w:r>
      <w:r w:rsidRPr="00BA1F5B">
        <w:t>required</w:t>
      </w:r>
      <w:r w:rsidR="001B4CDC">
        <w:t xml:space="preserve"> </w:t>
      </w:r>
      <w:r w:rsidRPr="00BA1F5B">
        <w:t>template</w:t>
      </w:r>
      <w:r w:rsidR="001B4CDC">
        <w:t xml:space="preserve"> </w:t>
      </w:r>
      <w:r w:rsidRPr="00BA1F5B">
        <w:t>for</w:t>
      </w:r>
      <w:r w:rsidR="001B4CDC">
        <w:t xml:space="preserve"> </w:t>
      </w:r>
      <w:r w:rsidRPr="00BA1F5B">
        <w:t>that</w:t>
      </w:r>
      <w:r w:rsidR="001B4CDC">
        <w:t xml:space="preserve"> </w:t>
      </w:r>
      <w:r w:rsidRPr="00BA1F5B">
        <w:t>specific</w:t>
      </w:r>
      <w:r w:rsidR="001B4CDC">
        <w:t xml:space="preserve"> </w:t>
      </w:r>
      <w:r w:rsidRPr="00BA1F5B">
        <w:t>item.</w:t>
      </w:r>
      <w:r w:rsidR="001B4CDC">
        <w:t xml:space="preserve"> </w:t>
      </w:r>
      <w:r w:rsidRPr="00BA1F5B">
        <w:t>Upload</w:t>
      </w:r>
      <w:r w:rsidR="001B4CDC">
        <w:t xml:space="preserve"> </w:t>
      </w:r>
      <w:r w:rsidRPr="00BA1F5B">
        <w:t>content</w:t>
      </w:r>
      <w:r w:rsidR="001B4CDC">
        <w:t xml:space="preserve"> </w:t>
      </w:r>
      <w:r w:rsidRPr="00BA1F5B">
        <w:t>in</w:t>
      </w:r>
      <w:r w:rsidR="001B4CDC">
        <w:t xml:space="preserve"> </w:t>
      </w:r>
      <w:r w:rsidRPr="00BA1F5B">
        <w:t>any</w:t>
      </w:r>
      <w:r w:rsidR="001B4CDC">
        <w:t xml:space="preserve"> </w:t>
      </w:r>
      <w:r w:rsidRPr="00BA1F5B">
        <w:t>format.</w:t>
      </w:r>
    </w:p>
    <w:p w:rsidRPr="00BA1F5B" w:rsidR="00BA1F5B" w:rsidP="007B0A46" w:rsidRDefault="00BA1F5B" w14:paraId="4051317A" w14:textId="3D4BA7F5">
      <w:pPr>
        <w:numPr>
          <w:ilvl w:val="0"/>
          <w:numId w:val="7"/>
        </w:numPr>
        <w:spacing w:after="0" w:line="259" w:lineRule="auto"/>
        <w:ind w:left="1080"/>
        <w:contextualSpacing/>
      </w:pPr>
      <w:r w:rsidRPr="00BA1F5B">
        <w:t>Download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template</w:t>
      </w:r>
      <w:r w:rsidR="001B4CDC">
        <w:t xml:space="preserve"> </w:t>
      </w:r>
      <w:r w:rsidRPr="00BA1F5B">
        <w:t>(if</w:t>
      </w:r>
      <w:r w:rsidR="001B4CDC">
        <w:t xml:space="preserve"> </w:t>
      </w:r>
      <w:r w:rsidRPr="00BA1F5B">
        <w:t>applicable),</w:t>
      </w:r>
      <w:r w:rsidR="001B4CDC">
        <w:t xml:space="preserve"> </w:t>
      </w:r>
      <w:r w:rsidRPr="00BA1F5B">
        <w:t>complete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document,</w:t>
      </w:r>
      <w:r w:rsidR="001B4CDC">
        <w:t xml:space="preserve"> </w:t>
      </w:r>
      <w:r w:rsidRPr="00BA1F5B">
        <w:t>and</w:t>
      </w:r>
      <w:r w:rsidR="001B4CDC">
        <w:t xml:space="preserve"> </w:t>
      </w:r>
      <w:r w:rsidRPr="00BA1F5B">
        <w:t>click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rPr>
          <w:b/>
        </w:rPr>
        <w:t>Upload</w:t>
      </w:r>
      <w:r w:rsidR="001B4CDC">
        <w:rPr>
          <w:b/>
        </w:rPr>
        <w:t xml:space="preserve"> </w:t>
      </w:r>
      <w:r w:rsidRPr="00BA1F5B">
        <w:rPr>
          <w:b/>
        </w:rPr>
        <w:t>New</w:t>
      </w:r>
      <w:r w:rsidR="001B4CDC">
        <w:t xml:space="preserve"> </w:t>
      </w:r>
      <w:r w:rsidRPr="00BA1F5B">
        <w:t>link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begin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upload.</w:t>
      </w:r>
      <w:r w:rsidR="001B4CDC">
        <w:t xml:space="preserve"> </w:t>
      </w:r>
    </w:p>
    <w:p w:rsidRPr="00BA1F5B" w:rsidR="00BA1F5B" w:rsidP="007B0A46" w:rsidRDefault="00BA1F5B" w14:paraId="05E3DFBA" w14:textId="2188157E">
      <w:pPr>
        <w:numPr>
          <w:ilvl w:val="0"/>
          <w:numId w:val="7"/>
        </w:numPr>
        <w:spacing w:after="0" w:line="259" w:lineRule="auto"/>
        <w:ind w:left="1080"/>
        <w:contextualSpacing/>
      </w:pPr>
      <w:r w:rsidRPr="00BA1F5B">
        <w:t>Click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rPr>
          <w:b/>
        </w:rPr>
        <w:t>Choose</w:t>
      </w:r>
      <w:r w:rsidR="001B4CDC">
        <w:rPr>
          <w:b/>
        </w:rPr>
        <w:t xml:space="preserve"> </w:t>
      </w:r>
      <w:r w:rsidRPr="00BA1F5B">
        <w:rPr>
          <w:b/>
        </w:rPr>
        <w:t>File</w:t>
      </w:r>
      <w:r w:rsidR="001B4CDC">
        <w:t xml:space="preserve"> </w:t>
      </w:r>
      <w:r w:rsidRPr="00BA1F5B">
        <w:t>button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browse</w:t>
      </w:r>
      <w:r w:rsidR="001B4CDC">
        <w:t xml:space="preserve"> </w:t>
      </w:r>
      <w:r w:rsidRPr="00BA1F5B">
        <w:t>for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document.</w:t>
      </w:r>
    </w:p>
    <w:p w:rsidRPr="00CD09C6" w:rsidR="00CD09C6" w:rsidP="007B0A46" w:rsidRDefault="00BA1F5B" w14:paraId="08E9B61B" w14:textId="32A4F30A">
      <w:pPr>
        <w:numPr>
          <w:ilvl w:val="0"/>
          <w:numId w:val="7"/>
        </w:numPr>
        <w:spacing w:after="0" w:line="259" w:lineRule="auto"/>
        <w:ind w:left="1080"/>
        <w:contextualSpacing/>
      </w:pPr>
      <w:r w:rsidRPr="00BA1F5B">
        <w:rPr>
          <w:b/>
          <w:bCs w:val="0"/>
        </w:rPr>
        <w:t>Upload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and</w:t>
      </w:r>
      <w:r w:rsidR="001B4CDC">
        <w:t xml:space="preserve"> </w:t>
      </w:r>
      <w:r w:rsidR="00CD09C6">
        <w:t>enter</w:t>
      </w:r>
      <w:r w:rsidR="001B4CDC">
        <w:t xml:space="preserve"> </w:t>
      </w:r>
      <w:r w:rsidRPr="00BA1F5B">
        <w:t>a</w:t>
      </w:r>
      <w:r w:rsidR="001B4CDC">
        <w:t xml:space="preserve"> </w:t>
      </w:r>
      <w:r w:rsidR="001F2F18">
        <w:t>specific</w:t>
      </w:r>
      <w:r w:rsidR="001B4CDC">
        <w:t xml:space="preserve"> </w:t>
      </w:r>
      <w:r w:rsidRPr="00BA1F5B">
        <w:rPr>
          <w:iCs/>
        </w:rPr>
        <w:t>name</w:t>
      </w:r>
      <w:r w:rsidR="001B4CDC">
        <w:rPr>
          <w:iCs/>
        </w:rPr>
        <w:t xml:space="preserve"> </w:t>
      </w:r>
      <w:r w:rsidRPr="00BA1F5B">
        <w:rPr>
          <w:iCs/>
        </w:rPr>
        <w:t>for</w:t>
      </w:r>
      <w:r w:rsidR="001B4CDC">
        <w:rPr>
          <w:iCs/>
        </w:rPr>
        <w:t xml:space="preserve"> </w:t>
      </w:r>
      <w:r w:rsidRPr="00BA1F5B">
        <w:rPr>
          <w:iCs/>
        </w:rPr>
        <w:t>the</w:t>
      </w:r>
      <w:r w:rsidR="001B4CDC">
        <w:rPr>
          <w:iCs/>
        </w:rPr>
        <w:t xml:space="preserve"> </w:t>
      </w:r>
      <w:r w:rsidRPr="00BA1F5B">
        <w:rPr>
          <w:iCs/>
        </w:rPr>
        <w:t>document.</w:t>
      </w:r>
    </w:p>
    <w:p w:rsidR="00BA1F5B" w:rsidP="007B0A46" w:rsidRDefault="00BA1F5B" w14:paraId="6B733183" w14:textId="72D37719">
      <w:pPr>
        <w:numPr>
          <w:ilvl w:val="0"/>
          <w:numId w:val="7"/>
        </w:numPr>
        <w:spacing w:after="0" w:line="259" w:lineRule="auto"/>
        <w:ind w:left="1080"/>
        <w:contextualSpacing/>
      </w:pPr>
      <w:r w:rsidRPr="00CD09C6">
        <w:t>Click</w:t>
      </w:r>
      <w:r w:rsidR="001B4CDC">
        <w:t xml:space="preserve"> </w:t>
      </w:r>
      <w:r w:rsidRPr="00CD09C6">
        <w:rPr>
          <w:b/>
          <w:bCs w:val="0"/>
          <w:iCs/>
        </w:rPr>
        <w:t>Create</w:t>
      </w:r>
      <w:r w:rsidR="001B4CDC">
        <w:t xml:space="preserve"> </w:t>
      </w:r>
      <w:r w:rsidRPr="00CD09C6">
        <w:t>to</w:t>
      </w:r>
      <w:r w:rsidR="001B4CDC">
        <w:t xml:space="preserve"> </w:t>
      </w:r>
      <w:r w:rsidRPr="00CD09C6">
        <w:t>upload</w:t>
      </w:r>
      <w:r w:rsidR="001B4CDC">
        <w:t xml:space="preserve"> </w:t>
      </w:r>
      <w:r w:rsidRPr="00CD09C6">
        <w:t>the</w:t>
      </w:r>
      <w:r w:rsidR="001B4CDC">
        <w:t xml:space="preserve"> </w:t>
      </w:r>
      <w:r w:rsidRPr="00CD09C6">
        <w:t>document.</w:t>
      </w:r>
    </w:p>
    <w:p w:rsidRPr="00B24C67" w:rsidR="001E1C8E" w:rsidP="007B0A46" w:rsidRDefault="001E1C8E" w14:paraId="5A3E4F07" w14:textId="77777777">
      <w:pPr>
        <w:pStyle w:val="Heading3"/>
        <w:spacing w:line="259" w:lineRule="auto"/>
      </w:pPr>
      <w:bookmarkStart w:name="_Toc123197976" w:id="28"/>
      <w:r w:rsidRPr="001E1C8E">
        <w:t>Checklist</w:t>
      </w:r>
      <w:bookmarkEnd w:id="28"/>
    </w:p>
    <w:p w:rsidRPr="00871532" w:rsidR="00705AC7" w:rsidP="007B0A46" w:rsidRDefault="001E1C8E" w14:paraId="4381574D" w14:textId="3534DFD6">
      <w:pPr>
        <w:spacing w:line="259" w:lineRule="auto"/>
      </w:pPr>
      <w:r w:rsidRPr="00871532">
        <w:t>Some</w:t>
      </w:r>
      <w:r w:rsidR="001B4CDC">
        <w:t xml:space="preserve"> </w:t>
      </w:r>
      <w:r w:rsidRPr="00871532">
        <w:t>funding</w:t>
      </w:r>
      <w:r w:rsidR="001B4CDC">
        <w:t xml:space="preserve"> </w:t>
      </w:r>
      <w:r w:rsidRPr="00871532">
        <w:t>applications</w:t>
      </w:r>
      <w:r w:rsidR="001B4CDC">
        <w:t xml:space="preserve"> </w:t>
      </w:r>
      <w:r w:rsidRPr="00871532">
        <w:t>may</w:t>
      </w:r>
      <w:r w:rsidR="001B4CDC">
        <w:t xml:space="preserve"> </w:t>
      </w:r>
      <w:r w:rsidRPr="00871532">
        <w:t>include</w:t>
      </w:r>
      <w:r w:rsidR="001B4CDC">
        <w:t xml:space="preserve"> </w:t>
      </w:r>
      <w:r w:rsidRPr="00871532">
        <w:t>a</w:t>
      </w:r>
      <w:r w:rsidR="001B4CDC">
        <w:t xml:space="preserve"> </w:t>
      </w:r>
      <w:r w:rsidRPr="00871532">
        <w:rPr>
          <w:b/>
          <w:bCs w:val="0"/>
        </w:rPr>
        <w:t>Checklist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purely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informational</w:t>
      </w:r>
      <w:r w:rsidR="001B4CDC">
        <w:t xml:space="preserve"> </w:t>
      </w:r>
      <w:r w:rsidRPr="00871532">
        <w:t>purposes.</w:t>
      </w:r>
      <w:r w:rsidR="001B4CDC">
        <w:t xml:space="preserve"> </w:t>
      </w:r>
      <w:r w:rsidRPr="00871532">
        <w:t>Other</w:t>
      </w:r>
      <w:r w:rsidR="001B4CDC">
        <w:t xml:space="preserve"> </w:t>
      </w:r>
      <w:r w:rsidR="00094F98">
        <w:t>applications</w:t>
      </w:r>
      <w:r w:rsidR="001B4CDC">
        <w:t xml:space="preserve"> </w:t>
      </w:r>
      <w:r w:rsidRPr="00871532">
        <w:t>may</w:t>
      </w:r>
      <w:r w:rsidR="001B4CDC">
        <w:t xml:space="preserve"> </w:t>
      </w:r>
      <w:r w:rsidRPr="00871532">
        <w:t>use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rPr>
          <w:b/>
          <w:bCs w:val="0"/>
        </w:rPr>
        <w:t>Checklist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functionality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provide</w:t>
      </w:r>
      <w:r w:rsidR="001B4CDC">
        <w:t xml:space="preserve"> </w:t>
      </w:r>
      <w:r w:rsidRPr="00871532">
        <w:t>feedback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 w:rsidR="00353745">
        <w:t>user</w:t>
      </w:r>
      <w:r w:rsidRPr="00871532">
        <w:t>s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communicate</w:t>
      </w:r>
      <w:r w:rsidR="001B4CDC">
        <w:t xml:space="preserve"> </w:t>
      </w:r>
      <w:r w:rsidRPr="00871532">
        <w:t>corrections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must</w:t>
      </w:r>
      <w:r w:rsidR="001B4CDC">
        <w:t xml:space="preserve"> </w:t>
      </w:r>
      <w:r w:rsidRPr="00871532">
        <w:t>be</w:t>
      </w:r>
      <w:r w:rsidR="001B4CDC">
        <w:t xml:space="preserve"> </w:t>
      </w:r>
      <w:r w:rsidRPr="00871532">
        <w:t>made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before</w:t>
      </w:r>
      <w:r w:rsidR="001B4CDC">
        <w:t xml:space="preserve"> </w:t>
      </w:r>
      <w:r w:rsidRPr="00871532">
        <w:t>it</w:t>
      </w:r>
      <w:r w:rsidR="001B4CDC">
        <w:t xml:space="preserve"> </w:t>
      </w:r>
      <w:r w:rsidRPr="00871532">
        <w:t>can</w:t>
      </w:r>
      <w:r w:rsidR="001B4CDC">
        <w:t xml:space="preserve"> </w:t>
      </w:r>
      <w:r w:rsidRPr="00871532">
        <w:t>be</w:t>
      </w:r>
      <w:r w:rsidR="001B4CDC">
        <w:t xml:space="preserve"> </w:t>
      </w:r>
      <w:r w:rsidRPr="00871532">
        <w:t>approved.</w:t>
      </w:r>
      <w:r w:rsidR="001B4CDC">
        <w:t xml:space="preserve"> </w:t>
      </w:r>
      <w:r w:rsidR="00094F98">
        <w:t>Individual</w:t>
      </w:r>
      <w:r w:rsidR="001B4CDC">
        <w:t xml:space="preserve"> </w:t>
      </w:r>
      <w:r w:rsidRPr="00871532">
        <w:t>funding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guide</w:t>
      </w:r>
      <w:r w:rsidR="001B4CDC">
        <w:t xml:space="preserve"> </w:t>
      </w:r>
      <w:r w:rsidRPr="00871532">
        <w:t>indicate</w:t>
      </w:r>
      <w:r w:rsidR="001B4CDC">
        <w:t xml:space="preserve"> </w:t>
      </w:r>
      <w:r w:rsidRPr="00871532">
        <w:t>whether</w:t>
      </w:r>
      <w:r w:rsidR="001B4CDC">
        <w:t xml:space="preserve"> </w:t>
      </w:r>
      <w:r w:rsidRPr="00871532">
        <w:t>a</w:t>
      </w:r>
      <w:r w:rsidR="001B4CDC">
        <w:t xml:space="preserve"> </w:t>
      </w:r>
      <w:r w:rsidRPr="00871532">
        <w:rPr>
          <w:b/>
          <w:bCs w:val="0"/>
        </w:rPr>
        <w:t>Checklist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included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informational</w:t>
      </w:r>
      <w:r w:rsidR="001B4CDC">
        <w:t xml:space="preserve"> </w:t>
      </w:r>
      <w:r w:rsidRPr="00871532">
        <w:t>purposes</w:t>
      </w:r>
      <w:r w:rsidR="001B4CDC">
        <w:t xml:space="preserve"> </w:t>
      </w:r>
      <w:r w:rsidRPr="00871532">
        <w:t>or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t>a</w:t>
      </w:r>
      <w:r w:rsidR="001B4CDC">
        <w:t xml:space="preserve"> </w:t>
      </w:r>
      <w:r w:rsidRPr="00871532">
        <w:t>part</w:t>
      </w:r>
      <w:r w:rsidR="001B4CDC">
        <w:t xml:space="preserve"> </w:t>
      </w:r>
      <w:r w:rsidRPr="00871532">
        <w:t>of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review</w:t>
      </w:r>
      <w:r w:rsidR="001B4CDC">
        <w:t xml:space="preserve"> </w:t>
      </w:r>
      <w:r w:rsidRPr="00871532">
        <w:t>process.</w:t>
      </w:r>
    </w:p>
    <w:p w:rsidRPr="00871532" w:rsidR="00871532" w:rsidP="007B0A46" w:rsidRDefault="00D5191A" w14:paraId="41969CED" w14:textId="3E08096A">
      <w:pPr>
        <w:spacing w:line="259" w:lineRule="auto"/>
      </w:pPr>
      <w:r w:rsidRPr="00871532">
        <w:t>When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rPr>
          <w:b/>
          <w:bCs w:val="0"/>
        </w:rPr>
        <w:t>Checklist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part</w:t>
      </w:r>
      <w:r w:rsidR="001B4CDC">
        <w:t xml:space="preserve"> </w:t>
      </w:r>
      <w:r w:rsidRPr="00871532">
        <w:t>of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review</w:t>
      </w:r>
      <w:r w:rsidR="001B4CDC">
        <w:t xml:space="preserve"> </w:t>
      </w:r>
      <w:r w:rsidRPr="00871532">
        <w:t>process,</w:t>
      </w:r>
      <w:r w:rsidR="001B4CDC">
        <w:t xml:space="preserve"> </w:t>
      </w:r>
      <w:r w:rsidRPr="00871532" w:rsidR="00AD0A02">
        <w:t>each</w:t>
      </w:r>
      <w:r w:rsidR="001B4CDC">
        <w:t xml:space="preserve"> </w:t>
      </w:r>
      <w:r w:rsidRPr="00094F98" w:rsidR="00AD0A02">
        <w:t>section</w:t>
      </w:r>
      <w:r w:rsidR="001B4CDC">
        <w:t xml:space="preserve"> </w:t>
      </w:r>
      <w:r w:rsidRPr="00094F98" w:rsidR="00094F98">
        <w:t>is</w:t>
      </w:r>
      <w:r w:rsidR="001B4CDC">
        <w:t xml:space="preserve"> </w:t>
      </w:r>
      <w:r w:rsidRPr="00871532" w:rsidR="00AD0A02">
        <w:t>designated</w:t>
      </w:r>
      <w:r w:rsidR="001B4CDC">
        <w:t xml:space="preserve"> </w:t>
      </w:r>
      <w:r w:rsidRPr="00871532" w:rsidR="00AD0A02">
        <w:t>with</w:t>
      </w:r>
      <w:r w:rsidR="001B4CDC">
        <w:t xml:space="preserve"> </w:t>
      </w:r>
      <w:r w:rsidRPr="00871532" w:rsidR="00AD0A02">
        <w:t>one</w:t>
      </w:r>
      <w:r w:rsidR="001B4CDC">
        <w:t xml:space="preserve"> </w:t>
      </w:r>
      <w:r w:rsidRPr="00871532" w:rsidR="00AD0A02">
        <w:t>of</w:t>
      </w:r>
      <w:r w:rsidR="001B4CDC">
        <w:t xml:space="preserve"> </w:t>
      </w:r>
      <w:r w:rsidRPr="00871532" w:rsidR="00AD0A02">
        <w:t>these</w:t>
      </w:r>
      <w:r w:rsidR="001B4CDC">
        <w:t xml:space="preserve"> </w:t>
      </w:r>
      <w:r w:rsidRPr="00871532" w:rsidR="00AD0A02">
        <w:t>statuses:</w:t>
      </w:r>
      <w:r w:rsidR="001B4CDC">
        <w:t xml:space="preserve"> </w:t>
      </w:r>
    </w:p>
    <w:p w:rsidRPr="00871532" w:rsidR="00AD0A02" w:rsidP="001B4CDC" w:rsidRDefault="00AD0A02" w14:paraId="28D43851" w14:textId="13157C94">
      <w:pPr>
        <w:pStyle w:val="ListParagraph"/>
        <w:numPr>
          <w:ilvl w:val="0"/>
          <w:numId w:val="29"/>
        </w:numPr>
      </w:pPr>
      <w:r w:rsidRPr="001B4CDC">
        <w:rPr>
          <w:b/>
        </w:rPr>
        <w:t>Not</w:t>
      </w:r>
      <w:r w:rsidRPr="001B4CDC" w:rsidR="001B4CDC">
        <w:rPr>
          <w:b/>
        </w:rPr>
        <w:t xml:space="preserve"> </w:t>
      </w:r>
      <w:r w:rsidRPr="001B4CDC">
        <w:rPr>
          <w:b/>
        </w:rPr>
        <w:t>Reviewed: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review</w:t>
      </w:r>
      <w:r w:rsidR="001B4CDC">
        <w:t xml:space="preserve"> </w:t>
      </w:r>
      <w:r w:rsidRPr="00871532">
        <w:t>occurred.</w:t>
      </w:r>
      <w:r w:rsidR="001B4CDC">
        <w:t xml:space="preserve"> </w:t>
      </w:r>
    </w:p>
    <w:p w:rsidRPr="00871532" w:rsidR="00AD0A02" w:rsidP="001B4CDC" w:rsidRDefault="00AD0A02" w14:paraId="708148F9" w14:textId="57A07041">
      <w:pPr>
        <w:pStyle w:val="ListParagraph"/>
        <w:numPr>
          <w:ilvl w:val="0"/>
          <w:numId w:val="29"/>
        </w:numPr>
      </w:pPr>
      <w:r w:rsidRPr="001B4CDC">
        <w:rPr>
          <w:b/>
        </w:rPr>
        <w:lastRenderedPageBreak/>
        <w:t>OK: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corrections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approvable.</w:t>
      </w:r>
    </w:p>
    <w:p w:rsidRPr="00871532" w:rsidR="00AD0A02" w:rsidP="001B4CDC" w:rsidRDefault="00AD0A02" w14:paraId="15108DEF" w14:textId="1DA56B69">
      <w:pPr>
        <w:pStyle w:val="ListParagraph"/>
        <w:numPr>
          <w:ilvl w:val="0"/>
          <w:numId w:val="29"/>
        </w:numPr>
      </w:pPr>
      <w:r w:rsidRPr="001B4CDC">
        <w:rPr>
          <w:b/>
        </w:rPr>
        <w:t>Coordinator</w:t>
      </w:r>
      <w:r w:rsidRPr="001B4CDC" w:rsidR="001B4CDC">
        <w:rPr>
          <w:b/>
        </w:rPr>
        <w:t xml:space="preserve"> </w:t>
      </w:r>
      <w:r w:rsidRPr="001B4CDC">
        <w:rPr>
          <w:b/>
        </w:rPr>
        <w:t>Reviewed: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been</w:t>
      </w:r>
      <w:r w:rsidR="001B4CDC">
        <w:t xml:space="preserve"> </w:t>
      </w:r>
      <w:r w:rsidRPr="00871532">
        <w:t>reviewed</w:t>
      </w:r>
      <w:r w:rsidR="001B4CDC">
        <w:t xml:space="preserve"> </w:t>
      </w:r>
      <w:r w:rsidRPr="00871532">
        <w:t>by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coordinator.</w:t>
      </w:r>
    </w:p>
    <w:p w:rsidRPr="00871532" w:rsidR="00871532" w:rsidP="001B4CDC" w:rsidRDefault="00AD0A02" w14:paraId="40055674" w14:textId="5DFE9B5E">
      <w:pPr>
        <w:pStyle w:val="ListParagraph"/>
        <w:numPr>
          <w:ilvl w:val="0"/>
          <w:numId w:val="29"/>
        </w:numPr>
      </w:pPr>
      <w:r w:rsidRPr="001B4CDC">
        <w:rPr>
          <w:b/>
        </w:rPr>
        <w:t>Attention</w:t>
      </w:r>
      <w:r w:rsidRPr="001B4CDC" w:rsidR="001B4CDC">
        <w:rPr>
          <w:b/>
        </w:rPr>
        <w:t xml:space="preserve"> </w:t>
      </w:r>
      <w:r w:rsidRPr="001B4CDC">
        <w:rPr>
          <w:b/>
        </w:rPr>
        <w:t>Needed: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need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have</w:t>
      </w:r>
      <w:r w:rsidR="001B4CDC">
        <w:t xml:space="preserve"> </w:t>
      </w:r>
      <w:r w:rsidRPr="00871532">
        <w:t>corrections</w:t>
      </w:r>
      <w:r w:rsidR="001B4CDC">
        <w:t xml:space="preserve"> </w:t>
      </w:r>
      <w:r w:rsidRPr="00871532">
        <w:t>completed.</w:t>
      </w:r>
    </w:p>
    <w:p w:rsidRPr="00871532" w:rsidR="00AD0A02" w:rsidP="007B0A46" w:rsidRDefault="00353745" w14:paraId="035C9251" w14:textId="2BFC936F">
      <w:pPr>
        <w:spacing w:line="259" w:lineRule="auto"/>
      </w:pPr>
      <w:r w:rsidRPr="00871532">
        <w:t>User</w:t>
      </w:r>
      <w:r w:rsidRPr="00871532" w:rsidR="00D5191A">
        <w:t>s</w:t>
      </w:r>
      <w:r w:rsidR="001B4CDC">
        <w:t xml:space="preserve"> </w:t>
      </w:r>
      <w:r w:rsidRPr="00871532" w:rsidR="00D5191A">
        <w:t>should</w:t>
      </w:r>
      <w:r w:rsidR="001B4CDC">
        <w:t xml:space="preserve"> </w:t>
      </w:r>
      <w:r w:rsidRPr="00871532" w:rsidR="00D5191A">
        <w:t>review</w:t>
      </w:r>
      <w:r w:rsidR="001B4CDC">
        <w:t xml:space="preserve"> </w:t>
      </w:r>
      <w:r w:rsidRPr="00871532" w:rsidR="00D5191A">
        <w:t>the</w:t>
      </w:r>
      <w:r w:rsidR="001B4CDC">
        <w:t xml:space="preserve"> </w:t>
      </w:r>
      <w:r w:rsidRPr="00871532" w:rsidR="001E1C8E">
        <w:rPr>
          <w:b/>
          <w:bCs w:val="0"/>
        </w:rPr>
        <w:t>Checklist</w:t>
      </w:r>
      <w:r w:rsidR="001B4CDC">
        <w:t xml:space="preserve"> </w:t>
      </w:r>
      <w:r w:rsidRPr="00871532" w:rsidR="001E1C8E">
        <w:t>for</w:t>
      </w:r>
      <w:r w:rsidR="001B4CDC">
        <w:t xml:space="preserve"> </w:t>
      </w:r>
      <w:r w:rsidRPr="00871532" w:rsidR="001E1C8E">
        <w:t>comments</w:t>
      </w:r>
      <w:r w:rsidR="001B4CDC">
        <w:t xml:space="preserve"> </w:t>
      </w:r>
      <w:r w:rsidRPr="00871532" w:rsidR="001E1C8E">
        <w:t>from</w:t>
      </w:r>
      <w:r w:rsidR="001B4CDC">
        <w:t xml:space="preserve"> </w:t>
      </w:r>
      <w:r w:rsidRPr="00871532" w:rsidR="001E1C8E">
        <w:t>each</w:t>
      </w:r>
      <w:r w:rsidR="001B4CDC">
        <w:t xml:space="preserve"> </w:t>
      </w:r>
      <w:r w:rsidRPr="00871532" w:rsidR="001E1C8E">
        <w:t>application</w:t>
      </w:r>
      <w:r w:rsidR="001B4CDC">
        <w:t xml:space="preserve"> </w:t>
      </w:r>
      <w:r w:rsidRPr="00871532" w:rsidR="001E1C8E">
        <w:t>reviewer,</w:t>
      </w:r>
      <w:r w:rsidR="001B4CDC">
        <w:t xml:space="preserve"> </w:t>
      </w:r>
      <w:r w:rsidRPr="00871532" w:rsidR="001E1C8E">
        <w:t>if</w:t>
      </w:r>
      <w:r w:rsidR="001B4CDC">
        <w:t xml:space="preserve"> </w:t>
      </w:r>
      <w:r w:rsidRPr="00871532" w:rsidR="001E1C8E">
        <w:t>applicable,</w:t>
      </w:r>
      <w:r w:rsidR="001B4CDC">
        <w:t xml:space="preserve"> </w:t>
      </w:r>
      <w:r w:rsidRPr="00871532" w:rsidR="001E1C8E">
        <w:t>and</w:t>
      </w:r>
      <w:r w:rsidR="001B4CDC">
        <w:t xml:space="preserve"> </w:t>
      </w:r>
      <w:r w:rsidRPr="00871532" w:rsidR="001E1C8E">
        <w:t>for</w:t>
      </w:r>
      <w:r w:rsidR="001B4CDC">
        <w:t xml:space="preserve"> </w:t>
      </w:r>
      <w:r w:rsidRPr="00871532" w:rsidR="001E1C8E">
        <w:t>the</w:t>
      </w:r>
      <w:r w:rsidR="001B4CDC">
        <w:t xml:space="preserve"> </w:t>
      </w:r>
      <w:r w:rsidRPr="00871532" w:rsidR="001E1C8E">
        <w:t>program</w:t>
      </w:r>
      <w:r w:rsidR="001B4CDC">
        <w:t xml:space="preserve"> </w:t>
      </w:r>
      <w:r w:rsidRPr="00871532" w:rsidR="001E1C8E">
        <w:t>section.</w:t>
      </w:r>
    </w:p>
    <w:p w:rsidRPr="00871532" w:rsidR="001E1C8E" w:rsidP="007B0A46" w:rsidRDefault="001E1C8E" w14:paraId="4C824B27" w14:textId="5243A93B">
      <w:pPr>
        <w:spacing w:line="259" w:lineRule="auto"/>
      </w:pPr>
      <w:r w:rsidRPr="00871532">
        <w:t>After</w:t>
      </w:r>
      <w:r w:rsidR="001B4CDC">
        <w:t xml:space="preserve"> </w:t>
      </w:r>
      <w:r w:rsidRPr="00871532" w:rsidR="00D5191A">
        <w:t>submission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department</w:t>
      </w:r>
      <w:r w:rsidR="001B4CDC">
        <w:t xml:space="preserve"> </w:t>
      </w:r>
      <w:r w:rsidRPr="00871532">
        <w:t>reviews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marks</w:t>
      </w:r>
      <w:r w:rsidR="001B4CDC">
        <w:t xml:space="preserve"> </w:t>
      </w:r>
      <w:r w:rsidRPr="00871532">
        <w:t>each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rPr>
          <w:b/>
          <w:bCs w:val="0"/>
        </w:rPr>
        <w:t>OK</w:t>
      </w:r>
      <w:r w:rsidRPr="00871532">
        <w:t>,</w:t>
      </w:r>
      <w:r w:rsidR="001B4CDC">
        <w:t xml:space="preserve"> </w:t>
      </w:r>
      <w:r w:rsidRPr="00871532">
        <w:rPr>
          <w:b/>
          <w:bCs w:val="0"/>
        </w:rPr>
        <w:t>Not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Applicable</w:t>
      </w:r>
      <w:r w:rsidRPr="00871532">
        <w:t>,</w:t>
      </w:r>
      <w:r w:rsidR="001B4CDC">
        <w:t xml:space="preserve"> </w:t>
      </w:r>
      <w:r w:rsidRPr="00871532">
        <w:t>or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Pr="00871532">
        <w:t>.</w:t>
      </w:r>
      <w:r w:rsidR="001B4CDC">
        <w:t xml:space="preserve"> </w:t>
      </w: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contains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approvable.</w:t>
      </w:r>
    </w:p>
    <w:p w:rsidR="001E1C8E" w:rsidP="007B0A46" w:rsidRDefault="001E1C8E" w14:paraId="3D89E76B" w14:textId="6A41AA00">
      <w:pPr>
        <w:spacing w:line="259" w:lineRule="auto"/>
      </w:pP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contains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094F98">
        <w:t>application</w:t>
      </w:r>
      <w:r w:rsidR="001B4CDC">
        <w:t xml:space="preserve"> </w:t>
      </w:r>
      <w:r w:rsidRPr="00094F98" w:rsidR="00094F98">
        <w:rPr>
          <w:iCs/>
        </w:rPr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Pr="00094F98">
        <w:t>returned</w:t>
      </w:r>
      <w:r w:rsidR="001B4CDC">
        <w:t xml:space="preserve"> </w:t>
      </w:r>
      <w:r w:rsidRPr="00094F98">
        <w:t>to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 w:rsidR="00353745">
        <w:t>user</w:t>
      </w:r>
      <w:r w:rsidR="001B4CDC">
        <w:t xml:space="preserve"> </w:t>
      </w:r>
      <w:r w:rsidRPr="00094F98">
        <w:t>with</w:t>
      </w:r>
      <w:r w:rsidR="001B4CDC">
        <w:t xml:space="preserve"> </w:t>
      </w:r>
      <w:r w:rsidRPr="00094F98">
        <w:t>a</w:t>
      </w:r>
      <w:r w:rsidR="001B4CDC">
        <w:t xml:space="preserve"> </w:t>
      </w:r>
      <w:r w:rsidRPr="00094F98">
        <w:t>status</w:t>
      </w:r>
      <w:r w:rsidR="001B4CDC">
        <w:t xml:space="preserve"> </w:t>
      </w:r>
      <w:r w:rsidRPr="00094F98">
        <w:t>of</w:t>
      </w:r>
      <w:r w:rsidR="001B4CDC">
        <w:t xml:space="preserve"> </w:t>
      </w:r>
      <w:r w:rsidRPr="00094F98" w:rsidR="00D5191A">
        <w:rPr>
          <w:b/>
          <w:bCs w:val="0"/>
        </w:rPr>
        <w:t>N</w:t>
      </w:r>
      <w:r w:rsidRPr="00094F98">
        <w:rPr>
          <w:b/>
          <w:bCs w:val="0"/>
        </w:rPr>
        <w:t>ot</w:t>
      </w:r>
      <w:r w:rsidR="001B4CDC">
        <w:rPr>
          <w:b/>
          <w:bCs w:val="0"/>
        </w:rPr>
        <w:t xml:space="preserve"> </w:t>
      </w:r>
      <w:r w:rsidRPr="00094F98" w:rsidR="00D5191A">
        <w:rPr>
          <w:b/>
          <w:bCs w:val="0"/>
        </w:rPr>
        <w:t>A</w:t>
      </w:r>
      <w:r w:rsidRPr="00094F98">
        <w:rPr>
          <w:b/>
          <w:bCs w:val="0"/>
        </w:rPr>
        <w:t>pproved</w:t>
      </w:r>
      <w:r w:rsidRPr="00094F98">
        <w:t>.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 w:rsidR="00353745">
        <w:t>user</w:t>
      </w:r>
      <w:r w:rsidR="001B4CDC">
        <w:t xml:space="preserve"> </w:t>
      </w:r>
      <w:r w:rsidR="00094F98">
        <w:rPr>
          <w:iCs/>
        </w:rPr>
        <w:t>must</w:t>
      </w:r>
      <w:r w:rsidR="001B4CDC">
        <w:t xml:space="preserve"> </w:t>
      </w:r>
      <w:r w:rsidRPr="00094F98">
        <w:t>review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>
        <w:t>checklist</w:t>
      </w:r>
      <w:r w:rsidR="001B4CDC">
        <w:t xml:space="preserve"> </w:t>
      </w:r>
      <w:r w:rsidRPr="00094F98">
        <w:t>for</w:t>
      </w:r>
      <w:r w:rsidR="001B4CDC">
        <w:t xml:space="preserve"> </w:t>
      </w:r>
      <w:r w:rsidRPr="00094F98">
        <w:t>items</w:t>
      </w:r>
      <w:r w:rsidR="001B4CDC">
        <w:t xml:space="preserve"> </w:t>
      </w:r>
      <w:r w:rsidRPr="00094F98">
        <w:t>that</w:t>
      </w:r>
      <w:r w:rsidR="001B4CDC">
        <w:t xml:space="preserve"> </w:t>
      </w:r>
      <w:r w:rsidRPr="00094F98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make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necessary</w:t>
      </w:r>
      <w:r w:rsidR="001B4CDC">
        <w:t xml:space="preserve"> </w:t>
      </w:r>
      <w:r w:rsidRPr="00871532">
        <w:t>changes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those</w:t>
      </w:r>
      <w:r w:rsidR="001B4CDC">
        <w:t xml:space="preserve"> </w:t>
      </w:r>
      <w:r w:rsidRPr="00871532">
        <w:t>items.</w:t>
      </w:r>
      <w:r w:rsidR="001B4CDC">
        <w:t xml:space="preserve"> </w:t>
      </w:r>
      <w:r w:rsidRPr="00871532">
        <w:t>Only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checked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in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areas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>
        <w:t>need</w:t>
      </w:r>
      <w:r w:rsidR="001B4CDC">
        <w:t xml:space="preserve"> </w:t>
      </w:r>
      <w:r w:rsidRPr="00871532">
        <w:t>correction.</w:t>
      </w:r>
      <w:r w:rsidR="001B4CDC">
        <w:t xml:space="preserve"> </w:t>
      </w:r>
      <w:r w:rsidRPr="00871532">
        <w:t>Each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 w:rsidR="00D5191A">
        <w:t>includes</w:t>
      </w:r>
      <w:r w:rsidR="001B4CDC">
        <w:t xml:space="preserve"> </w:t>
      </w:r>
      <w:r w:rsidRPr="00871532">
        <w:t>notes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explain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needing</w:t>
      </w:r>
      <w:r w:rsidR="001B4CDC">
        <w:t xml:space="preserve"> </w:t>
      </w:r>
      <w:r w:rsidRPr="00871532">
        <w:t>attention.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 w:rsidR="00353745">
        <w:t>user</w:t>
      </w:r>
      <w:r w:rsidR="001B4CDC">
        <w:t xml:space="preserve"> </w:t>
      </w:r>
      <w:r w:rsidRPr="00871532">
        <w:t>should</w:t>
      </w:r>
      <w:r w:rsidR="001B4CDC">
        <w:t xml:space="preserve"> </w:t>
      </w:r>
      <w:r w:rsidRPr="00871532">
        <w:t>check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notes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additional</w:t>
      </w:r>
      <w:r w:rsidR="001B4CDC">
        <w:t xml:space="preserve"> </w:t>
      </w:r>
      <w:r w:rsidRPr="00871532">
        <w:t>comments.</w:t>
      </w:r>
    </w:p>
    <w:p w:rsidRPr="00871532" w:rsidR="00E00802" w:rsidP="00061D18" w:rsidRDefault="00A415ED" w14:paraId="59501EE7" w14:textId="6904FB01">
      <w:pPr>
        <w:spacing w:line="259" w:lineRule="auto"/>
        <w:jc w:val="center"/>
      </w:pPr>
      <w:r>
        <w:rPr>
          <w:noProof/>
        </w:rPr>
        <w:drawing>
          <wp:inline distT="0" distB="0" distL="0" distR="0" wp14:anchorId="7F1E43A7" wp14:editId="25D211ED">
            <wp:extent cx="3657600" cy="535785"/>
            <wp:effectExtent l="19050" t="19050" r="19050" b="17145"/>
            <wp:docPr id="1303767361" name="Picture 130376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7"/>
                    <a:stretch/>
                  </pic:blipFill>
                  <pic:spPr bwMode="auto">
                    <a:xfrm>
                      <a:off x="0" y="0"/>
                      <a:ext cx="3657600" cy="5357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71532" w:rsidR="001E1C8E" w:rsidP="007B0A46" w:rsidRDefault="001E1C8E" w14:paraId="6E7FBBF3" w14:textId="2191EF33">
      <w:pPr>
        <w:spacing w:line="259" w:lineRule="auto"/>
      </w:pPr>
      <w:r w:rsidRPr="00871532">
        <w:t>Once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 w:rsidR="00353745">
        <w:t>user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made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necessary</w:t>
      </w:r>
      <w:r w:rsidR="001B4CDC">
        <w:t xml:space="preserve"> </w:t>
      </w:r>
      <w:r w:rsidRPr="00871532">
        <w:t>adjustments,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 w:rsidR="00353745">
        <w:t>user</w:t>
      </w:r>
      <w:r w:rsidR="001B4CDC">
        <w:t xml:space="preserve"> </w:t>
      </w:r>
      <w:r w:rsidRPr="00871532">
        <w:t>resubmits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application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approval.</w:t>
      </w:r>
      <w:r w:rsidR="001B4CDC">
        <w:t xml:space="preserve"> </w:t>
      </w: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department</w:t>
      </w:r>
      <w:r w:rsidR="001B4CDC">
        <w:t xml:space="preserve"> </w:t>
      </w:r>
      <w:r w:rsidRPr="00871532">
        <w:t>determines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area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correct</w:t>
      </w:r>
      <w:r w:rsidRPr="00871532" w:rsidR="00D5191A">
        <w:t>ed</w:t>
      </w:r>
      <w:r w:rsidRPr="00871532">
        <w:t>,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094F98">
        <w:rPr>
          <w:b/>
          <w:bCs w:val="0"/>
        </w:rPr>
        <w:t>Needed</w:t>
      </w:r>
      <w:r w:rsidR="001B4CDC">
        <w:t xml:space="preserve"> </w:t>
      </w:r>
      <w:r w:rsidRPr="00094F98" w:rsidR="00094F98"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Pr="00094F98">
        <w:t>changed</w:t>
      </w:r>
      <w:r w:rsidR="001B4CDC">
        <w:t xml:space="preserve"> </w:t>
      </w:r>
      <w:r w:rsidRPr="00094F98">
        <w:t>to</w:t>
      </w:r>
      <w:r w:rsidR="001B4CDC">
        <w:t xml:space="preserve"> </w:t>
      </w:r>
      <w:r w:rsidRPr="00094F98">
        <w:rPr>
          <w:b/>
          <w:bCs w:val="0"/>
        </w:rPr>
        <w:t>OK</w:t>
      </w:r>
      <w:r w:rsidR="001B4CDC">
        <w:t xml:space="preserve"> </w:t>
      </w:r>
      <w:r w:rsidRPr="00094F98">
        <w:t>by</w:t>
      </w:r>
      <w:r w:rsidR="001B4CDC">
        <w:t xml:space="preserve"> </w:t>
      </w:r>
      <w:r w:rsidRPr="00094F98" w:rsidR="003275C0">
        <w:t>department</w:t>
      </w:r>
      <w:r w:rsidR="001B4CDC">
        <w:t xml:space="preserve"> </w:t>
      </w:r>
      <w:r w:rsidRPr="00094F98">
        <w:t>leadership.</w:t>
      </w:r>
      <w:r w:rsidR="001B4CDC">
        <w:t xml:space="preserve"> </w:t>
      </w:r>
      <w:r w:rsidRPr="00094F98">
        <w:t>If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>
        <w:t>items</w:t>
      </w:r>
      <w:r w:rsidR="001B4CDC">
        <w:t xml:space="preserve"> </w:t>
      </w:r>
      <w:r w:rsidRPr="00094F98">
        <w:t>needing</w:t>
      </w:r>
      <w:r w:rsidR="001B4CDC">
        <w:t xml:space="preserve"> </w:t>
      </w:r>
      <w:r w:rsidRPr="00094F98">
        <w:t>attention</w:t>
      </w:r>
      <w:r w:rsidR="001B4CDC">
        <w:t xml:space="preserve"> </w:t>
      </w:r>
      <w:r w:rsidRPr="00094F98">
        <w:t>still</w:t>
      </w:r>
      <w:r w:rsidR="001B4CDC">
        <w:t xml:space="preserve"> </w:t>
      </w:r>
      <w:r w:rsidRPr="00094F98">
        <w:t>have</w:t>
      </w:r>
      <w:r w:rsidR="001B4CDC">
        <w:t xml:space="preserve"> </w:t>
      </w:r>
      <w:r w:rsidRPr="00094F98">
        <w:t>not</w:t>
      </w:r>
      <w:r w:rsidR="001B4CDC">
        <w:t xml:space="preserve"> </w:t>
      </w:r>
      <w:r w:rsidRPr="00094F98">
        <w:t>been</w:t>
      </w:r>
      <w:r w:rsidR="001B4CDC">
        <w:t xml:space="preserve"> </w:t>
      </w:r>
      <w:r w:rsidRPr="00094F98">
        <w:t>corrected,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>
        <w:t>application</w:t>
      </w:r>
      <w:r w:rsidR="001B4CDC">
        <w:t xml:space="preserve"> </w:t>
      </w:r>
      <w:r w:rsidRPr="00094F98" w:rsidR="00094F98"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Pr="00094F98">
        <w:t>return</w:t>
      </w:r>
      <w:r w:rsidRPr="00871532">
        <w:t>ed</w:t>
      </w:r>
      <w:r w:rsidR="001B4CDC">
        <w:t xml:space="preserve"> </w:t>
      </w:r>
      <w:r w:rsidRPr="00871532">
        <w:t>again</w:t>
      </w:r>
      <w:r w:rsidR="001B4CDC">
        <w:t xml:space="preserve"> </w:t>
      </w:r>
      <w:r w:rsidRPr="00871532">
        <w:t>with</w:t>
      </w:r>
      <w:r w:rsidR="001B4CDC">
        <w:t xml:space="preserve"> </w:t>
      </w:r>
      <w:r w:rsidRPr="00871532">
        <w:t>a</w:t>
      </w:r>
      <w:r w:rsidR="001B4CDC">
        <w:t xml:space="preserve"> </w:t>
      </w:r>
      <w:r w:rsidRPr="00871532">
        <w:t>status</w:t>
      </w:r>
      <w:r w:rsidR="001B4CDC">
        <w:t xml:space="preserve"> </w:t>
      </w:r>
      <w:r w:rsidRPr="00871532">
        <w:t>of</w:t>
      </w:r>
      <w:r w:rsidR="001B4CDC">
        <w:t xml:space="preserve"> </w:t>
      </w:r>
      <w:r w:rsidRPr="00871532">
        <w:rPr>
          <w:b/>
          <w:bCs w:val="0"/>
        </w:rPr>
        <w:t>Not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Approved</w:t>
      </w:r>
      <w:r w:rsidRPr="00871532">
        <w:t>.</w:t>
      </w:r>
    </w:p>
    <w:p w:rsidR="001E1C8E" w:rsidP="007B0A46" w:rsidRDefault="001E1C8E" w14:paraId="04A21CFA" w14:textId="55B5998A">
      <w:pPr>
        <w:spacing w:line="259" w:lineRule="auto"/>
      </w:pPr>
      <w:r w:rsidRPr="00871532">
        <w:t>Applications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contain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 w:rsidR="00D5191A">
        <w:t>can</w:t>
      </w:r>
      <w:r w:rsidR="001B4CDC">
        <w:t xml:space="preserve"> </w:t>
      </w:r>
      <w:r w:rsidRPr="00871532">
        <w:t>be</w:t>
      </w:r>
      <w:r w:rsidR="001B4CDC">
        <w:t xml:space="preserve"> </w:t>
      </w:r>
      <w:r w:rsidRPr="00871532">
        <w:t>approved.</w:t>
      </w:r>
    </w:p>
    <w:p w:rsidR="000F5EEE" w:rsidRDefault="000F5EEE" w14:paraId="6711748C" w14:textId="77777777">
      <w:pPr>
        <w:spacing w:after="200" w:line="276" w:lineRule="auto"/>
        <w:rPr>
          <w:b/>
          <w:i/>
          <w:color w:val="1B365D" w:themeColor="text1"/>
          <w:sz w:val="28"/>
        </w:rPr>
      </w:pPr>
      <w:r>
        <w:br w:type="page"/>
      </w:r>
    </w:p>
    <w:p w:rsidR="007B0A46" w:rsidP="007B0A46" w:rsidRDefault="007B0A46" w14:paraId="5D6BFAA3" w14:textId="23D96C03">
      <w:pPr>
        <w:pStyle w:val="Heading2"/>
      </w:pPr>
      <w:bookmarkStart w:name="_Toc123197977" w:id="29"/>
      <w:r>
        <w:lastRenderedPageBreak/>
        <w:t>Validations</w:t>
      </w:r>
      <w:bookmarkEnd w:id="29"/>
    </w:p>
    <w:p w:rsidR="0019047C" w:rsidP="007B0A46" w:rsidRDefault="007B0A46" w14:paraId="0E46DFED" w14:textId="2B88EA38">
      <w:pPr>
        <w:spacing w:after="200" w:line="259" w:lineRule="auto"/>
      </w:pPr>
      <w:r>
        <w:t>ePlan</w:t>
      </w:r>
      <w:r w:rsidR="001B4CDC">
        <w:t xml:space="preserve"> </w:t>
      </w:r>
      <w:r>
        <w:t>runs</w:t>
      </w:r>
      <w:r w:rsidR="001B4CDC">
        <w:t xml:space="preserve"> </w:t>
      </w:r>
      <w:r w:rsidR="0019047C">
        <w:t>funding</w:t>
      </w:r>
      <w:r w:rsidR="001B4CDC">
        <w:t xml:space="preserve"> </w:t>
      </w:r>
      <w:r w:rsidR="0019047C">
        <w:t>application</w:t>
      </w:r>
      <w:r w:rsidR="001B4CDC">
        <w:t xml:space="preserve"> </w:t>
      </w:r>
      <w:r w:rsidR="0019047C">
        <w:t>validations</w:t>
      </w:r>
      <w:r w:rsidR="001B4CDC">
        <w:t xml:space="preserve"> </w:t>
      </w:r>
      <w:r w:rsidR="0019047C">
        <w:t>as</w:t>
      </w:r>
      <w:r w:rsidR="001B4CDC">
        <w:t xml:space="preserve"> </w:t>
      </w:r>
      <w:r w:rsidR="0019047C">
        <w:t>checks</w:t>
      </w:r>
      <w:r w:rsidR="001B4CDC">
        <w:t xml:space="preserve"> </w:t>
      </w:r>
      <w:r w:rsidR="0019047C">
        <w:t>to</w:t>
      </w:r>
      <w:r w:rsidR="001B4CDC">
        <w:t xml:space="preserve"> </w:t>
      </w:r>
      <w:r w:rsidR="0019047C">
        <w:t>help</w:t>
      </w:r>
      <w:r w:rsidR="001B4CDC">
        <w:t xml:space="preserve"> </w:t>
      </w:r>
      <w:r w:rsidR="0019047C">
        <w:t>users</w:t>
      </w:r>
      <w:r w:rsidR="001B4CDC">
        <w:t xml:space="preserve"> </w:t>
      </w:r>
      <w:r w:rsidR="0019047C">
        <w:t>complete</w:t>
      </w:r>
      <w:r w:rsidR="001B4CDC">
        <w:t xml:space="preserve"> </w:t>
      </w:r>
      <w:r w:rsidR="0019047C">
        <w:t>the</w:t>
      </w:r>
      <w:r w:rsidR="001B4CDC">
        <w:t xml:space="preserve"> </w:t>
      </w:r>
      <w:r w:rsidR="0019047C">
        <w:t>funding</w:t>
      </w:r>
      <w:r w:rsidR="001B4CDC">
        <w:t xml:space="preserve"> </w:t>
      </w:r>
      <w:r w:rsidR="0019047C">
        <w:t>application</w:t>
      </w:r>
      <w:r w:rsidR="001B4CDC">
        <w:t xml:space="preserve"> </w:t>
      </w:r>
      <w:r w:rsidR="0019047C">
        <w:t>correctly.</w:t>
      </w:r>
      <w:r w:rsidR="001B4CDC">
        <w:t xml:space="preserve"> </w:t>
      </w:r>
      <w:r w:rsidR="00C85B8F">
        <w:t>Users</w:t>
      </w:r>
      <w:r w:rsidR="001B4CDC">
        <w:t xml:space="preserve"> </w:t>
      </w:r>
      <w:r w:rsidR="00C85B8F">
        <w:t>can</w:t>
      </w:r>
      <w:r w:rsidR="001B4CDC">
        <w:t xml:space="preserve"> </w:t>
      </w:r>
      <w:r w:rsidR="00C85B8F">
        <w:t>view</w:t>
      </w:r>
      <w:r w:rsidR="001B4CDC">
        <w:t xml:space="preserve"> </w:t>
      </w:r>
      <w:r w:rsidR="00C85B8F">
        <w:t>validation</w:t>
      </w:r>
      <w:r w:rsidR="001B4CDC">
        <w:t xml:space="preserve"> </w:t>
      </w:r>
      <w:r w:rsidR="00C85B8F">
        <w:t>messages</w:t>
      </w:r>
      <w:r w:rsidR="001B4CDC">
        <w:t xml:space="preserve"> </w:t>
      </w:r>
      <w:r w:rsidR="00C85B8F">
        <w:t>from</w:t>
      </w:r>
      <w:r w:rsidR="001B4CDC">
        <w:t xml:space="preserve"> </w:t>
      </w:r>
      <w:r w:rsidR="00C85B8F">
        <w:t>the</w:t>
      </w:r>
      <w:r w:rsidR="001B4CDC">
        <w:t xml:space="preserve"> </w:t>
      </w:r>
      <w:r w:rsidR="00C85B8F">
        <w:t>Sections</w:t>
      </w:r>
      <w:r w:rsidR="001B4CDC">
        <w:t xml:space="preserve"> </w:t>
      </w:r>
      <w:r w:rsidR="00C85B8F">
        <w:t>page,</w:t>
      </w:r>
      <w:r w:rsidR="001B4CDC">
        <w:t xml:space="preserve"> </w:t>
      </w:r>
      <w:r w:rsidR="00C85B8F">
        <w:t>by</w:t>
      </w:r>
      <w:r w:rsidR="001B4CDC">
        <w:t xml:space="preserve"> </w:t>
      </w:r>
      <w:r w:rsidR="00C85B8F">
        <w:t>clicking</w:t>
      </w:r>
      <w:r w:rsidR="001B4CDC">
        <w:t xml:space="preserve"> </w:t>
      </w:r>
      <w:r w:rsidR="00C85B8F">
        <w:t>“Messages”</w:t>
      </w:r>
      <w:r w:rsidR="001B4CDC">
        <w:t xml:space="preserve"> </w:t>
      </w:r>
      <w:r w:rsidR="00AB217A">
        <w:t>in</w:t>
      </w:r>
      <w:r w:rsidR="001B4CDC">
        <w:t xml:space="preserve"> </w:t>
      </w:r>
      <w:r w:rsidR="00AB217A">
        <w:t>the</w:t>
      </w:r>
      <w:r w:rsidR="001B4CDC">
        <w:t xml:space="preserve"> </w:t>
      </w:r>
      <w:r w:rsidR="00AB217A">
        <w:t>Validation</w:t>
      </w:r>
      <w:r w:rsidR="001B4CDC">
        <w:t xml:space="preserve"> </w:t>
      </w:r>
      <w:r w:rsidR="00AB217A">
        <w:t>column.</w:t>
      </w:r>
      <w:r w:rsidR="001B4CDC">
        <w:t xml:space="preserve"> </w:t>
      </w:r>
      <w:r w:rsidR="00AB217A">
        <w:t>Users</w:t>
      </w:r>
      <w:r w:rsidR="001B4CDC">
        <w:t xml:space="preserve"> </w:t>
      </w:r>
      <w:r w:rsidR="00AB217A">
        <w:t>can</w:t>
      </w:r>
      <w:r w:rsidR="001B4CDC">
        <w:t xml:space="preserve"> </w:t>
      </w:r>
      <w:r w:rsidR="00AB217A">
        <w:t>view</w:t>
      </w:r>
      <w:r w:rsidR="001B4CDC">
        <w:t xml:space="preserve"> </w:t>
      </w:r>
      <w:r w:rsidR="00AB217A">
        <w:t>all</w:t>
      </w:r>
      <w:r w:rsidR="001B4CDC">
        <w:t xml:space="preserve"> </w:t>
      </w:r>
      <w:r w:rsidR="00AB217A">
        <w:t>validation</w:t>
      </w:r>
      <w:r w:rsidR="001B4CDC">
        <w:t xml:space="preserve"> </w:t>
      </w:r>
      <w:r w:rsidR="00AB217A">
        <w:t>messages</w:t>
      </w:r>
      <w:r w:rsidR="001B4CDC">
        <w:t xml:space="preserve"> </w:t>
      </w:r>
      <w:r w:rsidR="00AB217A">
        <w:t>in</w:t>
      </w:r>
      <w:r w:rsidR="001B4CDC">
        <w:t xml:space="preserve"> </w:t>
      </w:r>
      <w:r w:rsidR="00AB217A">
        <w:t>the</w:t>
      </w:r>
      <w:r w:rsidR="001B4CDC">
        <w:t xml:space="preserve"> </w:t>
      </w:r>
      <w:r w:rsidR="00AB217A">
        <w:t>application,</w:t>
      </w:r>
      <w:r w:rsidR="001B4CDC">
        <w:t xml:space="preserve"> </w:t>
      </w:r>
      <w:r w:rsidR="00AB217A">
        <w:t>or</w:t>
      </w:r>
      <w:r w:rsidR="001B4CDC">
        <w:t xml:space="preserve"> </w:t>
      </w:r>
      <w:r w:rsidR="00352946">
        <w:t>validation</w:t>
      </w:r>
      <w:r w:rsidR="001B4CDC">
        <w:t xml:space="preserve"> </w:t>
      </w:r>
      <w:r w:rsidR="00352946">
        <w:t>messages</w:t>
      </w:r>
      <w:r w:rsidR="001B4CDC">
        <w:t xml:space="preserve"> </w:t>
      </w:r>
      <w:r w:rsidR="00352946">
        <w:t>for</w:t>
      </w:r>
      <w:r w:rsidR="001B4CDC">
        <w:t xml:space="preserve"> </w:t>
      </w:r>
      <w:r w:rsidR="00352946">
        <w:t>the</w:t>
      </w:r>
      <w:r w:rsidR="001B4CDC">
        <w:t xml:space="preserve"> </w:t>
      </w:r>
      <w:r w:rsidR="00352946">
        <w:t>individual</w:t>
      </w:r>
      <w:r w:rsidR="001B4CDC">
        <w:t xml:space="preserve"> </w:t>
      </w:r>
      <w:r w:rsidR="00352946">
        <w:t>section</w:t>
      </w:r>
      <w:r w:rsidR="001B4CDC">
        <w:t xml:space="preserve"> </w:t>
      </w:r>
      <w:r w:rsidR="00352946">
        <w:t>or</w:t>
      </w:r>
      <w:r w:rsidR="001B4CDC">
        <w:t xml:space="preserve"> </w:t>
      </w:r>
      <w:r w:rsidR="00352946">
        <w:t>page.</w:t>
      </w:r>
    </w:p>
    <w:p w:rsidR="00AB217A" w:rsidP="007B0A46" w:rsidRDefault="00AB217A" w14:paraId="1881A29F" w14:textId="1905788F">
      <w:pPr>
        <w:spacing w:after="200" w:line="259" w:lineRule="auto"/>
      </w:pPr>
      <w:r w:rsidRPr="00AB217A">
        <w:rPr>
          <w:noProof/>
        </w:rPr>
        <w:drawing>
          <wp:inline distT="0" distB="0" distL="0" distR="0" wp14:anchorId="01EEB48F" wp14:editId="78DB98CE">
            <wp:extent cx="6400800" cy="3395980"/>
            <wp:effectExtent l="19050" t="19050" r="1905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CA8" w:rsidP="007B0A46" w:rsidRDefault="00F41CA8" w14:paraId="07277903" w14:textId="105A0DB5">
      <w:pPr>
        <w:spacing w:after="200" w:line="259" w:lineRule="auto"/>
      </w:pPr>
      <w:r w:rsidRPr="00F41CA8">
        <w:rPr>
          <w:noProof/>
        </w:rPr>
        <w:drawing>
          <wp:inline distT="0" distB="0" distL="0" distR="0" wp14:anchorId="69CC9345" wp14:editId="43023887">
            <wp:extent cx="6400800" cy="2019935"/>
            <wp:effectExtent l="19050" t="19050" r="1905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A46" w:rsidP="007B0A46" w:rsidRDefault="0030091B" w14:paraId="127B2220" w14:textId="7BF5F23F">
      <w:pPr>
        <w:spacing w:after="200" w:line="259" w:lineRule="auto"/>
      </w:pP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Validation</w:t>
      </w:r>
      <w:r w:rsidR="001B4CDC">
        <w:t xml:space="preserve"> </w:t>
      </w:r>
      <w:r>
        <w:t>Messages</w:t>
      </w:r>
      <w:r w:rsidR="001B4CDC">
        <w:t xml:space="preserve"> </w:t>
      </w:r>
      <w:r>
        <w:t>page,</w:t>
      </w:r>
      <w:r w:rsidR="001B4CDC">
        <w:t xml:space="preserve"> </w:t>
      </w:r>
      <w:r w:rsidR="004A0B9F">
        <w:t>items</w:t>
      </w:r>
      <w:r w:rsidR="001B4CDC">
        <w:t xml:space="preserve"> </w:t>
      </w:r>
      <w:r w:rsidR="007B0A46">
        <w:t>marked</w:t>
      </w:r>
      <w:r w:rsidR="001B4CDC">
        <w:t xml:space="preserve"> </w:t>
      </w:r>
      <w:r w:rsidRPr="008F720F" w:rsidR="007B0A46">
        <w:rPr>
          <w:b/>
          <w:bCs w:val="0"/>
        </w:rPr>
        <w:t>Warning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validations</w:t>
      </w:r>
      <w:r w:rsidR="001B4CDC">
        <w:t xml:space="preserve"> </w:t>
      </w:r>
      <w:r w:rsidR="007B0A46">
        <w:t>that</w:t>
      </w:r>
      <w:r w:rsidR="001B4CDC">
        <w:t xml:space="preserve"> </w:t>
      </w:r>
      <w:r w:rsidR="007B0A46">
        <w:t>users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not</w:t>
      </w:r>
      <w:r w:rsidR="001B4CDC">
        <w:t xml:space="preserve"> </w:t>
      </w:r>
      <w:r w:rsidR="007B0A46">
        <w:t>required</w:t>
      </w:r>
      <w:r w:rsidR="001B4CDC">
        <w:t xml:space="preserve"> </w:t>
      </w:r>
      <w:r w:rsidR="007B0A46">
        <w:t>to</w:t>
      </w:r>
      <w:r w:rsidR="001B4CDC">
        <w:t xml:space="preserve"> </w:t>
      </w:r>
      <w:r w:rsidR="007B0A46">
        <w:t>address</w:t>
      </w:r>
      <w:r w:rsidR="001B4CDC">
        <w:t xml:space="preserve"> </w:t>
      </w:r>
      <w:r w:rsidR="007B0A46">
        <w:t>prior</w:t>
      </w:r>
      <w:r w:rsidR="001B4CDC">
        <w:t xml:space="preserve"> </w:t>
      </w:r>
      <w:r w:rsidR="007B0A46">
        <w:t>to</w:t>
      </w:r>
      <w:r w:rsidR="001B4CDC">
        <w:t xml:space="preserve"> </w:t>
      </w:r>
      <w:r w:rsidR="007B0A46">
        <w:t>submitting</w:t>
      </w:r>
      <w:r w:rsidR="001B4CDC">
        <w:t xml:space="preserve"> </w:t>
      </w:r>
      <w:r w:rsidR="007B0A46">
        <w:t>the</w:t>
      </w:r>
      <w:r w:rsidR="001B4CDC">
        <w:t xml:space="preserve"> </w:t>
      </w:r>
      <w:r w:rsidR="007B0A46">
        <w:t>application.</w:t>
      </w:r>
      <w:r w:rsidR="001B4CDC">
        <w:t xml:space="preserve"> </w:t>
      </w:r>
      <w:r w:rsidR="007B0A46">
        <w:t>Examples</w:t>
      </w:r>
      <w:r w:rsidR="001B4CDC">
        <w:t xml:space="preserve"> </w:t>
      </w:r>
      <w:r w:rsidR="007B0A46">
        <w:t>of</w:t>
      </w:r>
      <w:r w:rsidR="001B4CDC">
        <w:t xml:space="preserve"> </w:t>
      </w:r>
      <w:r w:rsidR="007B0A46">
        <w:t>warnings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not</w:t>
      </w:r>
      <w:r w:rsidR="001B4CDC">
        <w:t xml:space="preserve"> </w:t>
      </w:r>
      <w:r w:rsidR="007B0A46">
        <w:t>uploading</w:t>
      </w:r>
      <w:r w:rsidR="001B4CDC">
        <w:t xml:space="preserve"> </w:t>
      </w:r>
      <w:r w:rsidR="007B0A46">
        <w:t>an</w:t>
      </w:r>
      <w:r w:rsidR="001B4CDC">
        <w:t xml:space="preserve"> </w:t>
      </w:r>
      <w:r w:rsidR="007B0A46">
        <w:t>optional</w:t>
      </w:r>
      <w:r w:rsidR="001B4CDC">
        <w:t xml:space="preserve"> </w:t>
      </w:r>
      <w:r w:rsidR="007B0A46">
        <w:t>related</w:t>
      </w:r>
      <w:r w:rsidR="001B4CDC">
        <w:t xml:space="preserve"> </w:t>
      </w:r>
      <w:r w:rsidR="007B0A46">
        <w:t>document</w:t>
      </w:r>
      <w:r w:rsidR="001B4CDC">
        <w:t xml:space="preserve"> </w:t>
      </w:r>
      <w:r w:rsidR="007B0A46">
        <w:t>or</w:t>
      </w:r>
      <w:r w:rsidR="001B4CDC">
        <w:t xml:space="preserve"> </w:t>
      </w:r>
      <w:r w:rsidR="007B0A46">
        <w:t>budgeting</w:t>
      </w:r>
      <w:r w:rsidR="001B4CDC">
        <w:t xml:space="preserve"> </w:t>
      </w:r>
      <w:r w:rsidR="007B0A46">
        <w:t>an</w:t>
      </w:r>
      <w:r w:rsidR="001B4CDC">
        <w:t xml:space="preserve"> </w:t>
      </w:r>
      <w:r w:rsidR="007B0A46">
        <w:t>entire</w:t>
      </w:r>
      <w:r w:rsidR="001B4CDC">
        <w:t xml:space="preserve"> </w:t>
      </w:r>
      <w:r w:rsidR="007B0A46">
        <w:t>allocation.</w:t>
      </w:r>
    </w:p>
    <w:p w:rsidR="003052A8" w:rsidP="003052A8" w:rsidRDefault="007B0A46" w14:paraId="7EA04427" w14:textId="36444842">
      <w:pPr>
        <w:spacing w:after="200" w:line="259" w:lineRule="auto"/>
      </w:pPr>
      <w:r>
        <w:t>Items</w:t>
      </w:r>
      <w:r w:rsidR="001B4CDC">
        <w:t xml:space="preserve"> </w:t>
      </w:r>
      <w:r>
        <w:t>marked</w:t>
      </w:r>
      <w:r w:rsidR="001B4CDC">
        <w:t xml:space="preserve"> </w:t>
      </w:r>
      <w:r w:rsidRPr="008F720F">
        <w:rPr>
          <w:b/>
          <w:bCs w:val="0"/>
        </w:rPr>
        <w:t>Error</w:t>
      </w:r>
      <w:r w:rsidR="001B4CDC">
        <w:t xml:space="preserve"> </w:t>
      </w:r>
      <w:r>
        <w:t>are</w:t>
      </w:r>
      <w:r w:rsidR="001B4CDC">
        <w:t xml:space="preserve"> </w:t>
      </w:r>
      <w:r>
        <w:t>incorrect,</w:t>
      </w:r>
      <w:r w:rsidR="001B4CDC">
        <w:t xml:space="preserve"> </w:t>
      </w:r>
      <w:r>
        <w:t>and</w:t>
      </w:r>
      <w:r w:rsidR="001B4CDC">
        <w:t xml:space="preserve"> </w:t>
      </w:r>
      <w:r>
        <w:t>users</w:t>
      </w:r>
      <w:r w:rsidR="001B4CDC">
        <w:t xml:space="preserve"> </w:t>
      </w:r>
      <w:r>
        <w:t>must</w:t>
      </w:r>
      <w:r w:rsidR="001B4CDC">
        <w:t xml:space="preserve"> </w:t>
      </w:r>
      <w:r>
        <w:t>address</w:t>
      </w:r>
      <w:r w:rsidR="001B4CDC">
        <w:t xml:space="preserve"> </w:t>
      </w:r>
      <w:r>
        <w:t>each</w:t>
      </w:r>
      <w:r w:rsidR="001B4CDC">
        <w:t xml:space="preserve"> </w:t>
      </w:r>
      <w:r>
        <w:t>one</w:t>
      </w:r>
      <w:r w:rsidR="001B4CDC">
        <w:t xml:space="preserve"> </w:t>
      </w:r>
      <w:r>
        <w:t>before</w:t>
      </w:r>
      <w:r w:rsidR="001B4CDC">
        <w:t xml:space="preserve"> </w:t>
      </w:r>
      <w:r>
        <w:t>submitting</w:t>
      </w:r>
      <w:r w:rsidR="001B4CDC">
        <w:t xml:space="preserve"> </w:t>
      </w:r>
      <w:r>
        <w:t>the</w:t>
      </w:r>
      <w:r w:rsidR="001B4CDC">
        <w:t xml:space="preserve"> </w:t>
      </w:r>
      <w:r>
        <w:t>application.</w:t>
      </w:r>
      <w:r w:rsidR="001B4CDC">
        <w:t xml:space="preserve"> </w:t>
      </w:r>
      <w:r w:rsidR="003052A8">
        <w:t>Examples</w:t>
      </w:r>
      <w:r w:rsidR="001B4CDC">
        <w:t xml:space="preserve"> </w:t>
      </w:r>
      <w:r w:rsidR="003052A8">
        <w:t>of</w:t>
      </w:r>
      <w:r w:rsidR="001B4CDC">
        <w:t xml:space="preserve"> </w:t>
      </w:r>
      <w:r w:rsidR="003052A8">
        <w:t>errors</w:t>
      </w:r>
      <w:r w:rsidR="001B4CDC">
        <w:t xml:space="preserve"> </w:t>
      </w:r>
      <w:r w:rsidR="003052A8">
        <w:t>are</w:t>
      </w:r>
      <w:r w:rsidR="001B4CDC">
        <w:t xml:space="preserve"> </w:t>
      </w:r>
      <w:r w:rsidR="003052A8">
        <w:t>(1)</w:t>
      </w:r>
      <w:r w:rsidR="001B4CDC">
        <w:t xml:space="preserve"> </w:t>
      </w:r>
      <w:r w:rsidR="003052A8">
        <w:t>budgeting</w:t>
      </w:r>
      <w:r w:rsidR="001B4CDC">
        <w:t xml:space="preserve"> </w:t>
      </w:r>
      <w:r w:rsidR="003052A8">
        <w:t>for</w:t>
      </w:r>
      <w:r w:rsidR="001B4CDC">
        <w:t xml:space="preserve"> </w:t>
      </w:r>
      <w:r w:rsidR="003052A8">
        <w:t>more</w:t>
      </w:r>
      <w:r w:rsidR="001B4CDC">
        <w:t xml:space="preserve"> </w:t>
      </w:r>
      <w:r w:rsidR="003052A8">
        <w:t>than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allocation,</w:t>
      </w:r>
      <w:r w:rsidR="001B4CDC">
        <w:t xml:space="preserve"> </w:t>
      </w:r>
      <w:r w:rsidR="003052A8">
        <w:t>(2)</w:t>
      </w:r>
      <w:r w:rsidR="001B4CDC">
        <w:t xml:space="preserve"> </w:t>
      </w:r>
      <w:r w:rsidR="003052A8">
        <w:t>budgeting</w:t>
      </w:r>
      <w:r w:rsidR="001B4CDC">
        <w:t xml:space="preserve"> </w:t>
      </w:r>
      <w:r w:rsidR="003052A8">
        <w:t>more</w:t>
      </w:r>
      <w:r w:rsidR="001B4CDC">
        <w:t xml:space="preserve"> </w:t>
      </w:r>
      <w:r w:rsidR="003052A8">
        <w:t>indirect</w:t>
      </w:r>
      <w:r w:rsidR="001B4CDC">
        <w:t xml:space="preserve"> </w:t>
      </w:r>
      <w:r w:rsidR="003052A8">
        <w:t>cost</w:t>
      </w:r>
      <w:r w:rsidR="001B4CDC">
        <w:t xml:space="preserve"> </w:t>
      </w:r>
      <w:r w:rsidR="003052A8">
        <w:t>than</w:t>
      </w:r>
      <w:r w:rsidR="001B4CDC">
        <w:t xml:space="preserve"> </w:t>
      </w:r>
      <w:r w:rsidR="003052A8">
        <w:t>is</w:t>
      </w:r>
      <w:r w:rsidR="001B4CDC">
        <w:t xml:space="preserve"> </w:t>
      </w:r>
      <w:r w:rsidR="003052A8">
        <w:t>allowable,</w:t>
      </w:r>
      <w:r w:rsidR="001B4CDC">
        <w:t xml:space="preserve"> </w:t>
      </w:r>
      <w:r w:rsidR="003052A8">
        <w:t>(3)</w:t>
      </w:r>
      <w:r w:rsidR="001B4CDC">
        <w:t xml:space="preserve"> </w:t>
      </w:r>
      <w:r w:rsidR="003052A8">
        <w:t>not</w:t>
      </w:r>
      <w:r w:rsidR="001B4CDC">
        <w:t xml:space="preserve"> </w:t>
      </w:r>
      <w:r w:rsidR="003052A8">
        <w:t>budgeting</w:t>
      </w:r>
      <w:r w:rsidR="001B4CDC">
        <w:t xml:space="preserve"> </w:t>
      </w:r>
      <w:r w:rsidR="003052A8">
        <w:t>in</w:t>
      </w:r>
      <w:r w:rsidR="001B4CDC">
        <w:t xml:space="preserve"> </w:t>
      </w:r>
      <w:r w:rsidR="003052A8">
        <w:t>a</w:t>
      </w:r>
      <w:r w:rsidR="001B4CDC">
        <w:t xml:space="preserve"> </w:t>
      </w:r>
      <w:r w:rsidR="003052A8">
        <w:t>section</w:t>
      </w:r>
      <w:r w:rsidR="001B4CDC">
        <w:t xml:space="preserve"> </w:t>
      </w:r>
      <w:r w:rsidR="003052A8">
        <w:t>where</w:t>
      </w:r>
      <w:r w:rsidR="001B4CDC">
        <w:t xml:space="preserve"> </w:t>
      </w:r>
      <w:r w:rsidR="003052A8">
        <w:t>there</w:t>
      </w:r>
      <w:r w:rsidR="001B4CDC">
        <w:t xml:space="preserve"> </w:t>
      </w:r>
      <w:r w:rsidR="003052A8">
        <w:t>is</w:t>
      </w:r>
      <w:r w:rsidR="001B4CDC">
        <w:t xml:space="preserve"> </w:t>
      </w:r>
      <w:r w:rsidR="003052A8">
        <w:t>an</w:t>
      </w:r>
      <w:r w:rsidR="001B4CDC">
        <w:t xml:space="preserve"> </w:t>
      </w:r>
      <w:r w:rsidR="003052A8">
        <w:t>allocation,</w:t>
      </w:r>
      <w:r w:rsidR="001B4CDC">
        <w:t xml:space="preserve"> </w:t>
      </w:r>
      <w:r w:rsidR="003052A8">
        <w:t>(4)</w:t>
      </w:r>
      <w:r w:rsidR="001B4CDC">
        <w:t xml:space="preserve"> </w:t>
      </w:r>
      <w:r w:rsidR="003052A8">
        <w:t>not</w:t>
      </w:r>
      <w:r w:rsidR="001B4CDC">
        <w:t xml:space="preserve"> </w:t>
      </w:r>
      <w:r w:rsidR="003052A8">
        <w:t>uploading</w:t>
      </w:r>
      <w:r w:rsidR="001B4CDC">
        <w:t xml:space="preserve"> </w:t>
      </w:r>
      <w:r w:rsidR="003052A8">
        <w:t>a</w:t>
      </w:r>
      <w:r w:rsidR="001B4CDC">
        <w:t xml:space="preserve"> </w:t>
      </w:r>
      <w:r w:rsidR="003052A8">
        <w:t>required</w:t>
      </w:r>
      <w:r w:rsidR="001B4CDC">
        <w:t xml:space="preserve"> </w:t>
      </w:r>
      <w:r w:rsidR="003052A8">
        <w:t>related</w:t>
      </w:r>
      <w:r w:rsidR="001B4CDC">
        <w:t xml:space="preserve"> </w:t>
      </w:r>
      <w:r w:rsidR="003052A8">
        <w:t>document,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(5)</w:t>
      </w:r>
      <w:r w:rsidR="001B4CDC">
        <w:t xml:space="preserve"> </w:t>
      </w:r>
      <w:r w:rsidR="003052A8">
        <w:t>not</w:t>
      </w:r>
      <w:r w:rsidR="001B4CDC">
        <w:t xml:space="preserve"> </w:t>
      </w:r>
      <w:r w:rsidR="003052A8">
        <w:t>responding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a</w:t>
      </w:r>
      <w:r w:rsidR="001B4CDC">
        <w:t xml:space="preserve"> </w:t>
      </w:r>
      <w:r w:rsidR="003052A8">
        <w:t>required</w:t>
      </w:r>
      <w:r w:rsidR="001B4CDC">
        <w:t xml:space="preserve"> </w:t>
      </w:r>
      <w:r w:rsidR="003052A8">
        <w:t>question.</w:t>
      </w:r>
      <w:r w:rsidR="001B4CDC">
        <w:t xml:space="preserve"> </w:t>
      </w:r>
    </w:p>
    <w:p w:rsidR="007B0A46" w:rsidP="00061D18" w:rsidRDefault="007B0A46" w14:paraId="50B49BA3" w14:textId="66173750">
      <w:pPr>
        <w:pStyle w:val="ListParagraph"/>
        <w:numPr>
          <w:ilvl w:val="0"/>
          <w:numId w:val="28"/>
        </w:numPr>
        <w:spacing w:after="200" w:line="259" w:lineRule="auto"/>
      </w:pPr>
      <w:r>
        <w:lastRenderedPageBreak/>
        <w:t>If</w:t>
      </w:r>
      <w:r w:rsidR="001B4CDC">
        <w:t xml:space="preserve"> </w:t>
      </w: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address</w:t>
      </w:r>
      <w:r w:rsidR="001B4CDC">
        <w:t xml:space="preserve"> </w:t>
      </w:r>
      <w:r>
        <w:t>all</w:t>
      </w:r>
      <w:r w:rsidR="001B4CDC">
        <w:t xml:space="preserve"> </w:t>
      </w:r>
      <w:r w:rsidRPr="00061D18">
        <w:rPr>
          <w:b/>
          <w:bCs w:val="0"/>
        </w:rPr>
        <w:t>Error</w:t>
      </w:r>
      <w:r w:rsidR="001B4CDC">
        <w:t xml:space="preserve"> </w:t>
      </w:r>
      <w:r>
        <w:t>validations,</w:t>
      </w:r>
      <w:r w:rsidR="001B4CDC">
        <w:t xml:space="preserve"> </w:t>
      </w:r>
      <w:r w:rsidRPr="00094F98">
        <w:t>ePlan</w:t>
      </w:r>
      <w:r w:rsidR="001B4CDC">
        <w:t xml:space="preserve"> </w:t>
      </w:r>
      <w:r w:rsidRPr="00094F98" w:rsidR="00094F98">
        <w:t>will</w:t>
      </w:r>
      <w:r w:rsidR="001B4CDC">
        <w:t xml:space="preserve"> </w:t>
      </w:r>
      <w:r w:rsidRPr="00094F98">
        <w:t>n</w:t>
      </w:r>
      <w:r>
        <w:t>ot</w:t>
      </w:r>
      <w:r w:rsidR="001B4CDC">
        <w:t xml:space="preserve"> </w:t>
      </w:r>
      <w:r>
        <w:t>allow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to</w:t>
      </w:r>
      <w:r w:rsidR="001B4CDC">
        <w:t xml:space="preserve"> </w:t>
      </w:r>
      <w:r>
        <w:t>submit</w:t>
      </w:r>
      <w:r w:rsidR="001B4CDC">
        <w:t xml:space="preserve"> </w:t>
      </w:r>
      <w:r>
        <w:t>the</w:t>
      </w:r>
      <w:r w:rsidR="001B4CDC">
        <w:t xml:space="preserve"> </w:t>
      </w:r>
      <w:r>
        <w:t>application.</w:t>
      </w:r>
      <w:r w:rsidR="001B4CDC">
        <w:t xml:space="preserve"> </w:t>
      </w:r>
      <w:r w:rsidR="003052A8">
        <w:t>Click</w:t>
      </w:r>
      <w:r w:rsidR="001B4CDC">
        <w:t xml:space="preserve"> </w:t>
      </w:r>
      <w:r w:rsidR="003052A8">
        <w:t>on</w:t>
      </w:r>
      <w:r w:rsidR="001B4CDC">
        <w:t xml:space="preserve"> </w:t>
      </w:r>
      <w:r w:rsidR="003052A8">
        <w:t>the</w:t>
      </w:r>
      <w:r w:rsidR="001B4CDC">
        <w:t xml:space="preserve"> </w:t>
      </w:r>
      <w:r w:rsidRPr="00061D18" w:rsidR="003052A8">
        <w:rPr>
          <w:i/>
          <w:iCs/>
        </w:rPr>
        <w:t>Review</w:t>
      </w:r>
      <w:r w:rsidR="001B4CDC">
        <w:t xml:space="preserve"> </w:t>
      </w:r>
      <w:r w:rsidR="003052A8">
        <w:t>link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go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identified</w:t>
      </w:r>
      <w:r w:rsidR="001B4CDC">
        <w:t xml:space="preserve"> </w:t>
      </w:r>
      <w:r w:rsidR="003052A8">
        <w:t>page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make</w:t>
      </w:r>
      <w:r w:rsidR="001B4CDC">
        <w:t xml:space="preserve"> </w:t>
      </w:r>
      <w:r w:rsidR="003052A8">
        <w:t>corrections.</w:t>
      </w:r>
    </w:p>
    <w:p w:rsidR="00BD3DCC" w:rsidP="00061D18" w:rsidRDefault="00BD3DCC" w14:paraId="07BA6109" w14:textId="109B08D7">
      <w:pPr>
        <w:spacing w:after="200" w:line="259" w:lineRule="auto"/>
        <w:jc w:val="center"/>
      </w:pPr>
      <w:r>
        <w:rPr>
          <w:noProof/>
        </w:rPr>
        <w:drawing>
          <wp:inline distT="0" distB="0" distL="0" distR="0" wp14:anchorId="26AED588" wp14:editId="3CCF949F">
            <wp:extent cx="4834750" cy="1491314"/>
            <wp:effectExtent l="19050" t="19050" r="23495" b="1397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2" t="12273" r="12109" b="69713"/>
                    <a:stretch/>
                  </pic:blipFill>
                  <pic:spPr bwMode="auto">
                    <a:xfrm>
                      <a:off x="0" y="0"/>
                      <a:ext cx="4837675" cy="1492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EDB" w:rsidP="007B0A46" w:rsidRDefault="008F720F" w14:paraId="3A5B96AE" w14:textId="35E528A4">
      <w:pPr>
        <w:pStyle w:val="Heading2"/>
        <w:spacing w:line="259" w:lineRule="auto"/>
      </w:pPr>
      <w:bookmarkStart w:name="_Toc123197978" w:id="30"/>
      <w:r>
        <w:t>Submission</w:t>
      </w:r>
      <w:bookmarkEnd w:id="30"/>
    </w:p>
    <w:bookmarkEnd w:id="5"/>
    <w:p w:rsidR="005E7466" w:rsidP="007B0A46" w:rsidRDefault="007B0A46" w14:paraId="2C7165C0" w14:textId="66EFDE3B">
      <w:pPr>
        <w:spacing w:line="259" w:lineRule="auto"/>
      </w:pPr>
      <w:r>
        <w:t>When</w:t>
      </w:r>
      <w:r w:rsidR="001B4CDC">
        <w:t xml:space="preserve"> </w:t>
      </w:r>
      <w:r w:rsidR="005E7466">
        <w:t>all</w:t>
      </w:r>
      <w:r w:rsidR="001B4CDC">
        <w:t xml:space="preserve"> </w:t>
      </w:r>
      <w:r w:rsidR="00EE0410">
        <w:t>application</w:t>
      </w:r>
      <w:r w:rsidR="001B4CDC">
        <w:t xml:space="preserve"> </w:t>
      </w:r>
      <w:r w:rsidR="00EE0410">
        <w:t>s</w:t>
      </w:r>
      <w:r w:rsidR="005E7466">
        <w:t>ections</w:t>
      </w:r>
      <w:r w:rsidR="001B4CDC">
        <w:t xml:space="preserve"> </w:t>
      </w:r>
      <w:r w:rsidR="00EE0410">
        <w:t>and</w:t>
      </w:r>
      <w:r w:rsidR="001B4CDC">
        <w:t xml:space="preserve"> </w:t>
      </w:r>
      <w:r w:rsidR="00EE0410">
        <w:t>pages</w:t>
      </w:r>
      <w:r w:rsidR="001B4CDC">
        <w:t xml:space="preserve"> </w:t>
      </w:r>
      <w:r w:rsidR="005E7466">
        <w:t>are</w:t>
      </w:r>
      <w:r w:rsidR="001B4CDC">
        <w:t xml:space="preserve"> </w:t>
      </w:r>
      <w:r w:rsidR="005E7466">
        <w:t>complete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any</w:t>
      </w:r>
      <w:r w:rsidR="001B4CDC">
        <w:t xml:space="preserve"> </w:t>
      </w:r>
      <w:r w:rsidR="003052A8">
        <w:t>validation</w:t>
      </w:r>
      <w:r w:rsidR="001B4CDC">
        <w:t xml:space="preserve"> </w:t>
      </w:r>
      <w:r w:rsidR="003052A8">
        <w:t>errors</w:t>
      </w:r>
      <w:r w:rsidR="001B4CDC">
        <w:t xml:space="preserve"> </w:t>
      </w:r>
      <w:r w:rsidR="003052A8">
        <w:t>are</w:t>
      </w:r>
      <w:r w:rsidR="001B4CDC">
        <w:t xml:space="preserve"> </w:t>
      </w:r>
      <w:r w:rsidR="003052A8">
        <w:t>cleared</w:t>
      </w:r>
      <w:r w:rsidR="005E7466">
        <w:t>,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>
        <w:t>application</w:t>
      </w:r>
      <w:r w:rsidR="001B4CDC">
        <w:t xml:space="preserve"> </w:t>
      </w:r>
      <w:r w:rsidR="00EE0410">
        <w:t>is</w:t>
      </w:r>
      <w:r w:rsidR="001B4CDC">
        <w:t xml:space="preserve"> </w:t>
      </w:r>
      <w:r w:rsidR="005E7466">
        <w:t>ready</w:t>
      </w:r>
      <w:r w:rsidR="001B4CDC">
        <w:t xml:space="preserve"> </w:t>
      </w:r>
      <w:r w:rsidR="005E7466">
        <w:t>for</w:t>
      </w:r>
      <w:r w:rsidR="001B4CDC">
        <w:t xml:space="preserve"> </w:t>
      </w:r>
      <w:r w:rsidR="00EE0410">
        <w:t>submission</w:t>
      </w:r>
      <w:r w:rsidR="001B4CDC">
        <w:t xml:space="preserve"> </w:t>
      </w:r>
      <w:r w:rsidR="00EE0410">
        <w:t>and</w:t>
      </w:r>
      <w:r w:rsidR="001B4CDC">
        <w:t xml:space="preserve"> </w:t>
      </w:r>
      <w:r w:rsidR="00EE0410">
        <w:t>the</w:t>
      </w:r>
      <w:r w:rsidR="001B4CDC">
        <w:t xml:space="preserve"> </w:t>
      </w:r>
      <w:r w:rsidR="005E7466">
        <w:t>approval</w:t>
      </w:r>
      <w:r w:rsidR="001B4CDC">
        <w:t xml:space="preserve"> </w:t>
      </w:r>
      <w:r w:rsidR="005E7466">
        <w:t>process.</w:t>
      </w:r>
      <w:r w:rsidR="001B4CDC">
        <w:t xml:space="preserve"> </w:t>
      </w:r>
      <w:r w:rsidR="005E7466">
        <w:t>Refer</w:t>
      </w:r>
      <w:r w:rsidR="001B4CDC">
        <w:t xml:space="preserve"> </w:t>
      </w:r>
      <w:r w:rsidR="005E7466">
        <w:t>to</w:t>
      </w:r>
      <w:r w:rsidR="001B4CDC">
        <w:t xml:space="preserve"> </w:t>
      </w:r>
      <w:r w:rsidR="005E7466">
        <w:t>the</w:t>
      </w:r>
      <w:r w:rsidR="001B4CDC">
        <w:t xml:space="preserve"> </w:t>
      </w:r>
      <w:r w:rsidRPr="00915656" w:rsidR="005E7466">
        <w:rPr>
          <w:b/>
          <w:color w:val="497ECA"/>
          <w:szCs w:val="20"/>
          <w:u w:val="single"/>
        </w:rPr>
        <w:fldChar w:fldCharType="begin"/>
      </w:r>
      <w:r w:rsidRPr="00915656" w:rsidR="005E7466">
        <w:rPr>
          <w:b/>
          <w:color w:val="497ECA"/>
          <w:szCs w:val="20"/>
          <w:u w:val="single"/>
        </w:rPr>
        <w:instrText xml:space="preserve"> REF _Ref82555524 \h  \* MERGEFORMAT </w:instrText>
      </w:r>
      <w:r w:rsidRPr="00915656" w:rsidR="005E7466">
        <w:rPr>
          <w:b/>
          <w:color w:val="497ECA"/>
          <w:szCs w:val="20"/>
          <w:u w:val="single"/>
        </w:rPr>
      </w:r>
      <w:r w:rsidRPr="00915656" w:rsidR="005E7466">
        <w:rPr>
          <w:b/>
          <w:color w:val="497ECA"/>
          <w:szCs w:val="20"/>
          <w:u w:val="single"/>
        </w:rPr>
        <w:fldChar w:fldCharType="separate"/>
      </w:r>
      <w:r w:rsidRPr="00915656" w:rsidR="005E7466">
        <w:rPr>
          <w:b/>
          <w:color w:val="497ECA"/>
          <w:szCs w:val="20"/>
          <w:u w:val="single"/>
        </w:rPr>
        <w:t>ePlan</w:t>
      </w:r>
      <w:r w:rsidR="001B4CDC">
        <w:rPr>
          <w:b/>
          <w:color w:val="497ECA"/>
          <w:szCs w:val="20"/>
          <w:u w:val="single"/>
        </w:rPr>
        <w:t xml:space="preserve"> </w:t>
      </w:r>
      <w:r w:rsidRPr="00915656" w:rsidR="005E7466">
        <w:rPr>
          <w:b/>
          <w:color w:val="497ECA"/>
          <w:szCs w:val="20"/>
          <w:u w:val="single"/>
        </w:rPr>
        <w:t>User</w:t>
      </w:r>
      <w:r w:rsidR="001B4CDC">
        <w:rPr>
          <w:b/>
          <w:color w:val="497ECA"/>
          <w:szCs w:val="20"/>
          <w:u w:val="single"/>
        </w:rPr>
        <w:t xml:space="preserve"> </w:t>
      </w:r>
      <w:r w:rsidRPr="00915656" w:rsidR="005E7466">
        <w:rPr>
          <w:b/>
          <w:color w:val="497ECA"/>
          <w:szCs w:val="20"/>
          <w:u w:val="single"/>
        </w:rPr>
        <w:t>Access</w:t>
      </w:r>
      <w:r w:rsidRPr="00915656" w:rsidR="005E7466">
        <w:rPr>
          <w:b/>
          <w:color w:val="497ECA"/>
          <w:szCs w:val="20"/>
          <w:u w:val="single"/>
        </w:rPr>
        <w:fldChar w:fldCharType="end"/>
      </w:r>
      <w:r w:rsidR="001B4CDC">
        <w:t xml:space="preserve"> </w:t>
      </w:r>
      <w:r w:rsidR="005E7466">
        <w:t>section</w:t>
      </w:r>
      <w:r w:rsidR="001B4CDC">
        <w:t xml:space="preserve"> </w:t>
      </w:r>
      <w:r w:rsidR="005E7466">
        <w:t>of</w:t>
      </w:r>
      <w:r w:rsidR="001B4CDC">
        <w:t xml:space="preserve"> </w:t>
      </w:r>
      <w:r w:rsidR="005E7466">
        <w:t>this</w:t>
      </w:r>
      <w:r w:rsidR="001B4CDC">
        <w:t xml:space="preserve"> </w:t>
      </w:r>
      <w:r w:rsidR="005E7466">
        <w:t>guide</w:t>
      </w:r>
      <w:r w:rsidR="001B4CDC">
        <w:t xml:space="preserve"> </w:t>
      </w:r>
      <w:r w:rsidR="005E7466">
        <w:t>or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>
        <w:t>individual</w:t>
      </w:r>
      <w:r w:rsidR="001B4CDC">
        <w:t xml:space="preserve"> </w:t>
      </w:r>
      <w:r w:rsidR="005E7466">
        <w:t>funding</w:t>
      </w:r>
      <w:r w:rsidR="001B4CDC">
        <w:t xml:space="preserve"> </w:t>
      </w:r>
      <w:r w:rsidR="005E7466">
        <w:t>application</w:t>
      </w:r>
      <w:r w:rsidR="001B4CDC">
        <w:t xml:space="preserve"> </w:t>
      </w:r>
      <w:r w:rsidR="005E7466">
        <w:t>guide</w:t>
      </w:r>
      <w:r w:rsidR="001B4CDC">
        <w:t xml:space="preserve"> </w:t>
      </w:r>
      <w:r w:rsidR="005E7466">
        <w:t>for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>
        <w:t>approval</w:t>
      </w:r>
      <w:r w:rsidR="001B4CDC">
        <w:t xml:space="preserve"> </w:t>
      </w:r>
      <w:r w:rsidR="005E7466">
        <w:t>workflow.</w:t>
      </w:r>
    </w:p>
    <w:p w:rsidR="008F720F" w:rsidP="007B0A46" w:rsidRDefault="007B0A46" w14:paraId="56377E43" w14:textId="6C7D594E">
      <w:pPr>
        <w:spacing w:after="200" w:line="259" w:lineRule="auto"/>
      </w:pPr>
      <w:r>
        <w:t>To</w:t>
      </w:r>
      <w:r w:rsidR="001B4CDC">
        <w:t xml:space="preserve"> </w:t>
      </w:r>
      <w:r>
        <w:t>submit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for</w:t>
      </w:r>
      <w:r w:rsidR="001B4CDC">
        <w:t xml:space="preserve"> </w:t>
      </w:r>
      <w:r>
        <w:t>review,</w:t>
      </w:r>
      <w:r w:rsidR="001B4CDC">
        <w:t xml:space="preserve"> </w:t>
      </w:r>
      <w:r w:rsidR="008F720F">
        <w:t>the</w:t>
      </w:r>
      <w:r w:rsidR="001B4CDC">
        <w:t xml:space="preserve"> </w:t>
      </w:r>
      <w:r w:rsidR="00242D54">
        <w:t>user</w:t>
      </w:r>
      <w:r w:rsidR="001B4CDC">
        <w:t xml:space="preserve"> </w:t>
      </w:r>
      <w:r w:rsidR="008F720F">
        <w:t>change</w:t>
      </w:r>
      <w:r w:rsidR="001005F6">
        <w:t>s</w:t>
      </w:r>
      <w:r w:rsidR="001B4CDC">
        <w:t xml:space="preserve"> </w:t>
      </w:r>
      <w:r w:rsidR="008F720F">
        <w:t>the</w:t>
      </w:r>
      <w:r w:rsidR="001B4CDC">
        <w:t xml:space="preserve"> </w:t>
      </w:r>
      <w:r w:rsidR="008F720F">
        <w:t>application</w:t>
      </w:r>
      <w:r w:rsidR="001B4CDC">
        <w:t xml:space="preserve"> </w:t>
      </w:r>
      <w:r w:rsidR="008F720F">
        <w:t>status</w:t>
      </w:r>
      <w:r w:rsidR="001B4CDC">
        <w:t xml:space="preserve"> </w:t>
      </w:r>
      <w:r w:rsidR="008F720F">
        <w:t>on</w:t>
      </w:r>
      <w:r w:rsidR="001B4CDC">
        <w:t xml:space="preserve"> </w:t>
      </w:r>
      <w:r w:rsidR="008F720F">
        <w:t>the</w:t>
      </w:r>
      <w:r w:rsidR="001B4CDC">
        <w:t xml:space="preserve"> </w:t>
      </w:r>
      <w:r w:rsidRPr="00871532" w:rsidR="008F720F">
        <w:rPr>
          <w:b/>
          <w:bCs w:val="0"/>
        </w:rPr>
        <w:t>Sections</w:t>
      </w:r>
      <w:r w:rsidR="001B4CDC">
        <w:t xml:space="preserve"> </w:t>
      </w:r>
      <w:r w:rsidR="008F720F">
        <w:t>page</w:t>
      </w:r>
      <w:r w:rsidR="001B4CDC">
        <w:t xml:space="preserve"> </w:t>
      </w:r>
      <w:r w:rsidR="008F720F">
        <w:t>to</w:t>
      </w:r>
      <w:r w:rsidR="001B4CDC">
        <w:t xml:space="preserve"> </w:t>
      </w:r>
      <w:r w:rsidRPr="00871532" w:rsidR="008F720F">
        <w:rPr>
          <w:b/>
          <w:bCs w:val="0"/>
        </w:rPr>
        <w:t>Draft</w:t>
      </w:r>
      <w:r w:rsidR="001B4CDC">
        <w:rPr>
          <w:b/>
          <w:bCs w:val="0"/>
        </w:rPr>
        <w:t xml:space="preserve"> </w:t>
      </w:r>
      <w:r w:rsidRPr="00871532" w:rsidR="008F720F">
        <w:rPr>
          <w:b/>
          <w:bCs w:val="0"/>
        </w:rPr>
        <w:t>Complete</w:t>
      </w:r>
      <w:r w:rsidR="003052A8">
        <w:t>.</w:t>
      </w:r>
      <w:r w:rsidR="001B4CDC">
        <w:t xml:space="preserve"> </w:t>
      </w:r>
      <w:r w:rsidR="003052A8">
        <w:t>This</w:t>
      </w:r>
      <w:r w:rsidR="001B4CDC">
        <w:t xml:space="preserve"> </w:t>
      </w:r>
      <w:r w:rsidR="003052A8">
        <w:t>generates</w:t>
      </w:r>
      <w:r w:rsidR="001B4CDC">
        <w:t xml:space="preserve"> </w:t>
      </w:r>
      <w:r w:rsidR="003052A8">
        <w:t>an</w:t>
      </w:r>
      <w:r w:rsidR="001B4CDC">
        <w:t xml:space="preserve"> </w:t>
      </w:r>
      <w:r w:rsidR="003052A8">
        <w:t>email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next</w:t>
      </w:r>
      <w:r w:rsidR="001B4CDC">
        <w:t xml:space="preserve"> </w:t>
      </w:r>
      <w:r w:rsidR="003052A8">
        <w:t>user</w:t>
      </w:r>
      <w:r w:rsidR="001B4CDC">
        <w:t xml:space="preserve"> </w:t>
      </w:r>
      <w:r w:rsidR="003052A8">
        <w:t>in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approval</w:t>
      </w:r>
      <w:r w:rsidR="001B4CDC">
        <w:t xml:space="preserve"> </w:t>
      </w:r>
      <w:r w:rsidR="003052A8">
        <w:t>workflow</w:t>
      </w:r>
      <w:r w:rsidR="001B4CDC">
        <w:t xml:space="preserve"> </w:t>
      </w:r>
      <w:r w:rsidR="003052A8">
        <w:t>who</w:t>
      </w:r>
      <w:r w:rsidR="001B4CDC">
        <w:t xml:space="preserve"> </w:t>
      </w:r>
      <w:r w:rsidR="003052A8">
        <w:t>must</w:t>
      </w:r>
      <w:r w:rsidR="001B4CDC">
        <w:t xml:space="preserve"> </w:t>
      </w:r>
      <w:r w:rsidR="003052A8">
        <w:t>review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draft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click</w:t>
      </w:r>
      <w:r w:rsidR="001B4CDC">
        <w:t xml:space="preserve"> </w:t>
      </w:r>
      <w:r w:rsidRPr="00000777" w:rsidR="003052A8">
        <w:rPr>
          <w:b/>
          <w:bCs w:val="0"/>
        </w:rPr>
        <w:t>Approved</w:t>
      </w:r>
      <w:r w:rsidR="001B4CDC">
        <w:rPr>
          <w:b/>
          <w:bCs w:val="0"/>
        </w:rPr>
        <w:t xml:space="preserve"> </w:t>
      </w:r>
      <w:r w:rsidR="003052A8">
        <w:t>(or</w:t>
      </w:r>
      <w:r w:rsidR="001B4CDC">
        <w:t xml:space="preserve"> </w:t>
      </w:r>
      <w:r w:rsidRPr="00000777" w:rsidR="003052A8">
        <w:rPr>
          <w:b/>
          <w:bCs w:val="0"/>
        </w:rPr>
        <w:t>Not</w:t>
      </w:r>
      <w:r w:rsidR="001B4CDC">
        <w:rPr>
          <w:b/>
          <w:bCs w:val="0"/>
        </w:rPr>
        <w:t xml:space="preserve"> </w:t>
      </w:r>
      <w:r w:rsidRPr="00000777" w:rsidR="003052A8">
        <w:rPr>
          <w:b/>
          <w:bCs w:val="0"/>
        </w:rPr>
        <w:t>Approved</w:t>
      </w:r>
      <w:r w:rsidR="003052A8">
        <w:t>)</w:t>
      </w:r>
      <w:r w:rsidR="001B4CDC">
        <w:t xml:space="preserve"> </w:t>
      </w:r>
      <w:r w:rsidR="003052A8">
        <w:t>at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top</w:t>
      </w:r>
      <w:r w:rsidR="001B4CDC">
        <w:t xml:space="preserve"> </w:t>
      </w:r>
      <w:r w:rsidR="003052A8">
        <w:t>of</w:t>
      </w:r>
      <w:r w:rsidR="001B4CDC">
        <w:t xml:space="preserve"> </w:t>
      </w:r>
      <w:r w:rsidR="003052A8">
        <w:t>the</w:t>
      </w:r>
      <w:r w:rsidR="001B4CDC">
        <w:t xml:space="preserve"> </w:t>
      </w:r>
      <w:r w:rsidRPr="00000777" w:rsidR="003052A8">
        <w:rPr>
          <w:b/>
        </w:rPr>
        <w:t>Sections</w:t>
      </w:r>
      <w:r w:rsidR="001B4CDC">
        <w:t xml:space="preserve"> </w:t>
      </w:r>
      <w:r w:rsidR="003052A8">
        <w:t>page</w:t>
      </w:r>
      <w:r w:rsidR="008F720F">
        <w:t>.</w:t>
      </w:r>
      <w:r w:rsidR="001B4CDC">
        <w:t xml:space="preserve"> </w:t>
      </w:r>
    </w:p>
    <w:p w:rsidRPr="003052A8" w:rsidR="003052A8" w:rsidP="007B0A46" w:rsidRDefault="003052A8" w14:paraId="326EB4BF" w14:textId="2FA93195">
      <w:pPr>
        <w:spacing w:after="200" w:line="259" w:lineRule="auto"/>
        <w:rPr>
          <w:b/>
          <w:bCs w:val="0"/>
        </w:rPr>
      </w:pPr>
      <w:r>
        <w:t>Once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receives</w:t>
      </w:r>
      <w:r w:rsidR="001B4CDC">
        <w:t xml:space="preserve"> </w:t>
      </w:r>
      <w:r>
        <w:t>approval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TDOE</w:t>
      </w:r>
      <w:r w:rsidR="001B4CDC">
        <w:t xml:space="preserve"> </w:t>
      </w:r>
      <w:r>
        <w:t>Program</w:t>
      </w:r>
      <w:r w:rsidR="001B4CDC">
        <w:t xml:space="preserve"> </w:t>
      </w:r>
      <w:r>
        <w:t>Director,</w:t>
      </w:r>
      <w:r w:rsidR="001B4CDC">
        <w:t xml:space="preserve"> </w:t>
      </w:r>
      <w:r>
        <w:t>users</w:t>
      </w:r>
      <w:r w:rsidR="001B4CDC">
        <w:t xml:space="preserve"> </w:t>
      </w:r>
      <w:r>
        <w:t>may</w:t>
      </w:r>
      <w:r w:rsidR="001B4CDC">
        <w:t xml:space="preserve"> </w:t>
      </w:r>
      <w:r>
        <w:t>begin</w:t>
      </w:r>
      <w:r w:rsidR="001B4CDC">
        <w:t xml:space="preserve"> </w:t>
      </w:r>
      <w:hyperlink r:id="rId51">
        <w:r w:rsidRPr="1F7487FE">
          <w:rPr>
            <w:rStyle w:val="Hyperlink"/>
            <w:b/>
            <w:color w:val="497ECA" w:themeColor="text1" w:themeTint="99"/>
          </w:rPr>
          <w:t>submitting</w:t>
        </w:r>
        <w:r w:rsidR="001B4CDC">
          <w:rPr>
            <w:rStyle w:val="Hyperlink"/>
            <w:b/>
            <w:color w:val="497ECA" w:themeColor="text1" w:themeTint="99"/>
          </w:rPr>
          <w:t xml:space="preserve"> </w:t>
        </w:r>
        <w:r w:rsidRPr="1F7487FE">
          <w:rPr>
            <w:rStyle w:val="Hyperlink"/>
            <w:b/>
            <w:color w:val="497ECA" w:themeColor="text1" w:themeTint="99"/>
          </w:rPr>
          <w:t>reimbursements</w:t>
        </w:r>
      </w:hyperlink>
    </w:p>
    <w:p w:rsidR="0030433B" w:rsidP="007B0A46" w:rsidRDefault="0030433B" w14:paraId="16342CD5" w14:textId="5F4498BA">
      <w:pPr>
        <w:pStyle w:val="Heading2"/>
        <w:spacing w:line="259" w:lineRule="auto"/>
      </w:pPr>
      <w:bookmarkStart w:name="_Toc123197979" w:id="31"/>
      <w:r w:rsidRPr="00B24C67">
        <w:t>Printing</w:t>
      </w:r>
      <w:r w:rsidR="001B4CDC">
        <w:t xml:space="preserve"> </w:t>
      </w:r>
      <w:r w:rsidRPr="00B24C67">
        <w:t>in</w:t>
      </w:r>
      <w:r w:rsidR="001B4CDC">
        <w:t xml:space="preserve"> </w:t>
      </w:r>
      <w:r w:rsidRPr="00B24C67">
        <w:t>ePlan</w:t>
      </w:r>
      <w:bookmarkEnd w:id="31"/>
    </w:p>
    <w:p w:rsidR="009B0255" w:rsidP="0034725C" w:rsidRDefault="009B0255" w14:paraId="08ADDAA7" w14:textId="28EFB7A1">
      <w:r w:rsidRPr="00D729BB">
        <w:t>Users</w:t>
      </w:r>
      <w:r w:rsidR="001B4CDC">
        <w:t xml:space="preserve"> </w:t>
      </w:r>
      <w:r w:rsidRPr="00D729BB">
        <w:t>may</w:t>
      </w:r>
      <w:r w:rsidR="001B4CDC">
        <w:t xml:space="preserve"> </w:t>
      </w:r>
      <w:r w:rsidRPr="00D729BB">
        <w:t>print</w:t>
      </w:r>
      <w:r w:rsidR="001B4CDC">
        <w:t xml:space="preserve"> </w:t>
      </w:r>
      <w:r w:rsidRPr="00D729BB">
        <w:t>or</w:t>
      </w:r>
      <w:r w:rsidR="001B4CDC">
        <w:t xml:space="preserve"> </w:t>
      </w:r>
      <w:r w:rsidRPr="00D729BB">
        <w:t>download</w:t>
      </w:r>
      <w:r w:rsidR="001B4CDC">
        <w:t xml:space="preserve"> </w:t>
      </w:r>
      <w:r w:rsidRPr="00D729BB">
        <w:t>a</w:t>
      </w:r>
      <w:r w:rsidR="001B4CDC">
        <w:t xml:space="preserve"> </w:t>
      </w:r>
      <w:r w:rsidRPr="002F57B8">
        <w:t>PDF</w:t>
      </w:r>
      <w:r w:rsidR="001B4CDC">
        <w:t xml:space="preserve"> </w:t>
      </w:r>
      <w:r w:rsidRPr="00D729BB">
        <w:t>from</w:t>
      </w:r>
      <w:r w:rsidR="001B4CDC">
        <w:t xml:space="preserve"> </w:t>
      </w:r>
      <w:r w:rsidRPr="00D729BB">
        <w:t>the</w:t>
      </w:r>
      <w:r w:rsidR="001B4CDC">
        <w:t xml:space="preserve"> </w:t>
      </w:r>
      <w:r w:rsidRPr="0030433B">
        <w:rPr>
          <w:b/>
          <w:iCs/>
        </w:rPr>
        <w:t>Sections</w:t>
      </w:r>
      <w:r w:rsidR="001B4CDC">
        <w:rPr>
          <w:i/>
        </w:rPr>
        <w:t xml:space="preserve"> </w:t>
      </w:r>
      <w:r w:rsidRPr="00475A9A">
        <w:t>page</w:t>
      </w:r>
      <w:r w:rsidRPr="00D729BB">
        <w:t>.</w:t>
      </w:r>
      <w:r w:rsidR="001B4CDC">
        <w:t xml:space="preserve"> </w:t>
      </w:r>
    </w:p>
    <w:tbl>
      <w:tblPr>
        <w:tblStyle w:val="TableGridLight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070"/>
      </w:tblGrid>
      <w:tr w:rsidR="00C90AE3" w:rsidTr="006C2DA1" w14:paraId="61BB72AB" w14:textId="77777777">
        <w:trPr>
          <w:trHeight w:val="431"/>
        </w:trPr>
        <w:tc>
          <w:tcPr>
            <w:tcW w:w="10070" w:type="dxa"/>
          </w:tcPr>
          <w:p w:rsidR="00C90AE3" w:rsidP="009B0255" w:rsidRDefault="00C90AE3" w14:paraId="29489CFE" w14:textId="0120A598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B24C67">
              <w:t>To</w:t>
            </w:r>
            <w:r w:rsidR="001B4CDC">
              <w:t xml:space="preserve"> </w:t>
            </w:r>
            <w:r w:rsidRPr="00B24C67">
              <w:t>print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entire</w:t>
            </w:r>
            <w:r w:rsidR="001B4CDC">
              <w:t xml:space="preserve"> </w:t>
            </w:r>
            <w:r w:rsidRPr="009B0255">
              <w:t>application</w:t>
            </w:r>
            <w:r w:rsidRPr="00B24C67">
              <w:t>,</w:t>
            </w:r>
            <w:r w:rsidR="001B4CDC">
              <w:t xml:space="preserve"> </w:t>
            </w:r>
            <w:r w:rsidRPr="00B24C67">
              <w:t>click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9B0255">
              <w:rPr>
                <w:b/>
                <w:iCs/>
              </w:rPr>
              <w:t>Print</w:t>
            </w:r>
            <w:r w:rsidR="001B4CDC">
              <w:t xml:space="preserve"> </w:t>
            </w:r>
            <w:r w:rsidRPr="00B24C67">
              <w:t>link</w:t>
            </w:r>
            <w:r w:rsidR="001B4CDC">
              <w:t xml:space="preserve"> </w:t>
            </w:r>
            <w:r w:rsidRPr="00B24C67">
              <w:t>across</w:t>
            </w:r>
            <w:r w:rsidR="001B4CDC">
              <w:t xml:space="preserve"> </w:t>
            </w:r>
            <w:r w:rsidRPr="00B24C67">
              <w:t>from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word</w:t>
            </w:r>
            <w:r w:rsidR="001B4CDC">
              <w:t xml:space="preserve"> </w:t>
            </w:r>
            <w:r w:rsidRPr="009B0255">
              <w:rPr>
                <w:b/>
              </w:rPr>
              <w:t>All</w:t>
            </w:r>
            <w:r w:rsidR="001B4CDC">
              <w:t xml:space="preserve"> </w:t>
            </w:r>
            <w:r w:rsidRPr="00B24C67">
              <w:t>at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top</w:t>
            </w:r>
            <w:r w:rsidR="001B4CDC">
              <w:t xml:space="preserve"> </w:t>
            </w:r>
            <w:r w:rsidRPr="00B24C67">
              <w:t>of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9B0255">
              <w:rPr>
                <w:b/>
                <w:iCs/>
              </w:rPr>
              <w:t>Sections</w:t>
            </w:r>
            <w:r w:rsidR="001B4CDC">
              <w:rPr>
                <w:i/>
              </w:rPr>
              <w:t xml:space="preserve"> </w:t>
            </w:r>
            <w:r w:rsidRPr="00224A88">
              <w:t>page</w:t>
            </w:r>
            <w:r w:rsidRPr="00B24C67">
              <w:t>.</w:t>
            </w:r>
            <w:r w:rsidR="001B4CDC">
              <w:t xml:space="preserve"> </w:t>
            </w:r>
            <w:r>
              <w:t>P</w:t>
            </w:r>
            <w:r w:rsidRPr="0080363C">
              <w:t>rint</w:t>
            </w:r>
            <w:r w:rsidR="001B4CDC">
              <w:t xml:space="preserve"> </w:t>
            </w:r>
            <w:r w:rsidRPr="0080363C">
              <w:t>request</w:t>
            </w:r>
            <w:r>
              <w:t>s</w:t>
            </w:r>
            <w:r w:rsidR="001B4CDC">
              <w:t xml:space="preserve"> </w:t>
            </w:r>
            <w:r w:rsidRPr="0080363C">
              <w:t>do</w:t>
            </w:r>
            <w:r w:rsidR="001B4CDC">
              <w:t xml:space="preserve"> </w:t>
            </w:r>
            <w:r w:rsidRPr="0080363C">
              <w:t>not</w:t>
            </w:r>
            <w:r w:rsidR="001B4CDC">
              <w:t xml:space="preserve"> </w:t>
            </w:r>
            <w:r w:rsidRPr="0080363C">
              <w:t>include</w:t>
            </w:r>
            <w:r w:rsidR="001B4CDC">
              <w:t xml:space="preserve"> </w:t>
            </w:r>
            <w:r w:rsidRPr="0080363C">
              <w:t>any</w:t>
            </w:r>
            <w:r w:rsidR="001B4CDC">
              <w:t xml:space="preserve"> </w:t>
            </w:r>
            <w:r w:rsidRPr="0080363C">
              <w:t>uploaded</w:t>
            </w:r>
            <w:r w:rsidR="001B4CDC">
              <w:t xml:space="preserve"> </w:t>
            </w:r>
            <w:r w:rsidRPr="0080363C">
              <w:t>related</w:t>
            </w:r>
            <w:r w:rsidR="001B4CDC">
              <w:t xml:space="preserve"> </w:t>
            </w:r>
            <w:r w:rsidRPr="0080363C">
              <w:t>documents.</w:t>
            </w:r>
          </w:p>
        </w:tc>
      </w:tr>
      <w:tr w:rsidR="00C90AE3" w:rsidTr="006C2DA1" w14:paraId="4A04A242" w14:textId="77777777">
        <w:tc>
          <w:tcPr>
            <w:tcW w:w="10070" w:type="dxa"/>
          </w:tcPr>
          <w:p w:rsidRPr="0034725C" w:rsidR="00C90AE3" w:rsidP="0034725C" w:rsidRDefault="0034725C" w14:paraId="607A2C5C" w14:textId="67AEA88B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AA67D5D" wp14:editId="55D1AB8A">
                  <wp:extent cx="4798060" cy="1012190"/>
                  <wp:effectExtent l="0" t="0" r="2540" b="0"/>
                  <wp:docPr id="1303767368" name="Picture 130376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06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E4F" w:rsidTr="006C2DA1" w14:paraId="50D63805" w14:textId="77777777">
        <w:tc>
          <w:tcPr>
            <w:tcW w:w="10070" w:type="dxa"/>
          </w:tcPr>
          <w:p w:rsidR="004E0E4F" w:rsidP="0034725C" w:rsidRDefault="004E0E4F" w14:paraId="3A079B1B" w14:textId="575F1AE5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80363C">
              <w:t>To</w:t>
            </w:r>
            <w:r w:rsidR="001B4CDC">
              <w:t xml:space="preserve"> </w:t>
            </w:r>
            <w:r w:rsidRPr="0080363C">
              <w:t>print</w:t>
            </w:r>
            <w:r w:rsidR="001B4CDC">
              <w:t xml:space="preserve"> </w:t>
            </w:r>
            <w:r w:rsidRPr="0080363C">
              <w:t>a</w:t>
            </w:r>
            <w:r w:rsidR="001B4CDC">
              <w:t xml:space="preserve"> </w:t>
            </w:r>
            <w:r w:rsidRPr="0080363C">
              <w:t>single</w:t>
            </w:r>
            <w:r w:rsidR="001B4CDC">
              <w:t xml:space="preserve"> </w:t>
            </w:r>
            <w:r w:rsidRPr="0080363C">
              <w:t>page,</w:t>
            </w:r>
            <w:r w:rsidR="001B4CDC">
              <w:t xml:space="preserve"> </w:t>
            </w:r>
            <w:r w:rsidRPr="0080363C">
              <w:t>click</w:t>
            </w:r>
            <w:r w:rsidR="001B4CDC">
              <w:t xml:space="preserve"> </w:t>
            </w:r>
            <w:r w:rsidRPr="0080363C">
              <w:t>on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AF2F0B">
              <w:rPr>
                <w:b/>
                <w:iCs/>
              </w:rPr>
              <w:t>Print</w:t>
            </w:r>
            <w:r w:rsidR="001B4CDC">
              <w:t xml:space="preserve"> </w:t>
            </w:r>
            <w:r w:rsidRPr="0080363C">
              <w:t>link</w:t>
            </w:r>
            <w:r w:rsidR="001B4CDC">
              <w:t xml:space="preserve"> </w:t>
            </w:r>
            <w:r w:rsidRPr="0080363C">
              <w:t>across</w:t>
            </w:r>
            <w:r w:rsidR="001B4CDC">
              <w:t xml:space="preserve"> </w:t>
            </w:r>
            <w:r w:rsidRPr="0080363C">
              <w:t>from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name</w:t>
            </w:r>
            <w:r w:rsidR="001B4CDC">
              <w:t xml:space="preserve"> </w:t>
            </w:r>
            <w:r w:rsidRPr="0080363C">
              <w:t>of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page.</w:t>
            </w:r>
          </w:p>
        </w:tc>
      </w:tr>
      <w:tr w:rsidR="00DA297F" w:rsidTr="006C2DA1" w14:paraId="44465C52" w14:textId="77777777">
        <w:tc>
          <w:tcPr>
            <w:tcW w:w="10070" w:type="dxa"/>
          </w:tcPr>
          <w:p w:rsidR="00DA297F" w:rsidP="0034725C" w:rsidRDefault="00DA297F" w14:paraId="09F62DC4" w14:textId="61A32262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80363C">
              <w:t>To</w:t>
            </w:r>
            <w:r w:rsidR="001B4CDC">
              <w:t xml:space="preserve"> </w:t>
            </w:r>
            <w:r w:rsidRPr="0080363C">
              <w:t>print</w:t>
            </w:r>
            <w:r w:rsidR="001B4CDC">
              <w:t xml:space="preserve"> </w:t>
            </w:r>
            <w:r w:rsidRPr="0080363C">
              <w:t>an</w:t>
            </w:r>
            <w:r w:rsidR="001B4CDC">
              <w:t xml:space="preserve"> </w:t>
            </w:r>
            <w:r w:rsidRPr="0080363C">
              <w:t>entire</w:t>
            </w:r>
            <w:r w:rsidR="001B4CDC">
              <w:t xml:space="preserve"> </w:t>
            </w:r>
            <w:r w:rsidRPr="0080363C">
              <w:t>section,</w:t>
            </w:r>
            <w:r w:rsidR="001B4CDC">
              <w:t xml:space="preserve"> </w:t>
            </w:r>
            <w:r w:rsidRPr="0080363C">
              <w:t>click</w:t>
            </w:r>
            <w:r w:rsidR="001B4CDC">
              <w:t xml:space="preserve"> </w:t>
            </w:r>
            <w:r w:rsidRPr="0080363C">
              <w:t>on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12AA6">
              <w:rPr>
                <w:b/>
              </w:rPr>
              <w:t>Print</w:t>
            </w:r>
            <w:r w:rsidR="001B4CDC">
              <w:t xml:space="preserve"> </w:t>
            </w:r>
            <w:r w:rsidRPr="0080363C">
              <w:t>link</w:t>
            </w:r>
            <w:r w:rsidR="001B4CDC">
              <w:t xml:space="preserve"> </w:t>
            </w:r>
            <w:r w:rsidRPr="0080363C">
              <w:t>to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far</w:t>
            </w:r>
            <w:r w:rsidR="001B4CDC">
              <w:t xml:space="preserve"> </w:t>
            </w:r>
            <w:r w:rsidRPr="0080363C">
              <w:t>right</w:t>
            </w:r>
            <w:r w:rsidR="001B4CDC">
              <w:t xml:space="preserve"> </w:t>
            </w:r>
            <w:r w:rsidRPr="0080363C">
              <w:t>of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section</w:t>
            </w:r>
            <w:r w:rsidR="001B4CDC">
              <w:t xml:space="preserve"> </w:t>
            </w:r>
            <w:r w:rsidRPr="0080363C">
              <w:t>name.</w:t>
            </w:r>
            <w:r w:rsidR="001B4CDC">
              <w:t xml:space="preserve"> </w:t>
            </w:r>
          </w:p>
        </w:tc>
      </w:tr>
      <w:tr w:rsidR="000D2CD8" w:rsidTr="006C2DA1" w14:paraId="2E01D96C" w14:textId="77777777">
        <w:tc>
          <w:tcPr>
            <w:tcW w:w="10070" w:type="dxa"/>
          </w:tcPr>
          <w:p w:rsidR="000D2CD8" w:rsidP="0034725C" w:rsidRDefault="000D2CD8" w14:paraId="0118C31D" w14:textId="2074E7BD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80363C">
              <w:t>To</w:t>
            </w:r>
            <w:r w:rsidR="001B4CDC">
              <w:t xml:space="preserve"> </w:t>
            </w:r>
            <w:r w:rsidRPr="0080363C">
              <w:t>choose</w:t>
            </w:r>
            <w:r w:rsidR="001B4CDC">
              <w:t xml:space="preserve"> </w:t>
            </w:r>
            <w:r w:rsidRPr="0080363C">
              <w:t>multiple</w:t>
            </w:r>
            <w:r w:rsidR="001B4CDC">
              <w:t xml:space="preserve"> </w:t>
            </w:r>
            <w:r w:rsidRPr="0080363C">
              <w:t>pages,</w:t>
            </w:r>
            <w:r w:rsidR="001B4CDC">
              <w:t xml:space="preserve"> </w:t>
            </w:r>
            <w:r w:rsidRPr="0080363C">
              <w:t>check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AF2F0B">
              <w:rPr>
                <w:b/>
              </w:rPr>
              <w:t>Print</w:t>
            </w:r>
            <w:r w:rsidR="001B4CDC">
              <w:rPr>
                <w:b/>
              </w:rPr>
              <w:t xml:space="preserve"> </w:t>
            </w:r>
            <w:r w:rsidRPr="00AF2F0B">
              <w:rPr>
                <w:b/>
              </w:rPr>
              <w:t>Select</w:t>
            </w:r>
            <w:r w:rsidR="001B4CDC">
              <w:rPr>
                <w:b/>
              </w:rPr>
              <w:t xml:space="preserve"> </w:t>
            </w:r>
            <w:r w:rsidRPr="00AF2F0B">
              <w:rPr>
                <w:b/>
              </w:rPr>
              <w:t>Items</w:t>
            </w:r>
            <w:r w:rsidR="001B4CDC">
              <w:t xml:space="preserve"> </w:t>
            </w:r>
            <w:r w:rsidRPr="0080363C">
              <w:t>box</w:t>
            </w:r>
            <w:r w:rsidR="001B4CDC">
              <w:t xml:space="preserve"> </w:t>
            </w:r>
            <w:r w:rsidRPr="0080363C">
              <w:t>at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top</w:t>
            </w:r>
            <w:r w:rsidR="001B4CDC">
              <w:t xml:space="preserve"> </w:t>
            </w:r>
            <w:r w:rsidRPr="0080363C">
              <w:t>of</w:t>
            </w:r>
            <w:r w:rsidR="001B4CDC">
              <w:t xml:space="preserve"> </w:t>
            </w:r>
            <w:r w:rsidRPr="0080363C">
              <w:t>the</w:t>
            </w:r>
            <w:r w:rsidR="001B4CDC">
              <w:t xml:space="preserve"> </w:t>
            </w:r>
            <w:r w:rsidRPr="0080363C">
              <w:t>print</w:t>
            </w:r>
            <w:r w:rsidR="001B4CDC">
              <w:t xml:space="preserve"> </w:t>
            </w:r>
            <w:r w:rsidRPr="0080363C">
              <w:t>column</w:t>
            </w:r>
            <w:r w:rsidR="001B4CDC">
              <w:t xml:space="preserve"> </w:t>
            </w:r>
            <w:r w:rsidRPr="0080363C">
              <w:t>to</w:t>
            </w:r>
            <w:r w:rsidR="001B4CDC">
              <w:t xml:space="preserve"> </w:t>
            </w:r>
            <w:r w:rsidRPr="0080363C">
              <w:t>select</w:t>
            </w:r>
            <w:r w:rsidR="001B4CDC">
              <w:t xml:space="preserve"> </w:t>
            </w:r>
            <w:r w:rsidRPr="0080363C">
              <w:t>more</w:t>
            </w:r>
            <w:r w:rsidR="001B4CDC">
              <w:t xml:space="preserve"> </w:t>
            </w:r>
            <w:r w:rsidRPr="0080363C">
              <w:t>than</w:t>
            </w:r>
            <w:r w:rsidR="001B4CDC">
              <w:t xml:space="preserve"> </w:t>
            </w:r>
            <w:r w:rsidRPr="0080363C">
              <w:t>one</w:t>
            </w:r>
            <w:r w:rsidR="001B4CDC">
              <w:t xml:space="preserve"> </w:t>
            </w:r>
            <w:r w:rsidRPr="0080363C">
              <w:t>page.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AF2F0B">
              <w:rPr>
                <w:b/>
              </w:rPr>
              <w:t>Print</w:t>
            </w:r>
            <w:r w:rsidR="001B4CDC">
              <w:t xml:space="preserve"> </w:t>
            </w:r>
            <w:r w:rsidRPr="00B24C67">
              <w:t>links</w:t>
            </w:r>
            <w:r w:rsidR="001B4CDC">
              <w:t xml:space="preserve"> </w:t>
            </w:r>
            <w:r w:rsidRPr="00B24C67">
              <w:t>appear</w:t>
            </w:r>
            <w:r w:rsidR="001B4CDC">
              <w:t xml:space="preserve"> </w:t>
            </w:r>
            <w:r w:rsidRPr="00B24C67">
              <w:t>as</w:t>
            </w:r>
            <w:r w:rsidR="001B4CDC">
              <w:t xml:space="preserve"> </w:t>
            </w:r>
            <w:r w:rsidRPr="00B24C67">
              <w:t>checkboxes.</w:t>
            </w:r>
            <w:r w:rsidR="001B4CDC">
              <w:t xml:space="preserve"> </w:t>
            </w:r>
            <w:r w:rsidRPr="00B24C67">
              <w:t>Select</w:t>
            </w:r>
            <w:r w:rsidR="001B4CDC">
              <w:t xml:space="preserve"> </w:t>
            </w:r>
            <w:r w:rsidRPr="00B24C67">
              <w:t>all</w:t>
            </w:r>
            <w:r w:rsidR="001B4CDC">
              <w:t xml:space="preserve"> </w:t>
            </w:r>
            <w:r w:rsidRPr="00B24C67">
              <w:t>text</w:t>
            </w:r>
            <w:r w:rsidR="001B4CDC">
              <w:t xml:space="preserve"> </w:t>
            </w:r>
            <w:r w:rsidRPr="00B24C67">
              <w:t>boxes</w:t>
            </w:r>
            <w:r w:rsidR="001B4CDC">
              <w:t xml:space="preserve"> </w:t>
            </w:r>
            <w:r w:rsidRPr="00B24C67">
              <w:t>for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desired</w:t>
            </w:r>
            <w:r w:rsidR="001B4CDC">
              <w:t xml:space="preserve"> </w:t>
            </w:r>
            <w:r w:rsidRPr="00B24C67">
              <w:t>print</w:t>
            </w:r>
            <w:r w:rsidR="001B4CDC">
              <w:t xml:space="preserve"> </w:t>
            </w:r>
            <w:r>
              <w:t>request</w:t>
            </w:r>
            <w:r w:rsidRPr="00B24C67">
              <w:t>.</w:t>
            </w:r>
          </w:p>
        </w:tc>
      </w:tr>
      <w:tr w:rsidR="00AE1DC2" w:rsidTr="006C2DA1" w14:paraId="6DFBF5EB" w14:textId="77777777">
        <w:tc>
          <w:tcPr>
            <w:tcW w:w="10070" w:type="dxa"/>
          </w:tcPr>
          <w:p w:rsidRPr="0034725C" w:rsidR="00AE1DC2" w:rsidP="0034725C" w:rsidRDefault="00D25C5F" w14:paraId="6AE1A821" w14:textId="36B44494">
            <w:pPr>
              <w:jc w:val="center"/>
            </w:pPr>
            <w:r w:rsidRPr="0034725C">
              <w:rPr>
                <w:noProof/>
              </w:rPr>
              <w:drawing>
                <wp:inline distT="0" distB="0" distL="0" distR="0" wp14:anchorId="43408436" wp14:editId="0C5767DD">
                  <wp:extent cx="4775254" cy="1034716"/>
                  <wp:effectExtent l="19050" t="19050" r="25400" b="13335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9" t="25095" r="6283" b="62424"/>
                          <a:stretch/>
                        </pic:blipFill>
                        <pic:spPr bwMode="auto">
                          <a:xfrm>
                            <a:off x="0" y="0"/>
                            <a:ext cx="4777351" cy="1035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CEB" w:rsidTr="006C2DA1" w14:paraId="3D1CD02F" w14:textId="77777777">
        <w:tc>
          <w:tcPr>
            <w:tcW w:w="10070" w:type="dxa"/>
          </w:tcPr>
          <w:p w:rsidR="00005CEB" w:rsidP="0034725C" w:rsidRDefault="005E2937" w14:paraId="260C3367" w14:textId="65C05B08">
            <w:pPr>
              <w:pStyle w:val="ListParagraph"/>
              <w:numPr>
                <w:ilvl w:val="0"/>
                <w:numId w:val="28"/>
              </w:numPr>
              <w:ind w:left="585"/>
            </w:pPr>
            <w:r>
              <w:lastRenderedPageBreak/>
              <w:t>Select</w:t>
            </w:r>
            <w:r w:rsidR="001B4CDC">
              <w:t xml:space="preserve"> </w:t>
            </w:r>
            <w:r>
              <w:t>the</w:t>
            </w:r>
            <w:r w:rsidR="001B4CDC">
              <w:t xml:space="preserve"> </w:t>
            </w:r>
            <w:r>
              <w:t>checkboxes</w:t>
            </w:r>
            <w:r w:rsidR="001B4CDC">
              <w:t xml:space="preserve"> </w:t>
            </w:r>
            <w:r>
              <w:t>and</w:t>
            </w:r>
            <w:r w:rsidR="001B4CDC">
              <w:t xml:space="preserve"> </w:t>
            </w:r>
            <w:r w:rsidRPr="00B24C67">
              <w:t>click</w:t>
            </w:r>
            <w:r w:rsidR="001B4CDC">
              <w:t xml:space="preserve"> </w:t>
            </w:r>
            <w:r w:rsidRPr="00AF2F0B">
              <w:rPr>
                <w:b/>
                <w:iCs/>
              </w:rPr>
              <w:t>Print</w:t>
            </w:r>
            <w:r w:rsidR="001B4CDC">
              <w:t xml:space="preserve"> </w:t>
            </w:r>
            <w:r w:rsidRPr="00B24C67">
              <w:t>at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top</w:t>
            </w:r>
            <w:r w:rsidR="001B4CDC">
              <w:t xml:space="preserve"> </w:t>
            </w:r>
            <w:r w:rsidRPr="00B24C67">
              <w:t>of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column.</w:t>
            </w:r>
          </w:p>
        </w:tc>
      </w:tr>
      <w:tr w:rsidR="00005CEB" w:rsidTr="006C2DA1" w14:paraId="206EF734" w14:textId="77777777">
        <w:tc>
          <w:tcPr>
            <w:tcW w:w="10070" w:type="dxa"/>
          </w:tcPr>
          <w:p w:rsidR="00005CEB" w:rsidP="0034725C" w:rsidRDefault="005E2937" w14:paraId="6F440B36" w14:textId="45E5CE46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B24C67">
              <w:t>The</w:t>
            </w:r>
            <w:r w:rsidR="001B4CDC">
              <w:t xml:space="preserve"> </w:t>
            </w:r>
            <w:r w:rsidRPr="00AF2F0B">
              <w:rPr>
                <w:b/>
                <w:iCs/>
              </w:rPr>
              <w:t>Print</w:t>
            </w:r>
            <w:r w:rsidR="001B4CDC">
              <w:rPr>
                <w:b/>
                <w:iCs/>
              </w:rPr>
              <w:t xml:space="preserve"> </w:t>
            </w:r>
            <w:r w:rsidRPr="00AF2F0B">
              <w:rPr>
                <w:b/>
                <w:iCs/>
              </w:rPr>
              <w:t>Request</w:t>
            </w:r>
            <w:r w:rsidR="001B4CDC">
              <w:t xml:space="preserve"> </w:t>
            </w:r>
            <w:r w:rsidRPr="00B24C67">
              <w:t>screen</w:t>
            </w:r>
            <w:r w:rsidR="001B4CDC">
              <w:t xml:space="preserve"> </w:t>
            </w:r>
            <w:r>
              <w:t>pops</w:t>
            </w:r>
            <w:r w:rsidR="001B4CDC">
              <w:t xml:space="preserve"> </w:t>
            </w:r>
            <w:r>
              <w:t>up</w:t>
            </w:r>
            <w:r w:rsidRPr="00B24C67">
              <w:t>.</w:t>
            </w:r>
            <w:r w:rsidR="001B4CDC">
              <w:t xml:space="preserve"> </w:t>
            </w:r>
            <w:r>
              <w:t>If</w:t>
            </w:r>
            <w:r w:rsidR="001B4CDC">
              <w:t xml:space="preserve"> </w:t>
            </w:r>
            <w:r>
              <w:t>necessary,</w:t>
            </w:r>
            <w:r w:rsidR="001B4CDC">
              <w:t xml:space="preserve"> </w:t>
            </w:r>
            <w:r>
              <w:t>Users</w:t>
            </w:r>
            <w:r w:rsidR="001B4CDC">
              <w:t xml:space="preserve"> </w:t>
            </w:r>
            <w:r>
              <w:t>may</w:t>
            </w:r>
            <w:r w:rsidR="001B4CDC">
              <w:t xml:space="preserve"> </w:t>
            </w:r>
            <w:r>
              <w:t>rename</w:t>
            </w:r>
            <w:r w:rsidR="001B4CDC">
              <w:t xml:space="preserve"> </w:t>
            </w:r>
            <w:r>
              <w:t>their</w:t>
            </w:r>
            <w:r w:rsidR="001B4CDC">
              <w:t xml:space="preserve"> </w:t>
            </w:r>
            <w:r>
              <w:t>print</w:t>
            </w:r>
            <w:r w:rsidR="001B4CDC">
              <w:t xml:space="preserve"> </w:t>
            </w:r>
            <w:r>
              <w:t>job</w:t>
            </w:r>
            <w:r w:rsidR="001B4CDC">
              <w:t xml:space="preserve"> </w:t>
            </w:r>
            <w:r>
              <w:t>here.</w:t>
            </w:r>
          </w:p>
        </w:tc>
      </w:tr>
      <w:tr w:rsidR="00620E64" w:rsidTr="006C2DA1" w14:paraId="72A51ADB" w14:textId="77777777">
        <w:tc>
          <w:tcPr>
            <w:tcW w:w="10070" w:type="dxa"/>
          </w:tcPr>
          <w:p w:rsidRPr="00386E54" w:rsidR="00620E64" w:rsidP="0034725C" w:rsidRDefault="00386E54" w14:paraId="5C20D556" w14:textId="2C284A1C">
            <w:pPr>
              <w:pStyle w:val="ListParagraph"/>
              <w:numPr>
                <w:ilvl w:val="0"/>
                <w:numId w:val="28"/>
              </w:numPr>
              <w:ind w:left="585"/>
            </w:pPr>
            <w:r w:rsidRPr="00386E54">
              <w:t>Click</w:t>
            </w:r>
            <w:r w:rsidR="001B4CDC">
              <w:t xml:space="preserve"> </w:t>
            </w:r>
            <w:r w:rsidRPr="00386E54">
              <w:rPr>
                <w:b/>
              </w:rPr>
              <w:t>Print</w:t>
            </w:r>
            <w:r w:rsidRPr="00386E54">
              <w:t>.</w:t>
            </w:r>
            <w:r w:rsidR="001B4CDC">
              <w:t xml:space="preserve"> </w:t>
            </w:r>
            <w:r w:rsidRPr="00B24C67" w:rsidR="00D7387A">
              <w:t>The</w:t>
            </w:r>
            <w:r w:rsidR="001B4CDC">
              <w:t xml:space="preserve"> </w:t>
            </w:r>
            <w:r w:rsidRPr="00386E54" w:rsidR="00D7387A">
              <w:rPr>
                <w:b/>
                <w:iCs/>
              </w:rPr>
              <w:t>Generating</w:t>
            </w:r>
            <w:r w:rsidR="001B4CDC">
              <w:rPr>
                <w:b/>
                <w:iCs/>
              </w:rPr>
              <w:t xml:space="preserve"> </w:t>
            </w:r>
            <w:r w:rsidRPr="00386E54" w:rsidR="00D7387A">
              <w:rPr>
                <w:b/>
                <w:iCs/>
              </w:rPr>
              <w:t>Document</w:t>
            </w:r>
            <w:r w:rsidR="001B4CDC">
              <w:t xml:space="preserve"> </w:t>
            </w:r>
            <w:r w:rsidRPr="00B24C67" w:rsidR="00D7387A">
              <w:t>screen</w:t>
            </w:r>
            <w:r w:rsidR="001B4CDC">
              <w:t xml:space="preserve"> </w:t>
            </w:r>
            <w:r w:rsidRPr="00B24C67" w:rsidR="00D7387A">
              <w:t>appear</w:t>
            </w:r>
            <w:r w:rsidR="00D7387A">
              <w:t>s</w:t>
            </w:r>
            <w:r w:rsidRPr="00B24C67" w:rsidR="00D7387A">
              <w:t>.</w:t>
            </w:r>
            <w:r w:rsidR="001B4CDC">
              <w:t xml:space="preserve"> </w:t>
            </w:r>
            <w:r w:rsidR="00D7387A">
              <w:t>T</w:t>
            </w:r>
            <w:r w:rsidRPr="00B24C67" w:rsidR="00D7387A">
              <w:t>he</w:t>
            </w:r>
            <w:r w:rsidR="001B4CDC">
              <w:t xml:space="preserve"> </w:t>
            </w:r>
            <w:r w:rsidRPr="00B24C67" w:rsidR="00D7387A">
              <w:t>system</w:t>
            </w:r>
            <w:r w:rsidR="001B4CDC">
              <w:t xml:space="preserve"> </w:t>
            </w:r>
            <w:r w:rsidRPr="00B24C67" w:rsidR="00D7387A">
              <w:t>take</w:t>
            </w:r>
            <w:r w:rsidR="00D7387A">
              <w:t>s</w:t>
            </w:r>
            <w:r w:rsidR="001B4CDC">
              <w:t xml:space="preserve"> </w:t>
            </w:r>
            <w:r w:rsidRPr="00B24C67" w:rsidR="00D7387A">
              <w:t>20–30</w:t>
            </w:r>
            <w:r w:rsidR="001B4CDC">
              <w:t xml:space="preserve"> </w:t>
            </w:r>
            <w:r w:rsidRPr="00B24C67" w:rsidR="00D7387A">
              <w:t>seconds</w:t>
            </w:r>
            <w:r w:rsidR="001B4CDC">
              <w:t xml:space="preserve"> </w:t>
            </w:r>
            <w:r w:rsidRPr="00B24C67" w:rsidR="00D7387A">
              <w:t>to</w:t>
            </w:r>
            <w:r w:rsidR="001B4CDC">
              <w:t xml:space="preserve"> </w:t>
            </w:r>
            <w:r w:rsidRPr="00B24C67" w:rsidR="00D7387A">
              <w:t>generate</w:t>
            </w:r>
            <w:r w:rsidR="001B4CDC">
              <w:t xml:space="preserve"> </w:t>
            </w:r>
            <w:r w:rsidRPr="00B24C67" w:rsidR="00D7387A">
              <w:t>the</w:t>
            </w:r>
            <w:r w:rsidR="001B4CDC">
              <w:t xml:space="preserve"> </w:t>
            </w:r>
            <w:r w:rsidRPr="00B24C67" w:rsidR="00D7387A">
              <w:t>print</w:t>
            </w:r>
            <w:r w:rsidR="001B4CDC">
              <w:t xml:space="preserve"> </w:t>
            </w:r>
            <w:r w:rsidRPr="00B24C67" w:rsidR="00D7387A">
              <w:t>job.</w:t>
            </w:r>
            <w:r w:rsidR="001B4CDC">
              <w:t xml:space="preserve"> </w:t>
            </w:r>
            <w:r w:rsidR="00D7387A">
              <w:t>For</w:t>
            </w:r>
            <w:r w:rsidR="001B4CDC">
              <w:t xml:space="preserve"> </w:t>
            </w:r>
            <w:r w:rsidR="00D7387A">
              <w:t>larger</w:t>
            </w:r>
            <w:r w:rsidR="001B4CDC">
              <w:t xml:space="preserve"> </w:t>
            </w:r>
            <w:r w:rsidR="00D7387A">
              <w:t>files,</w:t>
            </w:r>
            <w:r w:rsidR="001B4CDC">
              <w:t xml:space="preserve"> </w:t>
            </w:r>
            <w:r w:rsidR="00D7387A">
              <w:t>expect</w:t>
            </w:r>
            <w:r w:rsidR="001B4CDC">
              <w:t xml:space="preserve"> </w:t>
            </w:r>
            <w:r w:rsidR="00D7387A">
              <w:t>an</w:t>
            </w:r>
            <w:r w:rsidR="001B4CDC">
              <w:t xml:space="preserve"> </w:t>
            </w:r>
            <w:r w:rsidR="00D7387A">
              <w:t>email</w:t>
            </w:r>
            <w:r w:rsidR="001B4CDC">
              <w:t xml:space="preserve"> </w:t>
            </w:r>
            <w:r w:rsidR="00D7387A">
              <w:t>from</w:t>
            </w:r>
            <w:r w:rsidR="001B4CDC">
              <w:t xml:space="preserve"> </w:t>
            </w:r>
            <w:r w:rsidR="00D7387A">
              <w:t>the</w:t>
            </w:r>
            <w:r w:rsidR="001B4CDC">
              <w:t xml:space="preserve"> </w:t>
            </w:r>
            <w:r w:rsidR="00D7387A">
              <w:t>ePlan</w:t>
            </w:r>
            <w:r w:rsidR="001B4CDC">
              <w:t xml:space="preserve"> </w:t>
            </w:r>
            <w:r w:rsidR="00D7387A">
              <w:t>system</w:t>
            </w:r>
            <w:r w:rsidR="001B4CDC">
              <w:t xml:space="preserve"> </w:t>
            </w:r>
            <w:r w:rsidR="00D7387A">
              <w:t>when</w:t>
            </w:r>
            <w:r w:rsidR="001B4CDC">
              <w:t xml:space="preserve"> </w:t>
            </w:r>
            <w:r w:rsidR="00D7387A">
              <w:t>the</w:t>
            </w:r>
            <w:r w:rsidR="001B4CDC">
              <w:t xml:space="preserve"> </w:t>
            </w:r>
            <w:r w:rsidR="00D7387A">
              <w:t>file</w:t>
            </w:r>
            <w:r w:rsidR="001B4CDC">
              <w:t xml:space="preserve"> </w:t>
            </w:r>
            <w:r w:rsidR="00D7387A">
              <w:t>is</w:t>
            </w:r>
            <w:r w:rsidR="001B4CDC">
              <w:t xml:space="preserve"> </w:t>
            </w:r>
            <w:r w:rsidR="00D7387A">
              <w:t>ready</w:t>
            </w:r>
            <w:r w:rsidR="001B4CDC">
              <w:t xml:space="preserve"> </w:t>
            </w:r>
            <w:r w:rsidR="00D7387A">
              <w:t>to</w:t>
            </w:r>
            <w:r w:rsidR="001B4CDC">
              <w:t xml:space="preserve"> </w:t>
            </w:r>
            <w:r w:rsidR="00D7387A">
              <w:t>download.</w:t>
            </w:r>
          </w:p>
        </w:tc>
      </w:tr>
      <w:tr w:rsidR="00620E64" w:rsidTr="006C2DA1" w14:paraId="4C67A129" w14:textId="77777777">
        <w:tc>
          <w:tcPr>
            <w:tcW w:w="10070" w:type="dxa"/>
          </w:tcPr>
          <w:p w:rsidRPr="00B24C67" w:rsidR="00620E64" w:rsidP="0034725C" w:rsidRDefault="003A1646" w14:paraId="1585E324" w14:textId="27E0086D">
            <w:pPr>
              <w:pStyle w:val="ListParagraph"/>
              <w:numPr>
                <w:ilvl w:val="0"/>
                <w:numId w:val="28"/>
              </w:numPr>
              <w:ind w:left="585"/>
            </w:pPr>
            <w:r>
              <w:t>After</w:t>
            </w:r>
            <w:r w:rsidR="001B4CDC">
              <w:t xml:space="preserve"> </w:t>
            </w:r>
            <w:r>
              <w:t>ePlan</w:t>
            </w:r>
            <w:r w:rsidR="001B4CDC">
              <w:t xml:space="preserve"> </w:t>
            </w:r>
            <w:r>
              <w:t>generates</w:t>
            </w:r>
            <w:r w:rsidR="001B4CDC">
              <w:t xml:space="preserve"> </w:t>
            </w:r>
            <w:r>
              <w:t>the</w:t>
            </w:r>
            <w:r w:rsidR="001B4CDC">
              <w:t xml:space="preserve"> </w:t>
            </w:r>
            <w:r>
              <w:t>print</w:t>
            </w:r>
            <w:r w:rsidR="001B4CDC">
              <w:t xml:space="preserve"> </w:t>
            </w:r>
            <w:r>
              <w:t>file,</w:t>
            </w:r>
            <w:r w:rsidR="001B4CDC">
              <w:t xml:space="preserve"> </w:t>
            </w:r>
            <w:r w:rsidRPr="00B24C67">
              <w:t>click</w:t>
            </w:r>
            <w:r w:rsidR="001B4CDC">
              <w:t xml:space="preserve"> </w:t>
            </w:r>
            <w:r w:rsidRPr="00D7387A">
              <w:rPr>
                <w:b/>
                <w:iCs/>
              </w:rPr>
              <w:t>Return</w:t>
            </w:r>
            <w:r w:rsidR="001B4CDC">
              <w:rPr>
                <w:b/>
                <w:iCs/>
              </w:rPr>
              <w:t xml:space="preserve"> </w:t>
            </w:r>
            <w:r w:rsidRPr="00D7387A">
              <w:rPr>
                <w:b/>
                <w:iCs/>
              </w:rPr>
              <w:t>to</w:t>
            </w:r>
            <w:r w:rsidR="001B4CDC">
              <w:rPr>
                <w:b/>
                <w:iCs/>
              </w:rPr>
              <w:t xml:space="preserve"> </w:t>
            </w:r>
            <w:r w:rsidRPr="00D7387A">
              <w:rPr>
                <w:b/>
                <w:iCs/>
              </w:rPr>
              <w:t>Funding</w:t>
            </w:r>
            <w:r w:rsidR="001B4CDC">
              <w:rPr>
                <w:b/>
                <w:iCs/>
              </w:rPr>
              <w:t xml:space="preserve"> </w:t>
            </w:r>
            <w:r w:rsidRPr="00D7387A">
              <w:rPr>
                <w:b/>
                <w:iCs/>
              </w:rPr>
              <w:t>Applications</w:t>
            </w:r>
            <w:r w:rsidRPr="00B24C67">
              <w:t>.</w:t>
            </w:r>
          </w:p>
        </w:tc>
      </w:tr>
      <w:tr w:rsidR="003A1646" w:rsidTr="006C2DA1" w14:paraId="694A7CF9" w14:textId="77777777">
        <w:tc>
          <w:tcPr>
            <w:tcW w:w="10070" w:type="dxa"/>
          </w:tcPr>
          <w:p w:rsidR="003A1646" w:rsidP="0034725C" w:rsidRDefault="003A1646" w14:paraId="52F0571B" w14:textId="2B4FA796">
            <w:pPr>
              <w:pStyle w:val="ListParagraph"/>
              <w:numPr>
                <w:ilvl w:val="0"/>
                <w:numId w:val="28"/>
              </w:numPr>
              <w:ind w:left="585"/>
            </w:pPr>
            <w:r>
              <w:t>ePlan</w:t>
            </w:r>
            <w:r w:rsidR="001B4CDC">
              <w:t xml:space="preserve"> </w:t>
            </w:r>
            <w:r>
              <w:t>generates</w:t>
            </w:r>
            <w:r w:rsidR="001B4CDC">
              <w:t xml:space="preserve"> </w:t>
            </w:r>
            <w:r>
              <w:t>a</w:t>
            </w:r>
            <w:r w:rsidR="001B4CDC">
              <w:t xml:space="preserve"> </w:t>
            </w:r>
            <w:r w:rsidRPr="002F57B8">
              <w:t>PDF</w:t>
            </w:r>
            <w:r w:rsidR="001B4CDC">
              <w:t xml:space="preserve"> </w:t>
            </w:r>
            <w:r>
              <w:t>which</w:t>
            </w:r>
            <w:r w:rsidR="001B4CDC">
              <w:t xml:space="preserve"> </w:t>
            </w:r>
            <w:r w:rsidRPr="00B24C67">
              <w:t>appear</w:t>
            </w:r>
            <w:r>
              <w:t>s</w:t>
            </w:r>
            <w:r w:rsidR="001B4CDC">
              <w:t xml:space="preserve"> </w:t>
            </w:r>
            <w:r w:rsidRPr="00B24C67">
              <w:t>at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B24C67">
              <w:t>top</w:t>
            </w:r>
            <w:r w:rsidR="001B4CDC">
              <w:t xml:space="preserve"> </w:t>
            </w:r>
            <w:r w:rsidRPr="00B24C67">
              <w:t>of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80363C">
              <w:t>page</w:t>
            </w:r>
            <w:r w:rsidR="001B4CDC">
              <w:t xml:space="preserve"> </w:t>
            </w:r>
            <w:r w:rsidRPr="00B24C67">
              <w:t>from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386E54">
              <w:rPr>
                <w:b/>
              </w:rPr>
              <w:t>TDOE</w:t>
            </w:r>
            <w:r w:rsidR="001B4CDC">
              <w:rPr>
                <w:b/>
              </w:rPr>
              <w:t xml:space="preserve"> </w:t>
            </w:r>
            <w:r w:rsidRPr="00386E54">
              <w:rPr>
                <w:b/>
              </w:rPr>
              <w:t>Resources</w:t>
            </w:r>
            <w:r w:rsidR="001B4CDC">
              <w:t xml:space="preserve"> </w:t>
            </w:r>
            <w:r w:rsidRPr="00B24C67">
              <w:t>menu</w:t>
            </w:r>
            <w:r w:rsidR="001B4CDC">
              <w:t xml:space="preserve"> </w:t>
            </w:r>
            <w:r w:rsidRPr="00B24C67">
              <w:t>item</w:t>
            </w:r>
            <w:r w:rsidR="001B4CDC">
              <w:t xml:space="preserve"> </w:t>
            </w:r>
            <w:r w:rsidRPr="00B24C67">
              <w:t>in</w:t>
            </w:r>
            <w:r w:rsidR="001B4CDC">
              <w:t xml:space="preserve"> </w:t>
            </w:r>
            <w:r w:rsidRPr="00B24C67">
              <w:t>ePlan.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2F57B8">
              <w:t>PDF</w:t>
            </w:r>
            <w:r w:rsidR="001B4CDC">
              <w:t xml:space="preserve"> </w:t>
            </w:r>
            <w:r w:rsidRPr="00B24C67">
              <w:t>link</w:t>
            </w:r>
            <w:r w:rsidR="001B4CDC">
              <w:t xml:space="preserve"> </w:t>
            </w:r>
            <w:r w:rsidRPr="00B24C67">
              <w:t>remain</w:t>
            </w:r>
            <w:r>
              <w:t>s</w:t>
            </w:r>
            <w:r w:rsidR="001B4CDC">
              <w:t xml:space="preserve"> </w:t>
            </w:r>
            <w:r w:rsidRPr="00B24C67">
              <w:t>in</w:t>
            </w:r>
            <w:r w:rsidR="001B4CDC">
              <w:t xml:space="preserve"> </w:t>
            </w:r>
            <w:r w:rsidRPr="00D7387A">
              <w:rPr>
                <w:b/>
              </w:rPr>
              <w:t>TDOE</w:t>
            </w:r>
            <w:r w:rsidR="001B4CDC">
              <w:rPr>
                <w:b/>
              </w:rPr>
              <w:t xml:space="preserve"> </w:t>
            </w:r>
            <w:r w:rsidRPr="00D7387A">
              <w:rPr>
                <w:b/>
              </w:rPr>
              <w:t>Resources</w:t>
            </w:r>
            <w:r w:rsidR="001B4CDC">
              <w:t xml:space="preserve"> </w:t>
            </w:r>
            <w:r w:rsidRPr="00B24C67">
              <w:t>for</w:t>
            </w:r>
            <w:r w:rsidR="001B4CDC">
              <w:t xml:space="preserve"> </w:t>
            </w:r>
            <w:r w:rsidRPr="00B24C67">
              <w:t>five</w:t>
            </w:r>
            <w:r w:rsidR="001B4CDC">
              <w:t xml:space="preserve"> </w:t>
            </w:r>
            <w:r w:rsidRPr="00B24C67">
              <w:t>(5)</w:t>
            </w:r>
            <w:r w:rsidR="001B4CDC">
              <w:t xml:space="preserve"> </w:t>
            </w:r>
            <w:r w:rsidRPr="00B24C67">
              <w:t>days.</w:t>
            </w:r>
            <w:r w:rsidR="001B4CDC">
              <w:t xml:space="preserve"> </w:t>
            </w:r>
            <w:r w:rsidRPr="00B24C67">
              <w:t>Users</w:t>
            </w:r>
            <w:r w:rsidR="001B4CDC">
              <w:t xml:space="preserve"> </w:t>
            </w:r>
            <w:r w:rsidRPr="003E2ABC">
              <w:t>may</w:t>
            </w:r>
            <w:r w:rsidR="001B4CDC">
              <w:t xml:space="preserve"> </w:t>
            </w:r>
            <w:r w:rsidRPr="00B24C67">
              <w:t>use</w:t>
            </w:r>
            <w:r w:rsidR="001B4CDC">
              <w:t xml:space="preserve"> </w:t>
            </w:r>
            <w:r w:rsidRPr="00B24C67">
              <w:t>the</w:t>
            </w:r>
            <w:r w:rsidR="001B4CDC">
              <w:t xml:space="preserve"> </w:t>
            </w:r>
            <w:r w:rsidRPr="00D7387A">
              <w:rPr>
                <w:b/>
              </w:rPr>
              <w:t>Delete</w:t>
            </w:r>
            <w:r w:rsidR="001B4CDC">
              <w:t xml:space="preserve"> </w:t>
            </w:r>
            <w:r w:rsidRPr="00B24C67">
              <w:t>links</w:t>
            </w:r>
            <w:r w:rsidR="001B4CDC">
              <w:t xml:space="preserve"> </w:t>
            </w:r>
            <w:r w:rsidRPr="00B24C67">
              <w:t>to</w:t>
            </w:r>
            <w:r w:rsidR="001B4CDC">
              <w:t xml:space="preserve"> </w:t>
            </w:r>
            <w:r w:rsidRPr="00B24C67">
              <w:t>remove</w:t>
            </w:r>
            <w:r w:rsidR="001B4CDC">
              <w:t xml:space="preserve"> </w:t>
            </w:r>
            <w:r w:rsidRPr="00B24C67">
              <w:t>any</w:t>
            </w:r>
            <w:r w:rsidR="001B4CDC">
              <w:t xml:space="preserve"> </w:t>
            </w:r>
            <w:r w:rsidRPr="00B24C67">
              <w:t>print</w:t>
            </w:r>
            <w:r w:rsidR="001B4CDC">
              <w:t xml:space="preserve"> </w:t>
            </w:r>
            <w:r w:rsidRPr="00B24C67">
              <w:t>jobs</w:t>
            </w:r>
            <w:r w:rsidR="001B4CDC">
              <w:t xml:space="preserve"> </w:t>
            </w:r>
            <w:r w:rsidRPr="00B24C67">
              <w:t>if</w:t>
            </w:r>
            <w:r w:rsidR="001B4CDC">
              <w:t xml:space="preserve"> </w:t>
            </w:r>
            <w:r w:rsidRPr="00B24C67">
              <w:t>desired.</w:t>
            </w:r>
          </w:p>
        </w:tc>
      </w:tr>
      <w:tr w:rsidR="003A1646" w:rsidTr="006C2DA1" w14:paraId="05BFDBCB" w14:textId="77777777">
        <w:tc>
          <w:tcPr>
            <w:tcW w:w="10070" w:type="dxa"/>
          </w:tcPr>
          <w:p w:rsidR="003A1646" w:rsidP="0034725C" w:rsidRDefault="0034725C" w14:paraId="0BE5B0E4" w14:textId="541AAC6E">
            <w:pPr>
              <w:pStyle w:val="NormalNoSpacing"/>
            </w:pPr>
            <w:r>
              <w:rPr>
                <w:noProof/>
              </w:rPr>
              <w:drawing>
                <wp:inline distT="0" distB="0" distL="0" distR="0" wp14:anchorId="209E5B03" wp14:editId="2DB000C7">
                  <wp:extent cx="3773805" cy="701040"/>
                  <wp:effectExtent l="0" t="0" r="0" b="3810"/>
                  <wp:docPr id="1303767369" name="Picture 130376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0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3FE" w:rsidP="008813FE" w:rsidRDefault="008813FE" w14:paraId="143C0F51" w14:textId="77777777"/>
    <w:p w:rsidR="008813FE" w:rsidRDefault="008813FE" w14:paraId="1186CE50" w14:textId="77777777">
      <w:pPr>
        <w:spacing w:after="200" w:line="276" w:lineRule="auto"/>
        <w:rPr>
          <w:rFonts w:ascii="PermianSlabSerifTypeface" w:hAnsi="PermianSlabSerifTypeface"/>
          <w:b/>
          <w:color w:val="6E7073" w:themeColor="text2"/>
          <w:sz w:val="32"/>
          <w:szCs w:val="22"/>
        </w:rPr>
      </w:pPr>
      <w:r>
        <w:br w:type="page"/>
      </w:r>
    </w:p>
    <w:p w:rsidRPr="008813FE" w:rsidR="00130A98" w:rsidP="008813FE" w:rsidRDefault="00130A98" w14:paraId="577F23E2" w14:textId="5F246014">
      <w:pPr>
        <w:pStyle w:val="Heading1"/>
      </w:pPr>
      <w:bookmarkStart w:name="_Toc123197980" w:id="32"/>
      <w:r w:rsidRPr="008813FE">
        <w:lastRenderedPageBreak/>
        <w:t>Troubleshooting</w:t>
      </w:r>
      <w:bookmarkEnd w:id="32"/>
    </w:p>
    <w:p w:rsidR="001C41D3" w:rsidP="007B0A46" w:rsidRDefault="001C41D3" w14:paraId="2488BB79" w14:textId="6BB3A716">
      <w:pPr>
        <w:spacing w:line="259" w:lineRule="auto"/>
      </w:pPr>
      <w:r>
        <w:t>The</w:t>
      </w:r>
      <w:r w:rsidR="001B4CDC">
        <w:t xml:space="preserve"> </w:t>
      </w:r>
      <w:r>
        <w:t>following</w:t>
      </w:r>
      <w:r w:rsidR="001B4CDC">
        <w:t xml:space="preserve"> </w:t>
      </w:r>
      <w:r>
        <w:t>are</w:t>
      </w:r>
      <w:r w:rsidR="001B4CDC">
        <w:t xml:space="preserve"> </w:t>
      </w:r>
      <w:r>
        <w:t>answers</w:t>
      </w:r>
      <w:r w:rsidR="001B4CDC">
        <w:t xml:space="preserve"> </w:t>
      </w:r>
      <w:r>
        <w:t>to</w:t>
      </w:r>
      <w:r w:rsidR="001B4CDC">
        <w:t xml:space="preserve"> </w:t>
      </w:r>
      <w:r>
        <w:t>common</w:t>
      </w:r>
      <w:r w:rsidR="001B4CDC">
        <w:t xml:space="preserve"> </w:t>
      </w:r>
      <w:r>
        <w:t>questions</w:t>
      </w:r>
      <w:r w:rsidR="001B4CDC">
        <w:t xml:space="preserve"> </w:t>
      </w:r>
      <w:r>
        <w:t>about</w:t>
      </w:r>
      <w:r w:rsidR="001B4CDC">
        <w:t xml:space="preserve"> </w:t>
      </w:r>
      <w:r w:rsidR="008B13EB">
        <w:t>ePlan</w:t>
      </w:r>
      <w:r w:rsidR="001B4CDC">
        <w:t xml:space="preserve"> </w:t>
      </w:r>
      <w:r w:rsidR="008B13EB">
        <w:t>application</w:t>
      </w:r>
      <w:r w:rsidR="001B4CDC">
        <w:t xml:space="preserve"> </w:t>
      </w:r>
      <w:r w:rsidR="008B13EB">
        <w:t>functionality.</w:t>
      </w:r>
      <w:r w:rsidR="001B4CDC">
        <w:t xml:space="preserve"> </w:t>
      </w:r>
    </w:p>
    <w:p w:rsidRPr="002556D6" w:rsidR="002556D6" w:rsidP="00E25CD1" w:rsidRDefault="002556D6" w14:paraId="07402B79" w14:textId="249BA231">
      <w:pPr>
        <w:pStyle w:val="Heading2"/>
        <w:rPr>
          <w:bCs w:val="0"/>
        </w:rPr>
      </w:pPr>
      <w:bookmarkStart w:name="_Toc123197981" w:id="33"/>
      <w:r w:rsidRPr="002556D6">
        <w:t>User</w:t>
      </w:r>
      <w:r w:rsidR="001B4CDC">
        <w:t xml:space="preserve"> </w:t>
      </w:r>
      <w:r w:rsidRPr="002556D6">
        <w:t>Access</w:t>
      </w:r>
      <w:bookmarkEnd w:id="33"/>
    </w:p>
    <w:p w:rsidR="00E221F6" w:rsidP="008813FE" w:rsidRDefault="00E221F6" w14:paraId="5C35171D" w14:textId="73467AA1">
      <w:pPr>
        <w:spacing w:after="0" w:line="259" w:lineRule="auto"/>
      </w:pPr>
      <w:r>
        <w:t>If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able</w:t>
      </w:r>
      <w:r w:rsidR="001B4CDC">
        <w:t xml:space="preserve"> </w:t>
      </w:r>
      <w:r>
        <w:t>to</w:t>
      </w:r>
      <w:r w:rsidR="001B4CDC">
        <w:t xml:space="preserve"> </w:t>
      </w:r>
      <w:r>
        <w:t>work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>
        <w:t>application,</w:t>
      </w:r>
      <w:r w:rsidR="001B4CDC">
        <w:t xml:space="preserve"> </w:t>
      </w:r>
      <w:r>
        <w:t>it</w:t>
      </w:r>
      <w:r w:rsidR="001B4CDC">
        <w:t xml:space="preserve"> </w:t>
      </w:r>
      <w:r>
        <w:t>is</w:t>
      </w:r>
      <w:r w:rsidR="001B4CDC">
        <w:t xml:space="preserve"> </w:t>
      </w:r>
      <w:r>
        <w:t>usually</w:t>
      </w:r>
      <w:r w:rsidR="001B4CDC">
        <w:t xml:space="preserve"> </w:t>
      </w:r>
      <w:r>
        <w:t>due</w:t>
      </w:r>
      <w:r w:rsidR="001B4CDC">
        <w:t xml:space="preserve"> </w:t>
      </w:r>
      <w:r>
        <w:t>to</w:t>
      </w:r>
      <w:r w:rsidR="001B4CDC">
        <w:t xml:space="preserve"> </w:t>
      </w:r>
      <w:r>
        <w:t>one</w:t>
      </w:r>
      <w:r w:rsidR="001B4CDC">
        <w:t xml:space="preserve"> </w:t>
      </w:r>
      <w:r>
        <w:t>of</w:t>
      </w:r>
      <w:r w:rsidR="001B4CDC">
        <w:t xml:space="preserve"> </w:t>
      </w:r>
      <w:r>
        <w:t>these</w:t>
      </w:r>
      <w:r w:rsidR="001B4CDC">
        <w:t xml:space="preserve"> </w:t>
      </w:r>
      <w:r>
        <w:t>three</w:t>
      </w:r>
      <w:r w:rsidR="001B4CDC">
        <w:t xml:space="preserve"> </w:t>
      </w:r>
      <w:r>
        <w:t>reasons:</w:t>
      </w:r>
    </w:p>
    <w:p w:rsidR="00E221F6" w:rsidP="007B0A46" w:rsidRDefault="00E221F6" w14:paraId="7BC49863" w14:textId="73A62F0A">
      <w:pPr>
        <w:pStyle w:val="ListParagraph"/>
        <w:numPr>
          <w:ilvl w:val="0"/>
          <w:numId w:val="12"/>
        </w:numPr>
        <w:spacing w:after="160" w:line="259" w:lineRule="auto"/>
      </w:pP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using</w:t>
      </w:r>
      <w:r w:rsidR="001B4CDC">
        <w:t xml:space="preserve"> </w:t>
      </w:r>
      <w:r>
        <w:t>the</w:t>
      </w:r>
      <w:r w:rsidR="001B4CDC">
        <w:t xml:space="preserve"> </w:t>
      </w:r>
      <w:r>
        <w:t>Google</w:t>
      </w:r>
      <w:r w:rsidR="001B4CDC">
        <w:t xml:space="preserve"> </w:t>
      </w:r>
      <w:r>
        <w:t>Chrome</w:t>
      </w:r>
      <w:r w:rsidR="001B4CDC">
        <w:t xml:space="preserve"> </w:t>
      </w:r>
      <w:r>
        <w:t>browser.</w:t>
      </w:r>
      <w:r w:rsidR="001B4CDC">
        <w:t xml:space="preserve"> </w:t>
      </w:r>
      <w:r>
        <w:t>For</w:t>
      </w:r>
      <w:r w:rsidR="001B4CDC">
        <w:t xml:space="preserve"> </w:t>
      </w:r>
      <w:r>
        <w:t>best</w:t>
      </w:r>
      <w:r w:rsidR="001B4CDC">
        <w:t xml:space="preserve"> </w:t>
      </w:r>
      <w:r>
        <w:t>results:</w:t>
      </w:r>
      <w:r w:rsidR="001B4CDC">
        <w:t xml:space="preserve"> </w:t>
      </w:r>
      <w:r>
        <w:t>always</w:t>
      </w:r>
      <w:r w:rsidR="001B4CDC">
        <w:t xml:space="preserve"> </w:t>
      </w:r>
      <w:r>
        <w:t>use</w:t>
      </w:r>
      <w:r w:rsidR="001B4CDC">
        <w:t xml:space="preserve"> </w:t>
      </w:r>
      <w:r>
        <w:t>Google</w:t>
      </w:r>
      <w:r w:rsidR="001B4CDC">
        <w:t xml:space="preserve"> </w:t>
      </w:r>
      <w:r>
        <w:t>Chrome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ePlan.</w:t>
      </w:r>
      <w:r w:rsidR="001B4CDC">
        <w:t xml:space="preserve"> </w:t>
      </w:r>
      <w:r>
        <w:t>ePlan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same</w:t>
      </w:r>
      <w:r w:rsidR="001B4CDC">
        <w:t xml:space="preserve"> </w:t>
      </w:r>
      <w:r>
        <w:t>functionality</w:t>
      </w:r>
      <w:r w:rsidR="001B4CDC">
        <w:t xml:space="preserve"> </w:t>
      </w:r>
      <w:r>
        <w:t>in</w:t>
      </w:r>
      <w:r w:rsidR="001B4CDC">
        <w:t xml:space="preserve"> </w:t>
      </w:r>
      <w:r>
        <w:t>other</w:t>
      </w:r>
      <w:r w:rsidR="001B4CDC">
        <w:t xml:space="preserve"> </w:t>
      </w:r>
      <w:r>
        <w:t>browsers.</w:t>
      </w:r>
    </w:p>
    <w:p w:rsidR="00E221F6" w:rsidP="007B0A46" w:rsidRDefault="00E221F6" w14:paraId="4016FA89" w14:textId="75CFB7B4">
      <w:pPr>
        <w:pStyle w:val="ListParagraph"/>
        <w:numPr>
          <w:ilvl w:val="0"/>
          <w:numId w:val="12"/>
        </w:numPr>
        <w:spacing w:after="160" w:line="259" w:lineRule="auto"/>
      </w:pP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right</w:t>
      </w:r>
      <w:r w:rsidR="001B4CDC">
        <w:t xml:space="preserve"> </w:t>
      </w:r>
      <w:r>
        <w:t>work</w:t>
      </w:r>
      <w:r w:rsidR="001B4CDC">
        <w:t xml:space="preserve"> </w:t>
      </w:r>
      <w:r>
        <w:t>step</w:t>
      </w:r>
      <w:r w:rsidR="001B4CDC">
        <w:t xml:space="preserve"> </w:t>
      </w:r>
      <w:r>
        <w:t>or</w:t>
      </w:r>
      <w:r w:rsidR="001B4CDC">
        <w:t xml:space="preserve"> </w:t>
      </w:r>
      <w:r>
        <w:t>status.</w:t>
      </w:r>
      <w:r w:rsidR="001B4CDC">
        <w:t xml:space="preserve"> </w:t>
      </w:r>
      <w:r w:rsidR="00094F98">
        <w:t>Users</w:t>
      </w:r>
      <w:r w:rsidR="001B4CDC">
        <w:t xml:space="preserve"> </w:t>
      </w:r>
      <w:r w:rsidR="00094F98">
        <w:t>can</w:t>
      </w:r>
      <w:r w:rsidR="001B4CDC">
        <w:t xml:space="preserve"> </w:t>
      </w:r>
      <w:r w:rsidR="00094F98">
        <w:t>o</w:t>
      </w:r>
      <w:r>
        <w:t>nly</w:t>
      </w:r>
      <w:r w:rsidR="001B4CDC">
        <w:t xml:space="preserve"> </w:t>
      </w:r>
      <w:r w:rsidR="00094F98">
        <w:t>edit</w:t>
      </w:r>
      <w:r w:rsidR="001B4CDC">
        <w:t xml:space="preserve"> </w:t>
      </w:r>
      <w:r>
        <w:t>a</w:t>
      </w:r>
      <w:r w:rsidR="00094F98">
        <w:t>n</w:t>
      </w:r>
      <w:r w:rsidR="001B4CDC">
        <w:t xml:space="preserve"> </w:t>
      </w:r>
      <w:r w:rsidR="00094F98">
        <w:t>application</w:t>
      </w:r>
      <w:r w:rsidR="001B4CDC">
        <w:t xml:space="preserve"> </w:t>
      </w:r>
      <w:r w:rsidR="00094F98">
        <w:t>when</w:t>
      </w:r>
      <w:r w:rsidR="001B4CDC">
        <w:t xml:space="preserve"> </w:t>
      </w:r>
      <w:r w:rsidR="00094F98">
        <w:t>it</w:t>
      </w:r>
      <w:r w:rsidR="001B4CDC">
        <w:t xml:space="preserve"> </w:t>
      </w:r>
      <w:r w:rsidR="00094F98">
        <w:t>is</w:t>
      </w:r>
      <w:r w:rsidR="001B4CDC">
        <w:t xml:space="preserve"> </w:t>
      </w:r>
      <w:r w:rsidR="00094F98">
        <w:t>in</w:t>
      </w:r>
      <w:r w:rsidR="001B4CDC">
        <w:t xml:space="preserve"> </w:t>
      </w:r>
      <w:r w:rsidRPr="005C15F3" w:rsidR="003052A8">
        <w:rPr>
          <w:b/>
          <w:bCs w:val="0"/>
          <w:iCs/>
        </w:rPr>
        <w:t>Draft</w:t>
      </w:r>
      <w:r w:rsidR="001B4CDC">
        <w:rPr>
          <w:b/>
          <w:bCs w:val="0"/>
          <w:iCs/>
        </w:rPr>
        <w:t xml:space="preserve"> </w:t>
      </w:r>
      <w:r w:rsidRPr="005C15F3" w:rsidR="003052A8">
        <w:rPr>
          <w:b/>
          <w:bCs w:val="0"/>
          <w:iCs/>
        </w:rPr>
        <w:t>Started</w:t>
      </w:r>
      <w:r w:rsidR="001B4CDC">
        <w:t xml:space="preserve"> </w:t>
      </w:r>
      <w:r>
        <w:t>or</w:t>
      </w:r>
      <w:r w:rsidR="001B4CDC">
        <w:t xml:space="preserve"> </w:t>
      </w:r>
      <w:r w:rsidRPr="005C15F3" w:rsidR="003052A8">
        <w:rPr>
          <w:b/>
          <w:bCs w:val="0"/>
          <w:iCs/>
        </w:rPr>
        <w:t>Revision</w:t>
      </w:r>
      <w:r w:rsidR="001B4CDC">
        <w:rPr>
          <w:b/>
          <w:bCs w:val="0"/>
          <w:iCs/>
        </w:rPr>
        <w:t xml:space="preserve"> </w:t>
      </w:r>
      <w:r w:rsidRPr="005C15F3" w:rsidR="003052A8">
        <w:rPr>
          <w:b/>
          <w:bCs w:val="0"/>
          <w:iCs/>
        </w:rPr>
        <w:t>Started</w:t>
      </w:r>
      <w:r w:rsidR="001B4CDC">
        <w:t xml:space="preserve"> </w:t>
      </w:r>
      <w:r w:rsidR="00094F98">
        <w:t>status</w:t>
      </w:r>
      <w:r>
        <w:t>.</w:t>
      </w:r>
      <w:r w:rsidR="001B4CDC">
        <w:t xml:space="preserve"> </w:t>
      </w:r>
    </w:p>
    <w:p w:rsidR="00613E15" w:rsidP="007B0A46" w:rsidRDefault="00E221F6" w14:paraId="44F0C360" w14:textId="162B3132">
      <w:pPr>
        <w:pStyle w:val="ListParagraph"/>
        <w:numPr>
          <w:ilvl w:val="0"/>
          <w:numId w:val="12"/>
        </w:numPr>
        <w:spacing w:after="160" w:line="259" w:lineRule="auto"/>
      </w:pP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right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work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application.</w:t>
      </w:r>
      <w:r w:rsidR="001B4CDC">
        <w:t xml:space="preserve"> </w:t>
      </w:r>
      <w:r w:rsidR="000A53F5">
        <w:t>When</w:t>
      </w:r>
      <w:r w:rsidR="001B4CDC">
        <w:t xml:space="preserve"> </w:t>
      </w:r>
      <w:r w:rsidR="000A53F5">
        <w:t>hovering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cursor</w:t>
      </w:r>
      <w:r w:rsidR="001B4CDC">
        <w:t xml:space="preserve"> </w:t>
      </w:r>
      <w:r w:rsidR="000A53F5">
        <w:t>over</w:t>
      </w:r>
      <w:r w:rsidR="001B4CDC">
        <w:t xml:space="preserve"> </w:t>
      </w:r>
      <w:r w:rsidRPr="00C36029" w:rsidR="000A53F5">
        <w:rPr>
          <w:b/>
        </w:rPr>
        <w:t>Change</w:t>
      </w:r>
      <w:r w:rsidR="001B4CDC">
        <w:rPr>
          <w:b/>
        </w:rPr>
        <w:t xml:space="preserve"> </w:t>
      </w:r>
      <w:r w:rsidRPr="00C36029" w:rsidR="000A53F5">
        <w:rPr>
          <w:b/>
        </w:rPr>
        <w:t>Status</w:t>
      </w:r>
      <w:r w:rsidR="001B4CDC">
        <w:rPr>
          <w:b/>
        </w:rPr>
        <w:t xml:space="preserve"> </w:t>
      </w:r>
      <w:r w:rsidRPr="00C36029" w:rsidR="000A53F5">
        <w:rPr>
          <w:b/>
        </w:rPr>
        <w:t>To</w:t>
      </w:r>
      <w:r w:rsidR="001B4CDC">
        <w:t xml:space="preserve"> </w:t>
      </w:r>
      <w:r w:rsidR="000A53F5">
        <w:t>options,</w:t>
      </w:r>
      <w:r w:rsidR="001B4CDC">
        <w:t xml:space="preserve"> </w:t>
      </w:r>
      <w:r w:rsidR="000A53F5">
        <w:t>a</w:t>
      </w:r>
      <w:r w:rsidR="001B4CDC">
        <w:t xml:space="preserve"> </w:t>
      </w:r>
      <w:r w:rsidR="000A53F5">
        <w:t>tooltip</w:t>
      </w:r>
      <w:r w:rsidR="001B4CDC">
        <w:t xml:space="preserve"> </w:t>
      </w:r>
      <w:r w:rsidR="000A53F5">
        <w:t>appears</w:t>
      </w:r>
      <w:r w:rsidR="001B4CDC">
        <w:t xml:space="preserve"> </w:t>
      </w:r>
      <w:r w:rsidR="000A53F5">
        <w:t>that</w:t>
      </w:r>
      <w:r w:rsidR="001B4CDC">
        <w:t xml:space="preserve"> </w:t>
      </w:r>
      <w:r w:rsidR="000A53F5">
        <w:t>indicates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roles</w:t>
      </w:r>
      <w:r w:rsidR="001B4CDC">
        <w:t xml:space="preserve"> </w:t>
      </w:r>
      <w:r w:rsidR="000A53F5">
        <w:t>with</w:t>
      </w:r>
      <w:r w:rsidR="001B4CDC">
        <w:t xml:space="preserve"> </w:t>
      </w:r>
      <w:r w:rsidR="000A53F5">
        <w:t>access</w:t>
      </w:r>
      <w:r w:rsidR="001B4CDC">
        <w:t xml:space="preserve"> </w:t>
      </w:r>
      <w:r w:rsidR="000A53F5">
        <w:t>to</w:t>
      </w:r>
      <w:r w:rsidR="001B4CDC">
        <w:t xml:space="preserve"> </w:t>
      </w:r>
      <w:r w:rsidR="000A53F5">
        <w:t>make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status</w:t>
      </w:r>
      <w:r w:rsidR="001B4CDC">
        <w:t xml:space="preserve"> </w:t>
      </w:r>
      <w:r w:rsidR="000A53F5">
        <w:t>change.</w:t>
      </w:r>
      <w:r w:rsidR="001B4CDC">
        <w:t xml:space="preserve"> </w:t>
      </w:r>
      <w:r w:rsidR="000A53F5">
        <w:t>This</w:t>
      </w:r>
      <w:r w:rsidR="001B4CDC">
        <w:t xml:space="preserve"> </w:t>
      </w:r>
      <w:r w:rsidR="000A53F5">
        <w:t>tooltip</w:t>
      </w:r>
      <w:r w:rsidR="001B4CDC">
        <w:t xml:space="preserve"> </w:t>
      </w:r>
      <w:r w:rsidR="000A53F5">
        <w:t>will</w:t>
      </w:r>
      <w:r w:rsidR="001B4CDC">
        <w:t xml:space="preserve"> </w:t>
      </w:r>
      <w:r w:rsidR="000A53F5">
        <w:t>list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names</w:t>
      </w:r>
      <w:r w:rsidR="001B4CDC">
        <w:t xml:space="preserve"> </w:t>
      </w:r>
      <w:r w:rsidR="000A53F5">
        <w:t>of</w:t>
      </w:r>
      <w:r w:rsidR="001B4CDC">
        <w:t xml:space="preserve"> </w:t>
      </w:r>
      <w:r w:rsidR="000A53F5">
        <w:t>individual</w:t>
      </w:r>
      <w:r w:rsidR="001B4CDC">
        <w:t xml:space="preserve"> </w:t>
      </w:r>
      <w:r w:rsidR="000A53F5">
        <w:t>users</w:t>
      </w:r>
      <w:r w:rsidR="001B4CDC">
        <w:t xml:space="preserve"> </w:t>
      </w:r>
      <w:r w:rsidR="000A53F5">
        <w:t>associated</w:t>
      </w:r>
      <w:r w:rsidR="001B4CDC">
        <w:t xml:space="preserve"> </w:t>
      </w:r>
      <w:r w:rsidR="000A53F5">
        <w:t>with</w:t>
      </w:r>
      <w:r w:rsidR="001B4CDC">
        <w:t xml:space="preserve"> </w:t>
      </w:r>
      <w:r w:rsidR="000A53F5">
        <w:t>each</w:t>
      </w:r>
      <w:r w:rsidR="001B4CDC">
        <w:t xml:space="preserve"> </w:t>
      </w:r>
      <w:r w:rsidR="000A53F5">
        <w:t>permitted</w:t>
      </w:r>
      <w:r w:rsidR="001B4CDC">
        <w:t xml:space="preserve"> </w:t>
      </w:r>
      <w:r w:rsidR="000A53F5">
        <w:t>role.</w:t>
      </w:r>
      <w:r w:rsidR="001B4CDC">
        <w:t xml:space="preserve"> </w:t>
      </w:r>
      <w:r w:rsidR="005C15F3">
        <w:t>Users</w:t>
      </w:r>
      <w:r w:rsidR="001B4CDC">
        <w:t xml:space="preserve"> </w:t>
      </w:r>
      <w:r w:rsidR="005C15F3">
        <w:t>can</w:t>
      </w:r>
      <w:r w:rsidR="001B4CDC">
        <w:t xml:space="preserve"> </w:t>
      </w:r>
      <w:r w:rsidR="005C15F3">
        <w:t>also</w:t>
      </w:r>
      <w:r w:rsidR="001B4CDC">
        <w:t xml:space="preserve"> </w:t>
      </w:r>
      <w:r w:rsidR="005C15F3">
        <w:t>a</w:t>
      </w:r>
      <w:r>
        <w:t>ccess</w:t>
      </w:r>
      <w:r w:rsidR="001B4CDC">
        <w:t xml:space="preserve"> </w:t>
      </w:r>
      <w:r>
        <w:t>the</w:t>
      </w:r>
      <w:r w:rsidR="001B4CDC">
        <w:t xml:space="preserve"> </w:t>
      </w:r>
      <w:r>
        <w:t>address</w:t>
      </w:r>
      <w:r w:rsidR="001B4CDC">
        <w:t xml:space="preserve"> </w:t>
      </w:r>
      <w:r>
        <w:t>book</w:t>
      </w:r>
      <w:r w:rsidR="001B4CDC">
        <w:t xml:space="preserve"> </w:t>
      </w:r>
      <w:r>
        <w:t>to</w:t>
      </w:r>
      <w:r w:rsidR="001B4CDC">
        <w:t xml:space="preserve"> </w:t>
      </w:r>
      <w:r>
        <w:t>see</w:t>
      </w:r>
      <w:r w:rsidR="001B4CDC">
        <w:t xml:space="preserve"> </w:t>
      </w:r>
      <w:r>
        <w:t>which</w:t>
      </w:r>
      <w:r w:rsidR="001B4CDC">
        <w:t xml:space="preserve"> </w:t>
      </w:r>
      <w:r>
        <w:t>roles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has.</w:t>
      </w:r>
    </w:p>
    <w:p w:rsidR="00E221F6" w:rsidP="008813FE" w:rsidRDefault="00E221F6" w14:paraId="3A6BEC27" w14:textId="7433E920">
      <w:pPr>
        <w:spacing w:after="0" w:line="259" w:lineRule="auto"/>
      </w:pPr>
      <w:r>
        <w:t>ePlan’s</w:t>
      </w:r>
      <w:r w:rsidR="001B4CDC">
        <w:t xml:space="preserve"> </w:t>
      </w:r>
      <w:r>
        <w:t>address</w:t>
      </w:r>
      <w:r w:rsidR="001B4CDC">
        <w:t xml:space="preserve"> </w:t>
      </w:r>
      <w:r>
        <w:t>book</w:t>
      </w:r>
      <w:r w:rsidR="001B4CDC">
        <w:t xml:space="preserve"> </w:t>
      </w: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 w:rsidR="00AD036C">
        <w:t>organization</w:t>
      </w:r>
      <w:r w:rsidR="001B4CDC">
        <w:t xml:space="preserve"> </w:t>
      </w:r>
      <w:r>
        <w:t>contains</w:t>
      </w:r>
      <w:r w:rsidR="001B4CDC">
        <w:t xml:space="preserve"> </w:t>
      </w:r>
      <w:r>
        <w:t>a</w:t>
      </w:r>
      <w:r w:rsidR="001B4CDC">
        <w:t xml:space="preserve"> </w:t>
      </w:r>
      <w:r>
        <w:t>list</w:t>
      </w:r>
      <w:r w:rsidR="001B4CDC">
        <w:t xml:space="preserve"> </w:t>
      </w:r>
      <w:r>
        <w:t>of</w:t>
      </w:r>
      <w:r w:rsidR="001B4CDC">
        <w:t xml:space="preserve"> </w:t>
      </w:r>
      <w:r>
        <w:t>every</w:t>
      </w:r>
      <w:r w:rsidR="001B4CDC">
        <w:t xml:space="preserve"> </w:t>
      </w:r>
      <w:r>
        <w:t>user</w:t>
      </w:r>
      <w:r w:rsidR="001B4CDC">
        <w:t xml:space="preserve"> </w:t>
      </w:r>
      <w:r>
        <w:t>that</w:t>
      </w:r>
      <w:r w:rsidR="001B4CDC">
        <w:t xml:space="preserve"> </w:t>
      </w:r>
      <w:r>
        <w:t>has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role.</w:t>
      </w:r>
    </w:p>
    <w:p w:rsidR="00E221F6" w:rsidP="007B0A46" w:rsidRDefault="00E221F6" w14:paraId="594F6F34" w14:textId="384A2767">
      <w:pPr>
        <w:pStyle w:val="ListParagraph"/>
        <w:numPr>
          <w:ilvl w:val="0"/>
          <w:numId w:val="13"/>
        </w:numPr>
        <w:spacing w:after="160" w:line="259" w:lineRule="auto"/>
      </w:pP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Role</w:t>
      </w:r>
      <w:r w:rsidR="001B4CDC">
        <w:t xml:space="preserve"> </w:t>
      </w:r>
      <w:r>
        <w:t>Contacts</w:t>
      </w:r>
      <w:r w:rsidR="001B4CDC">
        <w:t xml:space="preserve"> </w:t>
      </w:r>
      <w:r>
        <w:t>list</w:t>
      </w:r>
      <w:r w:rsidR="001B4CDC">
        <w:t xml:space="preserve"> </w:t>
      </w:r>
      <w:r>
        <w:t>all</w:t>
      </w:r>
      <w:r w:rsidR="001B4CDC">
        <w:t xml:space="preserve"> </w:t>
      </w:r>
      <w:r>
        <w:t>the</w:t>
      </w:r>
      <w:r w:rsidR="001B4CDC">
        <w:t xml:space="preserve"> </w:t>
      </w:r>
      <w:r>
        <w:t>roles.</w:t>
      </w:r>
      <w:r w:rsidR="001B4CDC">
        <w:t xml:space="preserve"> </w:t>
      </w:r>
      <w:r>
        <w:t>If</w:t>
      </w:r>
      <w:r w:rsidR="001B4CDC">
        <w:t xml:space="preserve"> </w:t>
      </w:r>
      <w:r>
        <w:t>the</w:t>
      </w:r>
      <w:r w:rsidR="001B4CDC">
        <w:t xml:space="preserve"> </w:t>
      </w:r>
      <w:r>
        <w:t>role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listed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address</w:t>
      </w:r>
      <w:r w:rsidR="001B4CDC">
        <w:t xml:space="preserve"> </w:t>
      </w:r>
      <w:r>
        <w:t>book,</w:t>
      </w:r>
      <w:r w:rsidR="001B4CDC">
        <w:t xml:space="preserve"> </w:t>
      </w:r>
      <w:r>
        <w:t>no</w:t>
      </w:r>
      <w:r w:rsidR="001B4CDC">
        <w:t xml:space="preserve"> </w:t>
      </w:r>
      <w:r>
        <w:t>one</w:t>
      </w:r>
      <w:r w:rsidR="001B4CDC">
        <w:t xml:space="preserve"> </w:t>
      </w:r>
      <w:r>
        <w:t>has</w:t>
      </w:r>
      <w:r w:rsidR="001B4CDC">
        <w:t xml:space="preserve"> </w:t>
      </w:r>
      <w:r>
        <w:t>been</w:t>
      </w:r>
      <w:r w:rsidR="001B4CDC">
        <w:t xml:space="preserve"> </w:t>
      </w:r>
      <w:r>
        <w:t>assigned</w:t>
      </w:r>
      <w:r w:rsidR="001B4CDC">
        <w:t xml:space="preserve"> </w:t>
      </w:r>
      <w:r>
        <w:t>to</w:t>
      </w:r>
      <w:r w:rsidR="001B4CDC">
        <w:t xml:space="preserve"> </w:t>
      </w:r>
      <w:r>
        <w:t>that</w:t>
      </w:r>
      <w:r w:rsidR="001B4CDC">
        <w:t xml:space="preserve"> </w:t>
      </w:r>
      <w:r>
        <w:t>role.</w:t>
      </w:r>
    </w:p>
    <w:p w:rsidR="00E221F6" w:rsidP="007B0A46" w:rsidRDefault="00E221F6" w14:paraId="576A1254" w14:textId="422CC5C4">
      <w:pPr>
        <w:pStyle w:val="ListParagraph"/>
        <w:numPr>
          <w:ilvl w:val="0"/>
          <w:numId w:val="13"/>
        </w:numPr>
        <w:spacing w:after="160" w:line="259" w:lineRule="auto"/>
      </w:pP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</w:t>
      </w:r>
      <w:r w:rsidR="001B4CDC">
        <w:t xml:space="preserve"> </w:t>
      </w:r>
      <w:r>
        <w:t>contacts</w:t>
      </w:r>
      <w:r w:rsidR="001B4CDC">
        <w:t xml:space="preserve"> </w:t>
      </w:r>
      <w:r>
        <w:t>are</w:t>
      </w:r>
      <w:r w:rsidR="001B4CDC">
        <w:t xml:space="preserve"> </w:t>
      </w:r>
      <w:r>
        <w:t>contacts</w:t>
      </w:r>
      <w:r w:rsidR="001B4CDC">
        <w:t xml:space="preserve"> </w:t>
      </w:r>
      <w:r>
        <w:t>selected</w:t>
      </w:r>
      <w:r w:rsidR="001B4CDC">
        <w:t xml:space="preserve"> </w:t>
      </w:r>
      <w:r>
        <w:t>for</w:t>
      </w:r>
      <w:r w:rsidR="001B4CDC">
        <w:t xml:space="preserve"> </w:t>
      </w:r>
      <w:r>
        <w:t>a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application.</w:t>
      </w:r>
    </w:p>
    <w:p w:rsidR="00E221F6" w:rsidP="007B0A46" w:rsidRDefault="00E221F6" w14:paraId="1B4E04B3" w14:textId="365C6DB1">
      <w:pPr>
        <w:pStyle w:val="ListParagraph"/>
        <w:numPr>
          <w:ilvl w:val="1"/>
          <w:numId w:val="13"/>
        </w:numPr>
        <w:spacing w:after="160" w:line="259" w:lineRule="auto"/>
      </w:pPr>
      <w:r>
        <w:t>A</w:t>
      </w:r>
      <w:r w:rsidR="001B4CDC">
        <w:t xml:space="preserve"> </w:t>
      </w:r>
      <w:r>
        <w:t>contact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the</w:t>
      </w:r>
      <w:r w:rsidR="001B4CDC">
        <w:t xml:space="preserve"> </w:t>
      </w:r>
      <w:r>
        <w:t>same</w:t>
      </w:r>
      <w:r w:rsidR="001B4CDC">
        <w:t xml:space="preserve"> </w:t>
      </w:r>
      <w:r>
        <w:t>as</w:t>
      </w:r>
      <w:r w:rsidR="001B4CDC">
        <w:t xml:space="preserve"> </w:t>
      </w:r>
      <w:r>
        <w:t>a</w:t>
      </w:r>
      <w:r w:rsidR="001B4CDC">
        <w:t xml:space="preserve"> </w:t>
      </w:r>
      <w:r>
        <w:t>role.</w:t>
      </w:r>
      <w:r w:rsidR="001B4CDC">
        <w:t xml:space="preserve"> </w:t>
      </w:r>
      <w:r>
        <w:t>A</w:t>
      </w:r>
      <w:r w:rsidR="001B4CDC">
        <w:t xml:space="preserve"> </w:t>
      </w:r>
      <w:r>
        <w:t>role</w:t>
      </w:r>
      <w:r w:rsidR="001B4CDC">
        <w:t xml:space="preserve"> </w:t>
      </w:r>
      <w:r>
        <w:t>assigns</w:t>
      </w:r>
      <w:r w:rsidR="001B4CDC">
        <w:t xml:space="preserve"> </w:t>
      </w:r>
      <w:r>
        <w:t>access</w:t>
      </w:r>
      <w:r w:rsidR="001B4CDC">
        <w:t xml:space="preserve"> </w:t>
      </w:r>
      <w:r>
        <w:t>to</w:t>
      </w:r>
      <w:r w:rsidR="001B4CDC">
        <w:t xml:space="preserve"> </w:t>
      </w:r>
      <w:r>
        <w:t>complete</w:t>
      </w:r>
      <w:r w:rsidR="001B4CDC">
        <w:t xml:space="preserve"> </w:t>
      </w:r>
      <w:r>
        <w:t>a</w:t>
      </w:r>
      <w:r w:rsidR="001B4CDC">
        <w:t xml:space="preserve"> </w:t>
      </w:r>
      <w:r>
        <w:t>task</w:t>
      </w:r>
      <w:r w:rsidR="001B4CDC">
        <w:t xml:space="preserve"> </w:t>
      </w:r>
      <w:r>
        <w:t>in</w:t>
      </w:r>
      <w:r w:rsidR="001B4CDC">
        <w:t xml:space="preserve"> </w:t>
      </w:r>
      <w:r>
        <w:t>ePlan.</w:t>
      </w:r>
    </w:p>
    <w:p w:rsidR="00E221F6" w:rsidP="007B0A46" w:rsidRDefault="00E221F6" w14:paraId="1B16F4E3" w14:textId="5EE9293F">
      <w:pPr>
        <w:pStyle w:val="ListParagraph"/>
        <w:numPr>
          <w:ilvl w:val="0"/>
          <w:numId w:val="13"/>
        </w:numPr>
        <w:spacing w:after="160" w:line="259" w:lineRule="auto"/>
      </w:pP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forms</w:t>
      </w:r>
      <w:r w:rsidR="001B4CDC">
        <w:t xml:space="preserve"> </w:t>
      </w:r>
      <w:r>
        <w:t>are</w:t>
      </w:r>
      <w:r w:rsidR="001B4CDC">
        <w:t xml:space="preserve"> </w:t>
      </w:r>
      <w:r>
        <w:t>in</w:t>
      </w:r>
      <w:r w:rsidR="001B4CDC">
        <w:t xml:space="preserve"> </w:t>
      </w:r>
      <w:r>
        <w:t>ePlan’s</w:t>
      </w:r>
      <w:r w:rsidR="001B4CDC">
        <w:t xml:space="preserve"> </w:t>
      </w:r>
      <w:r>
        <w:t>TDOE</w:t>
      </w:r>
      <w:r w:rsidR="001B4CDC">
        <w:t xml:space="preserve"> </w:t>
      </w:r>
      <w:r>
        <w:t>Resources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</w:t>
      </w:r>
      <w:r w:rsidR="001B4CDC">
        <w:t xml:space="preserve"> </w:t>
      </w:r>
      <w:r>
        <w:t>folder.</w:t>
      </w:r>
    </w:p>
    <w:p w:rsidR="00E221F6" w:rsidP="007B0A46" w:rsidRDefault="00E221F6" w14:paraId="5ABD623C" w14:textId="573852E9">
      <w:pPr>
        <w:pStyle w:val="ListParagraph"/>
        <w:numPr>
          <w:ilvl w:val="1"/>
          <w:numId w:val="13"/>
        </w:numPr>
        <w:spacing w:after="160" w:line="259" w:lineRule="auto"/>
      </w:pPr>
      <w:r>
        <w:t>Users</w:t>
      </w:r>
      <w:r w:rsidR="001B4CDC">
        <w:t xml:space="preserve"> </w:t>
      </w:r>
      <w:r>
        <w:t>do</w:t>
      </w:r>
      <w:r w:rsidR="001B4CDC">
        <w:t xml:space="preserve"> </w:t>
      </w:r>
      <w:r>
        <w:t>not</w:t>
      </w:r>
      <w:r w:rsidR="001B4CDC">
        <w:t xml:space="preserve"> </w:t>
      </w:r>
      <w:r>
        <w:t>need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TDOE</w:t>
      </w:r>
      <w:r w:rsidR="001B4CDC">
        <w:t xml:space="preserve"> </w:t>
      </w:r>
      <w:r>
        <w:t>Resources.</w:t>
      </w:r>
    </w:p>
    <w:p w:rsidR="0065321C" w:rsidP="007B0A46" w:rsidRDefault="003C002E" w14:paraId="73AF927A" w14:textId="0A529FA7">
      <w:pPr>
        <w:spacing w:after="160" w:line="259" w:lineRule="auto"/>
      </w:pPr>
      <w:r>
        <w:t>See</w:t>
      </w:r>
      <w:r w:rsidR="001B4CDC">
        <w:t xml:space="preserve"> </w:t>
      </w:r>
      <w:r w:rsidRPr="00E25CD1">
        <w:rPr>
          <w:b/>
          <w:color w:val="497ECA"/>
          <w:u w:val="single"/>
        </w:rPr>
        <w:fldChar w:fldCharType="begin"/>
      </w:r>
      <w:r w:rsidRPr="00E25CD1">
        <w:rPr>
          <w:b/>
          <w:color w:val="497ECA"/>
          <w:u w:val="single"/>
        </w:rPr>
        <w:instrText xml:space="preserve"> REF _Ref82555524 \h  \* MERGEFORMAT </w:instrText>
      </w:r>
      <w:r w:rsidRPr="00E25CD1">
        <w:rPr>
          <w:b/>
          <w:color w:val="497ECA"/>
          <w:u w:val="single"/>
        </w:rPr>
      </w:r>
      <w:r w:rsidRPr="00E25CD1">
        <w:rPr>
          <w:b/>
          <w:color w:val="497ECA"/>
          <w:u w:val="single"/>
        </w:rPr>
        <w:fldChar w:fldCharType="separate"/>
      </w:r>
      <w:r w:rsidRPr="00E25CD1">
        <w:rPr>
          <w:b/>
          <w:color w:val="497ECA"/>
          <w:u w:val="single"/>
        </w:rPr>
        <w:t>ePlan</w:t>
      </w:r>
      <w:r w:rsidR="001B4CDC">
        <w:rPr>
          <w:b/>
          <w:color w:val="497ECA"/>
          <w:u w:val="single"/>
        </w:rPr>
        <w:t xml:space="preserve"> </w:t>
      </w:r>
      <w:r w:rsidRPr="00E25CD1">
        <w:rPr>
          <w:b/>
          <w:color w:val="497ECA"/>
          <w:u w:val="single"/>
        </w:rPr>
        <w:t>User</w:t>
      </w:r>
      <w:r w:rsidR="001B4CDC">
        <w:rPr>
          <w:b/>
          <w:color w:val="497ECA"/>
          <w:u w:val="single"/>
        </w:rPr>
        <w:t xml:space="preserve"> </w:t>
      </w:r>
      <w:r w:rsidRPr="00E25CD1">
        <w:rPr>
          <w:b/>
          <w:color w:val="497ECA"/>
          <w:u w:val="single"/>
        </w:rPr>
        <w:t>Access</w:t>
      </w:r>
      <w:r w:rsidRPr="00E25CD1">
        <w:rPr>
          <w:b/>
          <w:color w:val="497ECA"/>
          <w:u w:val="single"/>
        </w:rPr>
        <w:fldChar w:fldCharType="end"/>
      </w:r>
      <w:r w:rsidR="001B4CDC">
        <w:t xml:space="preserve"> </w:t>
      </w:r>
      <w:r>
        <w:t>for</w:t>
      </w:r>
      <w:r w:rsidR="001B4CDC">
        <w:t xml:space="preserve"> </w:t>
      </w:r>
      <w:r>
        <w:t>more</w:t>
      </w:r>
      <w:r w:rsidR="001B4CDC">
        <w:t xml:space="preserve"> </w:t>
      </w:r>
      <w:r>
        <w:t>information</w:t>
      </w:r>
      <w:r w:rsidR="001B4CDC">
        <w:t xml:space="preserve"> </w:t>
      </w:r>
      <w:r>
        <w:t>about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status</w:t>
      </w:r>
      <w:r w:rsidR="001B4CDC">
        <w:t xml:space="preserve"> </w:t>
      </w:r>
      <w:r>
        <w:t>workflow</w:t>
      </w:r>
      <w:r w:rsidR="001B4CDC">
        <w:t xml:space="preserve"> </w:t>
      </w:r>
      <w:r>
        <w:t>and</w:t>
      </w:r>
      <w:r w:rsidR="001B4CDC">
        <w:t xml:space="preserve"> </w:t>
      </w:r>
      <w:r>
        <w:t>user</w:t>
      </w:r>
      <w:r w:rsidR="001B4CDC">
        <w:t xml:space="preserve"> </w:t>
      </w:r>
      <w:r>
        <w:t>roles.</w:t>
      </w:r>
    </w:p>
    <w:p w:rsidRPr="005C4221" w:rsidR="00E221F6" w:rsidP="00E25CD1" w:rsidRDefault="00E221F6" w14:paraId="5E4C68E9" w14:textId="4AF59983">
      <w:pPr>
        <w:pStyle w:val="Heading2"/>
        <w:rPr>
          <w:bCs w:val="0"/>
        </w:rPr>
      </w:pPr>
      <w:bookmarkStart w:name="_Toc123197982" w:id="34"/>
      <w:r w:rsidRPr="005C4221">
        <w:t>Validation</w:t>
      </w:r>
      <w:r w:rsidR="001B4CDC">
        <w:t xml:space="preserve"> </w:t>
      </w:r>
      <w:r w:rsidRPr="005C4221">
        <w:t>Messages</w:t>
      </w:r>
      <w:bookmarkEnd w:id="34"/>
    </w:p>
    <w:p w:rsidR="00E221F6" w:rsidP="008813FE" w:rsidRDefault="00E221F6" w14:paraId="3461A057" w14:textId="40001DD7">
      <w:pPr>
        <w:pStyle w:val="ListParagraph"/>
        <w:keepNext/>
        <w:numPr>
          <w:ilvl w:val="0"/>
          <w:numId w:val="14"/>
        </w:numPr>
        <w:spacing w:after="160" w:line="259" w:lineRule="auto"/>
      </w:pPr>
      <w:r>
        <w:t>This</w:t>
      </w:r>
      <w:r w:rsidR="001B4CDC">
        <w:t xml:space="preserve"> </w:t>
      </w:r>
      <w:r>
        <w:t>feature</w:t>
      </w:r>
      <w:r w:rsidR="001B4CDC">
        <w:t xml:space="preserve"> </w:t>
      </w:r>
      <w:r>
        <w:t>shows</w:t>
      </w:r>
      <w:r w:rsidR="001B4CDC">
        <w:t xml:space="preserve"> </w:t>
      </w:r>
      <w:r>
        <w:t>any</w:t>
      </w:r>
      <w:r w:rsidR="001B4CDC">
        <w:t xml:space="preserve"> </w:t>
      </w:r>
      <w:r w:rsidRPr="008813FE">
        <w:t>errors</w:t>
      </w:r>
      <w:r w:rsidR="001B4CDC">
        <w:t xml:space="preserve"> </w:t>
      </w:r>
      <w:r>
        <w:t>that</w:t>
      </w:r>
      <w:r w:rsidR="001B4CDC">
        <w:t xml:space="preserve"> </w:t>
      </w:r>
      <w:r w:rsidRPr="00094F98" w:rsidR="00094F98">
        <w:rPr>
          <w:iCs/>
        </w:rPr>
        <w:t>will</w:t>
      </w:r>
      <w:r w:rsidR="001B4CDC">
        <w:t xml:space="preserve"> </w:t>
      </w:r>
      <w:r>
        <w:t>prevent</w:t>
      </w:r>
      <w:r w:rsidR="001B4CDC">
        <w:t xml:space="preserve"> </w:t>
      </w:r>
      <w:r>
        <w:t>an</w:t>
      </w:r>
      <w:r w:rsidR="001B4CDC">
        <w:t xml:space="preserve"> </w:t>
      </w:r>
      <w:r>
        <w:t>application</w:t>
      </w:r>
      <w:r w:rsidR="001B4CDC">
        <w:t xml:space="preserve"> </w:t>
      </w:r>
      <w:r>
        <w:t>from</w:t>
      </w:r>
      <w:r w:rsidR="001B4CDC">
        <w:t xml:space="preserve"> </w:t>
      </w:r>
      <w:r>
        <w:t>moving</w:t>
      </w:r>
      <w:r w:rsidR="001B4CDC">
        <w:t xml:space="preserve"> </w:t>
      </w:r>
      <w:r>
        <w:t>forward.</w:t>
      </w:r>
    </w:p>
    <w:p w:rsidR="00FA2B61" w:rsidP="008813FE" w:rsidRDefault="00E221F6" w14:paraId="2168516A" w14:textId="18530DAA">
      <w:pPr>
        <w:pStyle w:val="ListParagraph"/>
        <w:keepNext/>
        <w:numPr>
          <w:ilvl w:val="0"/>
          <w:numId w:val="14"/>
        </w:numPr>
        <w:spacing w:after="160" w:line="259" w:lineRule="auto"/>
      </w:pPr>
      <w:r>
        <w:t>Click</w:t>
      </w:r>
      <w:r w:rsidR="001B4CDC">
        <w:t xml:space="preserve"> </w:t>
      </w:r>
      <w:r>
        <w:t>the</w:t>
      </w:r>
      <w:r w:rsidR="001B4CDC">
        <w:t xml:space="preserve"> </w:t>
      </w:r>
      <w:r>
        <w:t>messages</w:t>
      </w:r>
      <w:r w:rsidR="001B4CDC">
        <w:t xml:space="preserve"> </w:t>
      </w:r>
      <w:r>
        <w:t>under</w:t>
      </w:r>
      <w:r w:rsidR="001B4CDC">
        <w:t xml:space="preserve"> </w:t>
      </w:r>
      <w:r>
        <w:t>Validation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Sections</w:t>
      </w:r>
      <w:r w:rsidR="001B4CDC">
        <w:t xml:space="preserve"> </w:t>
      </w:r>
      <w:r>
        <w:t>page</w:t>
      </w:r>
      <w:r w:rsidR="001B4CDC">
        <w:t xml:space="preserve"> </w:t>
      </w:r>
      <w:r>
        <w:t>to</w:t>
      </w:r>
      <w:r w:rsidR="001B4CDC">
        <w:t xml:space="preserve"> </w:t>
      </w:r>
      <w:r>
        <w:t>see</w:t>
      </w:r>
      <w:r w:rsidR="001B4CDC">
        <w:t xml:space="preserve"> </w:t>
      </w:r>
      <w:r>
        <w:t>any</w:t>
      </w:r>
      <w:r w:rsidR="001B4CDC">
        <w:t xml:space="preserve"> </w:t>
      </w:r>
      <w:r>
        <w:t>errors</w:t>
      </w:r>
      <w:r w:rsidR="001B4CDC">
        <w:t xml:space="preserve"> </w:t>
      </w:r>
      <w:r>
        <w:t>or</w:t>
      </w:r>
      <w:r w:rsidR="001B4CDC">
        <w:t xml:space="preserve"> </w:t>
      </w:r>
      <w:r>
        <w:t>warnings.</w:t>
      </w:r>
    </w:p>
    <w:p w:rsidR="00FA2B61" w:rsidP="008813FE" w:rsidRDefault="00FA2B61" w14:paraId="2B9404FC" w14:textId="61AF7423">
      <w:pPr>
        <w:keepNext/>
        <w:spacing w:after="160" w:line="259" w:lineRule="auto"/>
        <w:jc w:val="center"/>
      </w:pPr>
      <w:r>
        <w:rPr>
          <w:noProof/>
        </w:rPr>
        <w:drawing>
          <wp:inline distT="0" distB="0" distL="0" distR="0" wp14:anchorId="23074D7D" wp14:editId="3FFA410C">
            <wp:extent cx="6400800" cy="1989014"/>
            <wp:effectExtent l="19050" t="19050" r="19050" b="11430"/>
            <wp:docPr id="1303767360" name="Picture 13037673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2" t="12273" r="12666" b="69713"/>
                    <a:stretch/>
                  </pic:blipFill>
                  <pic:spPr bwMode="auto">
                    <a:xfrm>
                      <a:off x="0" y="0"/>
                      <a:ext cx="6400800" cy="19890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B365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15656" w:rsidR="00452030" w:rsidP="00913621" w:rsidRDefault="00452030" w14:paraId="05A01CEE" w14:textId="5E7E75E8">
      <w:pPr>
        <w:pStyle w:val="Heading2"/>
      </w:pPr>
      <w:bookmarkStart w:name="_Toc123197983" w:id="35"/>
      <w:r w:rsidRPr="00915656">
        <w:t>Post-</w:t>
      </w:r>
      <w:r w:rsidRPr="00915656" w:rsidR="003052A8">
        <w:t>S</w:t>
      </w:r>
      <w:r w:rsidRPr="00915656">
        <w:t>ubmission</w:t>
      </w:r>
      <w:bookmarkEnd w:id="35"/>
    </w:p>
    <w:p w:rsidR="00452030" w:rsidP="007B0A46" w:rsidRDefault="00221D68" w14:paraId="7AACEAF6" w14:textId="073595F4">
      <w:pPr>
        <w:spacing w:line="259" w:lineRule="auto"/>
      </w:pPr>
      <w:r>
        <w:t>When</w:t>
      </w:r>
      <w:r w:rsidR="001B4CDC">
        <w:t xml:space="preserve"> </w:t>
      </w:r>
      <w:r>
        <w:t>users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 w:rsidR="00CB1AE2">
        <w:t>revise</w:t>
      </w:r>
      <w:r w:rsidR="001B4CDC">
        <w:t xml:space="preserve"> </w:t>
      </w:r>
      <w:r>
        <w:t>an</w:t>
      </w:r>
      <w:r w:rsidR="001B4CDC">
        <w:t xml:space="preserve"> </w:t>
      </w:r>
      <w:r>
        <w:t>application</w:t>
      </w:r>
      <w:r w:rsidR="001B4CDC">
        <w:t xml:space="preserve"> </w:t>
      </w:r>
      <w:r>
        <w:t>after</w:t>
      </w:r>
      <w:r w:rsidR="001B4CDC">
        <w:t xml:space="preserve"> </w:t>
      </w:r>
      <w:r>
        <w:t>changing</w:t>
      </w:r>
      <w:r w:rsidR="001B4CDC">
        <w:t xml:space="preserve"> </w:t>
      </w:r>
      <w:r>
        <w:t>the</w:t>
      </w:r>
      <w:r w:rsidR="001B4CDC">
        <w:t xml:space="preserve"> </w:t>
      </w:r>
      <w:r>
        <w:t>status</w:t>
      </w:r>
      <w:r w:rsidR="001B4CDC">
        <w:t xml:space="preserve"> </w:t>
      </w:r>
      <w:r>
        <w:t>to</w:t>
      </w:r>
      <w:r w:rsidR="001B4CDC">
        <w:t xml:space="preserve"> </w:t>
      </w:r>
      <w:r w:rsidRPr="003052A8" w:rsidR="003052A8">
        <w:rPr>
          <w:b/>
          <w:bCs w:val="0"/>
          <w:i/>
        </w:rPr>
        <w:t>Draft</w:t>
      </w:r>
      <w:r w:rsidR="001B4CDC">
        <w:rPr>
          <w:b/>
          <w:bCs w:val="0"/>
          <w:i/>
        </w:rPr>
        <w:t xml:space="preserve"> </w:t>
      </w:r>
      <w:r w:rsidRPr="003052A8" w:rsidR="003052A8">
        <w:rPr>
          <w:b/>
          <w:bCs w:val="0"/>
          <w:i/>
        </w:rPr>
        <w:t>Completed</w:t>
      </w:r>
      <w:r w:rsidR="001B4CDC">
        <w:t xml:space="preserve"> </w:t>
      </w:r>
      <w:r w:rsidR="005C4221">
        <w:t>p</w:t>
      </w:r>
      <w:r w:rsidR="00C25246">
        <w:t>rior</w:t>
      </w:r>
      <w:r w:rsidR="001B4CDC">
        <w:t xml:space="preserve"> </w:t>
      </w:r>
      <w:r w:rsidR="00C25246">
        <w:t>to</w:t>
      </w:r>
      <w:r w:rsidR="001B4CDC">
        <w:t xml:space="preserve"> </w:t>
      </w:r>
      <w:r w:rsidR="00C25246">
        <w:t>the</w:t>
      </w:r>
      <w:r w:rsidR="001B4CDC">
        <w:t xml:space="preserve"> </w:t>
      </w:r>
      <w:r w:rsidR="00C25246">
        <w:t>submission</w:t>
      </w:r>
      <w:r w:rsidR="001B4CDC">
        <w:t xml:space="preserve"> </w:t>
      </w:r>
      <w:r w:rsidR="00C25246">
        <w:t>deadline</w:t>
      </w:r>
      <w:r w:rsidR="007C66C1">
        <w:t>,</w:t>
      </w:r>
      <w:r w:rsidR="001B4CDC">
        <w:t xml:space="preserve"> </w:t>
      </w:r>
      <w:r w:rsidR="007C66C1">
        <w:t>contact</w:t>
      </w:r>
      <w:r w:rsidR="001B4CDC">
        <w:t xml:space="preserve"> </w:t>
      </w:r>
      <w:r w:rsidR="007C66C1">
        <w:t>the</w:t>
      </w:r>
      <w:r w:rsidR="001B4CDC">
        <w:t xml:space="preserve"> </w:t>
      </w:r>
      <w:r w:rsidR="007C66C1">
        <w:t>next</w:t>
      </w:r>
      <w:r w:rsidR="001B4CDC">
        <w:t xml:space="preserve"> </w:t>
      </w:r>
      <w:r w:rsidR="007C66C1">
        <w:t>approver</w:t>
      </w:r>
      <w:r w:rsidR="001B4CDC">
        <w:t xml:space="preserve"> </w:t>
      </w:r>
      <w:r w:rsidR="007C66C1">
        <w:t>in</w:t>
      </w:r>
      <w:r w:rsidR="001B4CDC">
        <w:t xml:space="preserve"> </w:t>
      </w:r>
      <w:r w:rsidR="007C66C1">
        <w:t>the</w:t>
      </w:r>
      <w:r w:rsidR="001B4CDC">
        <w:t xml:space="preserve"> </w:t>
      </w:r>
      <w:r w:rsidR="007C66C1">
        <w:t>workflow</w:t>
      </w:r>
      <w:r w:rsidR="001B4CDC">
        <w:t xml:space="preserve"> </w:t>
      </w:r>
      <w:r w:rsidR="007C66C1">
        <w:t>and</w:t>
      </w:r>
      <w:r w:rsidR="001B4CDC">
        <w:t xml:space="preserve"> </w:t>
      </w:r>
      <w:r w:rsidR="00707049">
        <w:t>ask</w:t>
      </w:r>
      <w:r w:rsidR="001B4CDC">
        <w:t xml:space="preserve"> </w:t>
      </w:r>
      <w:r w:rsidR="00814B08">
        <w:t>that</w:t>
      </w:r>
      <w:r w:rsidR="001B4CDC">
        <w:t xml:space="preserve"> </w:t>
      </w:r>
      <w:r w:rsidR="00814B08">
        <w:t>they</w:t>
      </w:r>
      <w:r w:rsidR="001B4CDC">
        <w:t xml:space="preserve"> </w:t>
      </w:r>
      <w:r w:rsidR="00814B08">
        <w:t>change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status</w:t>
      </w:r>
      <w:r w:rsidR="001B4CDC">
        <w:t xml:space="preserve"> </w:t>
      </w:r>
      <w:r w:rsidR="00814B08">
        <w:t>to</w:t>
      </w:r>
      <w:r w:rsidR="001B4CDC">
        <w:t xml:space="preserve"> </w:t>
      </w:r>
      <w:r w:rsidRPr="003052A8" w:rsidR="00814B08">
        <w:rPr>
          <w:b/>
          <w:bCs w:val="0"/>
          <w:i/>
          <w:iCs/>
        </w:rPr>
        <w:t>Not</w:t>
      </w:r>
      <w:r w:rsidR="001B4CDC">
        <w:rPr>
          <w:b/>
          <w:bCs w:val="0"/>
          <w:i/>
          <w:iCs/>
        </w:rPr>
        <w:t xml:space="preserve"> </w:t>
      </w:r>
      <w:r w:rsidRPr="003052A8" w:rsidR="00814B08">
        <w:rPr>
          <w:b/>
          <w:bCs w:val="0"/>
          <w:i/>
          <w:iCs/>
        </w:rPr>
        <w:t>Approved</w:t>
      </w:r>
      <w:r w:rsidR="001B4CDC">
        <w:t xml:space="preserve"> </w:t>
      </w:r>
      <w:r w:rsidR="00814B08">
        <w:t>to</w:t>
      </w:r>
      <w:r w:rsidR="001B4CDC">
        <w:t xml:space="preserve"> </w:t>
      </w:r>
      <w:r w:rsidR="00814B08">
        <w:t>return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application</w:t>
      </w:r>
      <w:r w:rsidR="001B4CDC">
        <w:t xml:space="preserve"> </w:t>
      </w:r>
      <w:r w:rsidR="00814B08">
        <w:t>access</w:t>
      </w:r>
      <w:r w:rsidR="001B4CDC">
        <w:t xml:space="preserve"> </w:t>
      </w:r>
      <w:r w:rsidR="00814B08">
        <w:t>to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previous</w:t>
      </w:r>
      <w:r w:rsidR="001B4CDC">
        <w:t xml:space="preserve"> </w:t>
      </w:r>
      <w:r w:rsidR="00814B08">
        <w:t>user</w:t>
      </w:r>
      <w:r w:rsidR="001B4CDC">
        <w:t xml:space="preserve"> </w:t>
      </w:r>
      <w:r w:rsidR="00814B08">
        <w:t>in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workflow.</w:t>
      </w:r>
      <w:r w:rsidR="001B4CDC">
        <w:t xml:space="preserve"> </w:t>
      </w:r>
      <w:r w:rsidR="00645F2C">
        <w:t>If</w:t>
      </w:r>
      <w:r w:rsidR="001B4CDC">
        <w:t xml:space="preserve"> </w:t>
      </w:r>
      <w:r w:rsidR="00645F2C">
        <w:t>the</w:t>
      </w:r>
      <w:r w:rsidR="001B4CDC">
        <w:t xml:space="preserve"> </w:t>
      </w:r>
      <w:r w:rsidR="00645F2C">
        <w:t>application</w:t>
      </w:r>
      <w:r w:rsidR="001B4CDC">
        <w:t xml:space="preserve"> </w:t>
      </w:r>
      <w:r w:rsidR="00645F2C">
        <w:t>has</w:t>
      </w:r>
      <w:r w:rsidR="001B4CDC">
        <w:t xml:space="preserve"> </w:t>
      </w:r>
      <w:r w:rsidR="00645F2C">
        <w:t>proceeded</w:t>
      </w:r>
      <w:r w:rsidR="001B4CDC">
        <w:t xml:space="preserve"> </w:t>
      </w:r>
      <w:r w:rsidR="00DF4F1E">
        <w:t>through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DF4F1E">
        <w:t>workflow</w:t>
      </w:r>
      <w:r w:rsidR="001B4CDC">
        <w:t xml:space="preserve"> </w:t>
      </w:r>
      <w:r w:rsidR="00645F2C">
        <w:t>to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DF4F1E">
        <w:t>TDOE</w:t>
      </w:r>
      <w:r w:rsidR="001B4CDC">
        <w:t xml:space="preserve"> </w:t>
      </w:r>
      <w:r w:rsidR="00DF4F1E">
        <w:t>Program</w:t>
      </w:r>
      <w:r w:rsidR="001B4CDC">
        <w:t xml:space="preserve"> </w:t>
      </w:r>
      <w:r w:rsidR="00DF4F1E">
        <w:t>Director,</w:t>
      </w:r>
      <w:r w:rsidR="001B4CDC">
        <w:t xml:space="preserve"> </w:t>
      </w:r>
      <w:r w:rsidR="00DF4F1E">
        <w:t>users</w:t>
      </w:r>
      <w:r w:rsidR="001B4CDC">
        <w:t xml:space="preserve"> </w:t>
      </w:r>
      <w:r w:rsidR="00DF4F1E">
        <w:t>can</w:t>
      </w:r>
      <w:r w:rsidR="001B4CDC">
        <w:t xml:space="preserve"> </w:t>
      </w:r>
      <w:r w:rsidR="00DF4F1E">
        <w:t>contact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DF4F1E">
        <w:t>program</w:t>
      </w:r>
      <w:r w:rsidR="001B4CDC">
        <w:t xml:space="preserve"> </w:t>
      </w:r>
      <w:r w:rsidR="00DF4F1E">
        <w:t>director</w:t>
      </w:r>
      <w:r w:rsidR="001B4CDC">
        <w:t xml:space="preserve"> </w:t>
      </w:r>
      <w:r w:rsidR="00DF4F1E">
        <w:t>or</w:t>
      </w:r>
      <w:r w:rsidR="001B4CDC">
        <w:t xml:space="preserve"> </w:t>
      </w:r>
      <w:r w:rsidR="00DF4F1E">
        <w:t>ePlan</w:t>
      </w:r>
      <w:r w:rsidR="001B4CDC">
        <w:t xml:space="preserve"> </w:t>
      </w:r>
      <w:r w:rsidR="00DF4F1E">
        <w:t>Help</w:t>
      </w:r>
      <w:r w:rsidR="001B4CDC">
        <w:t xml:space="preserve"> </w:t>
      </w:r>
      <w:r w:rsidR="004D43CF">
        <w:t>to</w:t>
      </w:r>
      <w:r w:rsidR="001B4CDC">
        <w:t xml:space="preserve"> </w:t>
      </w:r>
      <w:r w:rsidR="004D43CF">
        <w:t>request</w:t>
      </w:r>
      <w:r w:rsidR="001B4CDC">
        <w:t xml:space="preserve"> </w:t>
      </w:r>
      <w:r w:rsidR="004D43CF">
        <w:t>that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4D43CF">
        <w:t>application</w:t>
      </w:r>
      <w:r w:rsidR="001B4CDC">
        <w:t xml:space="preserve"> </w:t>
      </w:r>
      <w:r w:rsidR="004D43CF">
        <w:t>be</w:t>
      </w:r>
      <w:r w:rsidR="001B4CDC">
        <w:t xml:space="preserve"> </w:t>
      </w:r>
      <w:r w:rsidR="004D43CF">
        <w:t>returned</w:t>
      </w:r>
      <w:r w:rsidR="001B4CDC">
        <w:t xml:space="preserve"> </w:t>
      </w:r>
      <w:r w:rsidR="004D43CF">
        <w:t>to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4D43CF">
        <w:t>previous</w:t>
      </w:r>
      <w:r w:rsidR="001B4CDC">
        <w:t xml:space="preserve"> </w:t>
      </w:r>
      <w:r w:rsidR="004D43CF">
        <w:t>step</w:t>
      </w:r>
      <w:r w:rsidR="001B4CDC">
        <w:t xml:space="preserve"> </w:t>
      </w:r>
      <w:r w:rsidR="004D43CF">
        <w:t>in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4D43CF">
        <w:t>workflow.</w:t>
      </w:r>
    </w:p>
    <w:p w:rsidR="00FC352D" w:rsidP="007B0A46" w:rsidRDefault="00DA705E" w14:paraId="5CEAA9CE" w14:textId="47A0911C">
      <w:pPr>
        <w:spacing w:line="259" w:lineRule="auto"/>
      </w:pPr>
      <w:r>
        <w:t>A</w:t>
      </w:r>
      <w:r w:rsidR="001B4CDC">
        <w:t xml:space="preserve"> </w:t>
      </w:r>
      <w:r>
        <w:t>complete</w:t>
      </w:r>
      <w:r w:rsidR="001B4CDC">
        <w:t xml:space="preserve"> </w:t>
      </w:r>
      <w:r>
        <w:t>list</w:t>
      </w:r>
      <w:r w:rsidR="001B4CDC">
        <w:t xml:space="preserve"> </w:t>
      </w:r>
      <w:r>
        <w:t>of</w:t>
      </w:r>
      <w:r w:rsidR="001B4CDC">
        <w:t xml:space="preserve"> </w:t>
      </w:r>
      <w:r>
        <w:t>ePlan</w:t>
      </w:r>
      <w:r w:rsidR="001B4CDC">
        <w:t xml:space="preserve"> </w:t>
      </w:r>
      <w:r>
        <w:t>program</w:t>
      </w:r>
      <w:r w:rsidR="001B4CDC">
        <w:t xml:space="preserve"> </w:t>
      </w:r>
      <w:r>
        <w:t>contacts</w:t>
      </w:r>
      <w:r w:rsidR="001B4CDC">
        <w:t xml:space="preserve"> </w:t>
      </w:r>
      <w:r>
        <w:t>is</w:t>
      </w:r>
      <w:r w:rsidR="001B4CDC">
        <w:t xml:space="preserve"> </w:t>
      </w:r>
      <w:r>
        <w:t>available</w:t>
      </w:r>
      <w:r w:rsidR="001B4CDC">
        <w:t xml:space="preserve"> </w:t>
      </w:r>
      <w:hyperlink w:history="1" r:id="rId55">
        <w:r w:rsidRPr="00913621" w:rsidR="00945EDA">
          <w:rPr>
            <w:rStyle w:val="Hyperlink"/>
            <w:b/>
            <w:bCs w:val="0"/>
          </w:rPr>
          <w:t>here</w:t>
        </w:r>
      </w:hyperlink>
      <w:r w:rsidR="00945EDA">
        <w:t>.</w:t>
      </w:r>
    </w:p>
    <w:p w:rsidR="00385D20" w:rsidP="00913621" w:rsidRDefault="00385D20" w14:paraId="4CB399C5" w14:textId="77777777">
      <w:pPr>
        <w:pStyle w:val="Heading2"/>
      </w:pPr>
      <w:bookmarkStart w:name="_Ref102417847" w:id="36"/>
      <w:bookmarkStart w:name="_Toc123197984" w:id="37"/>
      <w:r w:rsidRPr="00385D20">
        <w:lastRenderedPageBreak/>
        <w:t>Inbox</w:t>
      </w:r>
      <w:bookmarkEnd w:id="36"/>
      <w:bookmarkEnd w:id="37"/>
    </w:p>
    <w:p w:rsidR="008B18DC" w:rsidP="00913621" w:rsidRDefault="00C11D29" w14:paraId="65ACA04A" w14:textId="177B0B76">
      <w:pPr>
        <w:spacing w:line="259" w:lineRule="auto"/>
      </w:pPr>
      <w:r>
        <w:t>Several</w:t>
      </w:r>
      <w:r w:rsidR="001B4CDC">
        <w:t xml:space="preserve"> </w:t>
      </w:r>
      <w:r>
        <w:t>ePlan</w:t>
      </w:r>
      <w:r w:rsidR="001B4CDC">
        <w:t xml:space="preserve"> </w:t>
      </w:r>
      <w:r>
        <w:t>functions</w:t>
      </w:r>
      <w:r w:rsidR="001B4CDC">
        <w:t xml:space="preserve"> </w:t>
      </w:r>
      <w:r>
        <w:t>automatically</w:t>
      </w:r>
      <w:r w:rsidR="001B4CDC">
        <w:t xml:space="preserve"> </w:t>
      </w:r>
      <w:r>
        <w:t>generate</w:t>
      </w:r>
      <w:r w:rsidR="001B4CDC">
        <w:t xml:space="preserve"> </w:t>
      </w:r>
      <w:r w:rsidR="001E2EB7">
        <w:t>emails</w:t>
      </w:r>
      <w:r w:rsidR="001B4CDC">
        <w:t xml:space="preserve"> </w:t>
      </w:r>
      <w:r w:rsidR="001E2EB7">
        <w:t>which</w:t>
      </w:r>
      <w:r w:rsidR="001B4CDC">
        <w:t xml:space="preserve"> </w:t>
      </w:r>
      <w:r w:rsidR="001E2EB7">
        <w:t>the</w:t>
      </w:r>
      <w:r w:rsidR="001B4CDC">
        <w:t xml:space="preserve"> </w:t>
      </w:r>
      <w:r w:rsidR="001E2EB7">
        <w:t>system</w:t>
      </w:r>
      <w:r w:rsidR="001B4CDC">
        <w:t xml:space="preserve"> </w:t>
      </w:r>
      <w:r w:rsidR="001E2EB7">
        <w:t>sends</w:t>
      </w:r>
      <w:r w:rsidR="001B4CDC">
        <w:t xml:space="preserve"> </w:t>
      </w:r>
      <w:r w:rsidR="001E2EB7">
        <w:t>to</w:t>
      </w:r>
      <w:r w:rsidR="001B4CDC">
        <w:t xml:space="preserve"> </w:t>
      </w:r>
      <w:r w:rsidR="001E2EB7">
        <w:t>users.</w:t>
      </w:r>
      <w:r w:rsidR="001B4CDC">
        <w:t xml:space="preserve"> </w:t>
      </w:r>
      <w:r w:rsidR="00577DD1">
        <w:t>The</w:t>
      </w:r>
      <w:r w:rsidR="001B4CDC">
        <w:t xml:space="preserve"> </w:t>
      </w:r>
      <w:r w:rsidRPr="00913621" w:rsidR="00056A88">
        <w:rPr>
          <w:b/>
          <w:bCs w:val="0"/>
          <w:color w:val="497ECA"/>
          <w:u w:val="single"/>
        </w:rPr>
        <w:fldChar w:fldCharType="begin"/>
      </w:r>
      <w:r w:rsidRPr="00913621" w:rsidR="00056A88">
        <w:rPr>
          <w:b/>
          <w:bCs w:val="0"/>
          <w:color w:val="497ECA"/>
          <w:u w:val="single"/>
        </w:rPr>
        <w:instrText xml:space="preserve"> REF _Ref102419564 \h  \* MERGEFORMAT </w:instrText>
      </w:r>
      <w:r w:rsidRPr="00913621" w:rsidR="00056A88">
        <w:rPr>
          <w:b/>
          <w:bCs w:val="0"/>
          <w:color w:val="497ECA"/>
          <w:u w:val="single"/>
        </w:rPr>
      </w:r>
      <w:r w:rsidRPr="00913621" w:rsidR="00056A88">
        <w:rPr>
          <w:b/>
          <w:bCs w:val="0"/>
          <w:color w:val="497ECA"/>
          <w:u w:val="single"/>
        </w:rPr>
        <w:fldChar w:fldCharType="separate"/>
      </w:r>
      <w:r w:rsidRPr="00913621" w:rsidR="00056A88">
        <w:rPr>
          <w:b/>
          <w:bCs w:val="0"/>
          <w:color w:val="497ECA"/>
          <w:u w:val="single"/>
        </w:rPr>
        <w:t>Create</w:t>
      </w:r>
      <w:r w:rsidR="001B4CDC">
        <w:rPr>
          <w:b/>
          <w:bCs w:val="0"/>
          <w:color w:val="497ECA"/>
          <w:u w:val="single"/>
        </w:rPr>
        <w:t xml:space="preserve"> </w:t>
      </w:r>
      <w:r w:rsidRPr="00913621" w:rsidR="00056A88">
        <w:rPr>
          <w:b/>
          <w:bCs w:val="0"/>
          <w:color w:val="497ECA"/>
          <w:u w:val="single"/>
        </w:rPr>
        <w:t>Comment</w:t>
      </w:r>
      <w:r w:rsidRPr="00913621" w:rsidR="00056A88">
        <w:rPr>
          <w:b/>
          <w:bCs w:val="0"/>
          <w:color w:val="497ECA"/>
          <w:u w:val="single"/>
        </w:rPr>
        <w:fldChar w:fldCharType="end"/>
      </w:r>
      <w:r w:rsidR="001B4CDC">
        <w:t xml:space="preserve"> </w:t>
      </w:r>
      <w:r w:rsidR="00577DD1">
        <w:t>function</w:t>
      </w:r>
      <w:r w:rsidR="001B4CDC">
        <w:t xml:space="preserve"> </w:t>
      </w:r>
      <w:r w:rsidR="00577DD1">
        <w:t>prompts</w:t>
      </w:r>
      <w:r w:rsidR="001B4CDC">
        <w:t xml:space="preserve"> </w:t>
      </w:r>
      <w:r w:rsidR="00577DD1">
        <w:t>ePlan</w:t>
      </w:r>
      <w:r w:rsidR="001B4CDC">
        <w:t xml:space="preserve"> </w:t>
      </w:r>
      <w:r w:rsidR="00577DD1">
        <w:t>to</w:t>
      </w:r>
      <w:r w:rsidR="001B4CDC">
        <w:t xml:space="preserve"> </w:t>
      </w:r>
      <w:r w:rsidR="00577DD1">
        <w:t>send</w:t>
      </w:r>
      <w:r w:rsidR="001B4CDC">
        <w:t xml:space="preserve"> </w:t>
      </w:r>
      <w:r w:rsidR="00577DD1">
        <w:t>an</w:t>
      </w:r>
      <w:r w:rsidR="001B4CDC">
        <w:t xml:space="preserve"> </w:t>
      </w:r>
      <w:r w:rsidR="00577DD1">
        <w:t>email</w:t>
      </w:r>
      <w:r w:rsidR="001B4CDC">
        <w:t xml:space="preserve"> </w:t>
      </w:r>
      <w:r w:rsidR="00577DD1">
        <w:t>message</w:t>
      </w:r>
      <w:r w:rsidR="001B4CDC">
        <w:t xml:space="preserve"> </w:t>
      </w:r>
      <w:r w:rsidR="00577DD1">
        <w:t>to</w:t>
      </w:r>
      <w:r w:rsidR="001B4CDC">
        <w:t xml:space="preserve"> </w:t>
      </w:r>
      <w:r w:rsidR="00577DD1">
        <w:t>the</w:t>
      </w:r>
      <w:r w:rsidR="001B4CDC">
        <w:t xml:space="preserve"> </w:t>
      </w:r>
      <w:r w:rsidR="00577DD1">
        <w:t>selected</w:t>
      </w:r>
      <w:r w:rsidR="001B4CDC">
        <w:t xml:space="preserve"> </w:t>
      </w:r>
      <w:r w:rsidR="00577DD1">
        <w:t>recipients.</w:t>
      </w:r>
      <w:r w:rsidR="001B4CDC">
        <w:t xml:space="preserve"> </w:t>
      </w:r>
      <w:r w:rsidR="00577DD1">
        <w:t>And,</w:t>
      </w:r>
      <w:r w:rsidR="001B4CDC">
        <w:t xml:space="preserve"> </w:t>
      </w:r>
      <w:r w:rsidRPr="00E368F2" w:rsidR="00BA3D97">
        <w:rPr>
          <w:b/>
          <w:bCs w:val="0"/>
        </w:rPr>
        <w:t>System</w:t>
      </w:r>
      <w:r w:rsidR="001B4CDC">
        <w:rPr>
          <w:b/>
          <w:bCs w:val="0"/>
        </w:rPr>
        <w:t xml:space="preserve"> </w:t>
      </w:r>
      <w:r w:rsidRPr="00E368F2" w:rsidR="00BA3D97">
        <w:rPr>
          <w:b/>
          <w:bCs w:val="0"/>
        </w:rPr>
        <w:t>Notifications</w:t>
      </w:r>
      <w:r w:rsidR="001B4CDC">
        <w:t xml:space="preserve"> </w:t>
      </w:r>
      <w:r w:rsidR="00BA3D97">
        <w:t>are</w:t>
      </w:r>
      <w:r w:rsidR="001B4CDC">
        <w:t xml:space="preserve"> </w:t>
      </w:r>
      <w:r w:rsidR="00BA3D97">
        <w:t>sent</w:t>
      </w:r>
      <w:r w:rsidR="001B4CDC">
        <w:t xml:space="preserve"> </w:t>
      </w:r>
      <w:r w:rsidR="00BA3D97">
        <w:t>to</w:t>
      </w:r>
      <w:r w:rsidR="001B4CDC">
        <w:t xml:space="preserve"> </w:t>
      </w:r>
      <w:r w:rsidR="00BA3D97">
        <w:t>users</w:t>
      </w:r>
      <w:r w:rsidR="001B4CDC">
        <w:t xml:space="preserve"> </w:t>
      </w:r>
      <w:r w:rsidR="00BA3D97">
        <w:t>because</w:t>
      </w:r>
      <w:r w:rsidR="001B4CDC">
        <w:t xml:space="preserve"> </w:t>
      </w:r>
      <w:r w:rsidR="00BA3D97">
        <w:t>of</w:t>
      </w:r>
      <w:r w:rsidR="001B4CDC">
        <w:t xml:space="preserve"> </w:t>
      </w:r>
      <w:r w:rsidR="00BA3D97">
        <w:t>a</w:t>
      </w:r>
      <w:r w:rsidR="001B4CDC">
        <w:t xml:space="preserve"> </w:t>
      </w:r>
      <w:r w:rsidRPr="00E368F2" w:rsidR="00BA3D97">
        <w:rPr>
          <w:b/>
          <w:bCs w:val="0"/>
        </w:rPr>
        <w:t>Status</w:t>
      </w:r>
      <w:r w:rsidR="001B4CDC">
        <w:rPr>
          <w:b/>
          <w:bCs w:val="0"/>
        </w:rPr>
        <w:t xml:space="preserve"> </w:t>
      </w:r>
      <w:r w:rsidRPr="00E368F2" w:rsidR="00BA3D97">
        <w:rPr>
          <w:b/>
          <w:bCs w:val="0"/>
        </w:rPr>
        <w:t>Change</w:t>
      </w:r>
      <w:r w:rsidR="001B4CDC">
        <w:t xml:space="preserve"> </w:t>
      </w:r>
      <w:r w:rsidR="00BA3D97">
        <w:t>to</w:t>
      </w:r>
      <w:r w:rsidR="001B4CDC">
        <w:t xml:space="preserve"> </w:t>
      </w:r>
      <w:r w:rsidR="00BA3D97">
        <w:t>support</w:t>
      </w:r>
      <w:r w:rsidR="001B4CDC">
        <w:t xml:space="preserve"> </w:t>
      </w:r>
      <w:r w:rsidRPr="00913621" w:rsidR="00BA3D97">
        <w:rPr>
          <w:b/>
          <w:bCs w:val="0"/>
          <w:color w:val="497ECA"/>
          <w:u w:val="single"/>
        </w:rPr>
        <w:fldChar w:fldCharType="begin"/>
      </w:r>
      <w:r w:rsidRPr="00913621" w:rsidR="00BA3D97">
        <w:rPr>
          <w:b/>
          <w:bCs w:val="0"/>
          <w:color w:val="497ECA"/>
          <w:u w:val="single"/>
        </w:rPr>
        <w:instrText xml:space="preserve"> REF _Ref102418785 \h  \* MERGEFORMAT </w:instrText>
      </w:r>
      <w:r w:rsidRPr="00913621" w:rsidR="00BA3D97">
        <w:rPr>
          <w:b/>
          <w:bCs w:val="0"/>
          <w:color w:val="497ECA"/>
          <w:u w:val="single"/>
        </w:rPr>
      </w:r>
      <w:r w:rsidRPr="00913621" w:rsidR="00BA3D97">
        <w:rPr>
          <w:b/>
          <w:bCs w:val="0"/>
          <w:color w:val="497ECA"/>
          <w:u w:val="single"/>
        </w:rPr>
        <w:fldChar w:fldCharType="separate"/>
      </w:r>
      <w:r w:rsidRPr="00913621" w:rsidR="00BA3D97">
        <w:rPr>
          <w:b/>
          <w:bCs w:val="0"/>
          <w:color w:val="497ECA"/>
          <w:u w:val="single"/>
        </w:rPr>
        <w:t>Workflows</w:t>
      </w:r>
      <w:r w:rsidRPr="00913621" w:rsidR="00BA3D97">
        <w:rPr>
          <w:b/>
          <w:bCs w:val="0"/>
          <w:color w:val="497ECA"/>
          <w:u w:val="single"/>
        </w:rPr>
        <w:fldChar w:fldCharType="end"/>
      </w:r>
      <w:r w:rsidRPr="00913621" w:rsidR="00BA3D97">
        <w:t>.</w:t>
      </w:r>
    </w:p>
    <w:p w:rsidR="008B18DC" w:rsidP="00913621" w:rsidRDefault="008B18DC" w14:paraId="4F0418B7" w14:textId="6E3440F3">
      <w:pPr>
        <w:spacing w:line="259" w:lineRule="auto"/>
        <w:jc w:val="center"/>
      </w:pPr>
      <w:r>
        <w:rPr>
          <w:noProof/>
        </w:rPr>
        <w:drawing>
          <wp:inline distT="0" distB="0" distL="0" distR="0" wp14:anchorId="0F5E96E7" wp14:editId="219A9B0D">
            <wp:extent cx="4606406" cy="1152525"/>
            <wp:effectExtent l="19050" t="19050" r="22860" b="952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11533" r="54875" b="80680"/>
                    <a:stretch/>
                  </pic:blipFill>
                  <pic:spPr bwMode="auto">
                    <a:xfrm>
                      <a:off x="0" y="0"/>
                      <a:ext cx="4657610" cy="11653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13621" w:rsidR="00385D20" w:rsidP="007B0A46" w:rsidRDefault="00BE0784" w14:paraId="0689DB3C" w14:textId="5948242A">
      <w:pPr>
        <w:spacing w:line="259" w:lineRule="auto"/>
        <w:rPr>
          <w:rStyle w:val="normaltextrun"/>
        </w:rPr>
      </w:pPr>
      <w:r>
        <w:t>All</w:t>
      </w:r>
      <w:r w:rsidR="001B4CDC">
        <w:t xml:space="preserve"> </w:t>
      </w:r>
      <w:r>
        <w:t>email</w:t>
      </w:r>
      <w:r w:rsidR="001B4CDC">
        <w:t xml:space="preserve"> </w:t>
      </w:r>
      <w:r>
        <w:t>messages</w:t>
      </w:r>
      <w:r w:rsidR="001B4CDC">
        <w:t xml:space="preserve"> </w:t>
      </w:r>
      <w:r>
        <w:t>sent</w:t>
      </w:r>
      <w:r w:rsidR="001B4CDC">
        <w:t xml:space="preserve"> </w:t>
      </w:r>
      <w:r>
        <w:t>or</w:t>
      </w:r>
      <w:r w:rsidR="001B4CDC">
        <w:t xml:space="preserve"> </w:t>
      </w:r>
      <w:r>
        <w:t>received</w:t>
      </w:r>
      <w:r w:rsidR="001B4CDC">
        <w:t xml:space="preserve"> </w:t>
      </w:r>
      <w:r>
        <w:t>by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through</w:t>
      </w:r>
      <w:r w:rsidR="001B4CDC">
        <w:t xml:space="preserve"> </w:t>
      </w:r>
      <w:r>
        <w:t>ePlan</w:t>
      </w:r>
      <w:r w:rsidR="001B4CDC">
        <w:t xml:space="preserve"> </w:t>
      </w:r>
      <w:r>
        <w:t>can</w:t>
      </w:r>
      <w:r w:rsidR="001B4CDC">
        <w:t xml:space="preserve"> </w:t>
      </w:r>
      <w:r>
        <w:t>be</w:t>
      </w:r>
      <w:r w:rsidR="001B4CDC">
        <w:t xml:space="preserve"> </w:t>
      </w:r>
      <w:r>
        <w:t>accessed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 w:rsidRPr="00FC6597">
        <w:rPr>
          <w:b/>
          <w:bCs w:val="0"/>
        </w:rPr>
        <w:t>Inbox</w:t>
      </w:r>
      <w:r>
        <w:t>.</w:t>
      </w:r>
      <w:r w:rsidR="001B4CDC">
        <w:t xml:space="preserve"> </w:t>
      </w:r>
      <w:r w:rsidRPr="00385D20" w:rsidR="00385D20">
        <w:t>Th</w:t>
      </w:r>
      <w:r w:rsidR="00FC6597">
        <w:t>e</w:t>
      </w:r>
      <w:r w:rsidR="001B4CDC">
        <w:t xml:space="preserve"> </w:t>
      </w:r>
      <w:r w:rsidRPr="00FC6597" w:rsidR="00FC6597">
        <w:rPr>
          <w:b/>
          <w:bCs w:val="0"/>
        </w:rPr>
        <w:t>Inbox</w:t>
      </w:r>
      <w:r w:rsidR="001B4CDC">
        <w:t xml:space="preserve"> </w:t>
      </w:r>
      <w:r w:rsidR="00FC6597">
        <w:t>section</w:t>
      </w:r>
      <w:r w:rsidR="001B4CDC">
        <w:t xml:space="preserve"> </w:t>
      </w:r>
      <w:r w:rsidR="00FC6597">
        <w:t>of</w:t>
      </w:r>
      <w:r w:rsidR="001B4CDC">
        <w:t xml:space="preserve"> </w:t>
      </w:r>
      <w:r w:rsidR="00FC6597">
        <w:t>ePlan</w:t>
      </w:r>
      <w:r w:rsidR="001B4CDC">
        <w:t xml:space="preserve"> </w:t>
      </w:r>
      <w:r w:rsidRPr="00385D20" w:rsidR="00385D20">
        <w:t>contains</w:t>
      </w:r>
      <w:r w:rsidR="001B4CDC">
        <w:t xml:space="preserve"> </w:t>
      </w:r>
      <w:r w:rsidRPr="00385D20" w:rsidR="00385D20">
        <w:t>the</w:t>
      </w:r>
      <w:r w:rsidR="001B4CDC">
        <w:t xml:space="preserve"> </w:t>
      </w:r>
      <w:r w:rsidRPr="00913621" w:rsidR="00003E8B">
        <w:rPr>
          <w:b/>
          <w:bCs w:val="0"/>
        </w:rPr>
        <w:t>Email</w:t>
      </w:r>
      <w:r w:rsidR="001B4CDC">
        <w:rPr>
          <w:b/>
          <w:bCs w:val="0"/>
        </w:rPr>
        <w:t xml:space="preserve"> </w:t>
      </w:r>
      <w:r w:rsidRPr="00913621" w:rsidR="00003E8B">
        <w:rPr>
          <w:b/>
          <w:bCs w:val="0"/>
        </w:rPr>
        <w:t>Message</w:t>
      </w:r>
      <w:r w:rsidR="001B4CDC">
        <w:rPr>
          <w:b/>
          <w:bCs w:val="0"/>
        </w:rPr>
        <w:t xml:space="preserve"> </w:t>
      </w:r>
      <w:r w:rsidRPr="00913621" w:rsidR="00003E8B">
        <w:rPr>
          <w:b/>
          <w:bCs w:val="0"/>
        </w:rPr>
        <w:t>Archive</w:t>
      </w:r>
      <w:r w:rsidR="001B4CDC">
        <w:t xml:space="preserve"> </w:t>
      </w:r>
      <w:r w:rsidRPr="00385D20" w:rsidR="00387DD5">
        <w:t>and</w:t>
      </w:r>
      <w:r w:rsidR="001B4CDC">
        <w:t xml:space="preserve"> </w:t>
      </w:r>
      <w:r w:rsidRPr="00913621" w:rsidR="00003E8B">
        <w:rPr>
          <w:b/>
          <w:bCs w:val="0"/>
        </w:rPr>
        <w:t>I</w:t>
      </w:r>
      <w:r w:rsidRPr="00913621" w:rsidR="00387DD5">
        <w:rPr>
          <w:b/>
          <w:bCs w:val="0"/>
        </w:rPr>
        <w:t>tems</w:t>
      </w:r>
      <w:r w:rsidR="001B4CDC">
        <w:rPr>
          <w:b/>
          <w:bCs w:val="0"/>
        </w:rPr>
        <w:t xml:space="preserve"> </w:t>
      </w:r>
      <w:r w:rsidRPr="00913621" w:rsidR="00003E8B">
        <w:rPr>
          <w:b/>
          <w:bCs w:val="0"/>
        </w:rPr>
        <w:t>A</w:t>
      </w:r>
      <w:r w:rsidRPr="00913621" w:rsidR="00387DD5">
        <w:rPr>
          <w:b/>
          <w:bCs w:val="0"/>
        </w:rPr>
        <w:t>waiting</w:t>
      </w:r>
      <w:r w:rsidR="001B4CDC">
        <w:rPr>
          <w:b/>
          <w:bCs w:val="0"/>
        </w:rPr>
        <w:t xml:space="preserve"> </w:t>
      </w:r>
      <w:r w:rsidRPr="00913621" w:rsidR="00003E8B">
        <w:rPr>
          <w:b/>
          <w:bCs w:val="0"/>
        </w:rPr>
        <w:t>A</w:t>
      </w:r>
      <w:r w:rsidRPr="00913621" w:rsidR="00387DD5">
        <w:rPr>
          <w:b/>
          <w:bCs w:val="0"/>
        </w:rPr>
        <w:t>pproval</w:t>
      </w:r>
      <w:r w:rsidRPr="00385D20" w:rsidR="00387DD5">
        <w:t>.</w:t>
      </w:r>
      <w:r w:rsidR="001B4CDC">
        <w:t xml:space="preserve"> </w:t>
      </w:r>
      <w:r w:rsidR="005F1EB5">
        <w:t>The</w:t>
      </w:r>
      <w:r w:rsidR="001B4CDC">
        <w:t xml:space="preserve"> </w:t>
      </w:r>
      <w:r w:rsidRPr="00E368F2" w:rsidR="003A3CFA">
        <w:rPr>
          <w:b/>
          <w:bCs w:val="0"/>
        </w:rPr>
        <w:t>Email</w:t>
      </w:r>
      <w:r w:rsidR="001B4CDC">
        <w:rPr>
          <w:b/>
          <w:bCs w:val="0"/>
        </w:rPr>
        <w:t xml:space="preserve"> </w:t>
      </w:r>
      <w:r w:rsidRPr="00E368F2" w:rsidR="003A3CFA">
        <w:rPr>
          <w:b/>
          <w:bCs w:val="0"/>
        </w:rPr>
        <w:t>Message</w:t>
      </w:r>
      <w:r w:rsidR="001B4CDC">
        <w:rPr>
          <w:b/>
          <w:bCs w:val="0"/>
        </w:rPr>
        <w:t xml:space="preserve"> </w:t>
      </w:r>
      <w:r w:rsidRPr="00E368F2" w:rsidR="003A3CFA">
        <w:rPr>
          <w:b/>
          <w:bCs w:val="0"/>
        </w:rPr>
        <w:t>Archive</w:t>
      </w:r>
      <w:r w:rsidR="001B4CDC">
        <w:rPr>
          <w:b/>
          <w:bCs w:val="0"/>
        </w:rPr>
        <w:t xml:space="preserve"> </w:t>
      </w:r>
      <w:r w:rsidRPr="00913621" w:rsidR="005F1EB5">
        <w:t>will</w:t>
      </w:r>
      <w:r w:rsidR="001B4CDC">
        <w:t xml:space="preserve"> </w:t>
      </w:r>
      <w:r w:rsidRPr="00913621" w:rsidR="005F1EB5">
        <w:t>contain</w:t>
      </w:r>
      <w:r w:rsidR="001B4CDC">
        <w:t xml:space="preserve"> </w:t>
      </w:r>
      <w:r w:rsidR="003A3CFA">
        <w:t>all</w:t>
      </w:r>
      <w:r w:rsidR="001B4CDC">
        <w:t xml:space="preserve"> </w:t>
      </w:r>
      <w:r w:rsidR="0033274A">
        <w:t>emails</w:t>
      </w:r>
      <w:r w:rsidR="001B4CDC">
        <w:t xml:space="preserve"> </w:t>
      </w:r>
      <w:r w:rsidR="0033274A">
        <w:t>sent</w:t>
      </w:r>
      <w:r w:rsidR="001B4CDC">
        <w:t xml:space="preserve"> </w:t>
      </w:r>
      <w:r w:rsidR="0033274A">
        <w:t>to</w:t>
      </w:r>
      <w:r w:rsidR="001B4CDC">
        <w:t xml:space="preserve"> </w:t>
      </w:r>
      <w:r w:rsidR="0033274A">
        <w:t>or</w:t>
      </w:r>
      <w:r w:rsidR="001B4CDC">
        <w:t xml:space="preserve"> </w:t>
      </w:r>
      <w:r w:rsidR="0033274A">
        <w:t>received</w:t>
      </w:r>
      <w:r w:rsidR="001B4CDC">
        <w:t xml:space="preserve"> </w:t>
      </w:r>
      <w:r w:rsidR="0033274A">
        <w:t>from</w:t>
      </w:r>
      <w:r w:rsidR="001B4CDC">
        <w:t xml:space="preserve"> </w:t>
      </w:r>
      <w:r w:rsidR="0033274A">
        <w:t>another</w:t>
      </w:r>
      <w:r w:rsidR="001B4CDC">
        <w:t xml:space="preserve"> </w:t>
      </w:r>
      <w:r w:rsidR="0033274A">
        <w:t>ePlan</w:t>
      </w:r>
      <w:r w:rsidR="001B4CDC">
        <w:t xml:space="preserve"> </w:t>
      </w:r>
      <w:r w:rsidR="0033274A">
        <w:t>user</w:t>
      </w:r>
      <w:r w:rsidR="001B4CDC">
        <w:t xml:space="preserve"> </w:t>
      </w:r>
      <w:r w:rsidR="0033274A">
        <w:t>through</w:t>
      </w:r>
      <w:r w:rsidR="001B4CDC">
        <w:t xml:space="preserve"> </w:t>
      </w:r>
      <w:r w:rsidR="0033274A">
        <w:t>the</w:t>
      </w:r>
      <w:r w:rsidR="001B4CDC">
        <w:t xml:space="preserve"> </w:t>
      </w:r>
      <w:r w:rsidR="003A3CFA">
        <w:t>system.</w:t>
      </w:r>
      <w:r w:rsidR="001B4CDC">
        <w:t xml:space="preserve"> </w:t>
      </w:r>
      <w:r w:rsidR="00C84307">
        <w:t>Users</w:t>
      </w:r>
      <w:r w:rsidR="001B4CDC">
        <w:t xml:space="preserve"> </w:t>
      </w:r>
      <w:r w:rsidR="00C84307">
        <w:t>may</w:t>
      </w:r>
      <w:r w:rsidR="001B4CDC">
        <w:t xml:space="preserve"> </w:t>
      </w:r>
      <w:r w:rsidR="00C84307">
        <w:t>select</w:t>
      </w:r>
      <w:r w:rsidR="001B4CDC">
        <w:t xml:space="preserve"> </w:t>
      </w:r>
      <w:r w:rsidR="00CF2EF5">
        <w:t>the</w:t>
      </w:r>
      <w:r w:rsidR="001B4CDC">
        <w:t xml:space="preserve"> </w:t>
      </w:r>
      <w:r w:rsidR="00CF2EF5">
        <w:t>time</w:t>
      </w:r>
      <w:r w:rsidR="001B4CDC">
        <w:t xml:space="preserve"> </w:t>
      </w:r>
      <w:r w:rsidR="00CF2EF5">
        <w:t>period</w:t>
      </w:r>
      <w:r w:rsidR="001B4CDC">
        <w:t xml:space="preserve"> </w:t>
      </w:r>
      <w:r w:rsidR="00CF2EF5">
        <w:t>to</w:t>
      </w:r>
      <w:r w:rsidR="001B4CDC">
        <w:t xml:space="preserve"> </w:t>
      </w:r>
      <w:r w:rsidR="00CF2EF5">
        <w:t>display.</w:t>
      </w:r>
      <w:r w:rsidR="001B4CDC">
        <w:t xml:space="preserve"> </w:t>
      </w:r>
      <w:r w:rsidR="00CF2EF5">
        <w:t>Messages</w:t>
      </w:r>
      <w:r w:rsidR="001B4CDC">
        <w:t xml:space="preserve"> </w:t>
      </w:r>
      <w:r w:rsidR="00CF2EF5">
        <w:t>received</w:t>
      </w:r>
      <w:r w:rsidR="001B4CDC">
        <w:t xml:space="preserve"> </w:t>
      </w:r>
      <w:r w:rsidR="00CF2EF5">
        <w:t>by</w:t>
      </w:r>
      <w:r w:rsidR="001B4CDC">
        <w:t xml:space="preserve"> </w:t>
      </w:r>
      <w:r w:rsidR="00CF2EF5">
        <w:t>the</w:t>
      </w:r>
      <w:r w:rsidR="001B4CDC">
        <w:t xml:space="preserve"> </w:t>
      </w:r>
      <w:r w:rsidR="00CF2EF5">
        <w:t>user</w:t>
      </w:r>
      <w:r w:rsidR="001B4CDC">
        <w:t xml:space="preserve"> </w:t>
      </w:r>
      <w:r w:rsidR="00CF2EF5">
        <w:t>will</w:t>
      </w:r>
      <w:r w:rsidR="001B4CDC">
        <w:t xml:space="preserve"> </w:t>
      </w:r>
      <w:r w:rsidR="00CF2EF5">
        <w:t>appear</w:t>
      </w:r>
      <w:r w:rsidR="001B4CDC">
        <w:t xml:space="preserve"> </w:t>
      </w:r>
      <w:r w:rsidR="00CF2EF5">
        <w:t>first</w:t>
      </w:r>
      <w:r w:rsidR="008A0CD5">
        <w:t>;</w:t>
      </w:r>
      <w:r w:rsidR="001B4CDC">
        <w:t xml:space="preserve"> </w:t>
      </w:r>
      <w:r w:rsidR="008A0CD5">
        <w:t>scroll</w:t>
      </w:r>
      <w:r w:rsidR="001B4CDC">
        <w:t xml:space="preserve"> </w:t>
      </w:r>
      <w:r w:rsidR="008A0CD5">
        <w:t>down</w:t>
      </w:r>
      <w:r w:rsidR="001B4CDC">
        <w:t xml:space="preserve"> </w:t>
      </w:r>
      <w:r w:rsidR="008A0CD5">
        <w:t>to</w:t>
      </w:r>
      <w:r w:rsidR="001B4CDC">
        <w:t xml:space="preserve"> </w:t>
      </w:r>
      <w:r w:rsidR="00925BF7">
        <w:t>the</w:t>
      </w:r>
      <w:r w:rsidR="001B4CDC">
        <w:t xml:space="preserve"> </w:t>
      </w:r>
      <w:r w:rsidR="00925BF7">
        <w:t>lower</w:t>
      </w:r>
      <w:r w:rsidR="001B4CDC">
        <w:t xml:space="preserve"> </w:t>
      </w:r>
      <w:r w:rsidR="00925BF7">
        <w:t>half</w:t>
      </w:r>
      <w:r w:rsidR="001B4CDC">
        <w:t xml:space="preserve"> </w:t>
      </w:r>
      <w:r w:rsidR="00925BF7">
        <w:t>of</w:t>
      </w:r>
      <w:r w:rsidR="001B4CDC">
        <w:t xml:space="preserve"> </w:t>
      </w:r>
      <w:r w:rsidR="00925BF7">
        <w:t>the</w:t>
      </w:r>
      <w:r w:rsidR="001B4CDC">
        <w:t xml:space="preserve"> </w:t>
      </w:r>
      <w:r w:rsidR="00925BF7">
        <w:t>page</w:t>
      </w:r>
      <w:r w:rsidR="001B4CDC">
        <w:t xml:space="preserve"> </w:t>
      </w:r>
      <w:r w:rsidR="00925BF7">
        <w:t>to</w:t>
      </w:r>
      <w:r w:rsidR="001B4CDC">
        <w:t xml:space="preserve"> </w:t>
      </w:r>
      <w:r w:rsidR="00925BF7">
        <w:t>view</w:t>
      </w:r>
      <w:r w:rsidR="001B4CDC">
        <w:t xml:space="preserve"> </w:t>
      </w:r>
      <w:r w:rsidR="00925BF7">
        <w:t>sent</w:t>
      </w:r>
      <w:r w:rsidR="001B4CDC">
        <w:t xml:space="preserve"> </w:t>
      </w:r>
      <w:r w:rsidR="00925BF7">
        <w:t>messages.</w:t>
      </w:r>
      <w:r w:rsidR="001B4CDC"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Comments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with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email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notifications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can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be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accessed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from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findhit"/>
          <w:b/>
          <w:bCs w:val="0"/>
          <w:color w:val="000000"/>
          <w:szCs w:val="20"/>
          <w:shd w:val="clear" w:color="auto" w:fill="FFFFFF"/>
        </w:rPr>
        <w:t>Inbox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in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addition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to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Pr="00913621" w:rsidR="00181BCA">
        <w:rPr>
          <w:rStyle w:val="normaltextrun"/>
          <w:b/>
          <w:bCs w:val="0"/>
          <w:color w:val="000000"/>
          <w:szCs w:val="20"/>
          <w:shd w:val="clear" w:color="auto" w:fill="FFFFFF"/>
        </w:rPr>
        <w:t>History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Pr="00913621" w:rsidR="00181BCA">
        <w:rPr>
          <w:rStyle w:val="normaltextrun"/>
          <w:b/>
          <w:bCs w:val="0"/>
          <w:color w:val="000000"/>
          <w:szCs w:val="20"/>
          <w:shd w:val="clear" w:color="auto" w:fill="FFFFFF"/>
        </w:rPr>
        <w:t>Log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181BCA">
        <w:rPr>
          <w:rStyle w:val="normaltextrun"/>
          <w:color w:val="000000"/>
          <w:szCs w:val="20"/>
          <w:shd w:val="clear" w:color="auto" w:fill="FFFFFF"/>
        </w:rPr>
        <w:t>section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of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funding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application.</w:t>
      </w:r>
    </w:p>
    <w:p w:rsidRPr="00385D20" w:rsidR="00B27681" w:rsidP="007B0A46" w:rsidRDefault="008A1F9A" w14:paraId="7549C46D" w14:textId="7AE8F9E2">
      <w:pPr>
        <w:spacing w:line="259" w:lineRule="auto"/>
      </w:pPr>
      <w:r>
        <w:rPr>
          <w:color w:val="000000"/>
          <w:szCs w:val="20"/>
          <w:shd w:val="clear" w:color="auto" w:fill="FFFFFF"/>
        </w:rPr>
        <w:t>When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a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Pr="00913621" w:rsidR="00480902">
        <w:rPr>
          <w:b/>
          <w:bCs w:val="0"/>
          <w:color w:val="000000"/>
          <w:szCs w:val="20"/>
          <w:shd w:val="clear" w:color="auto" w:fill="FFFFFF"/>
        </w:rPr>
        <w:t>System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Pr="00913621" w:rsidR="00480902">
        <w:rPr>
          <w:b/>
          <w:bCs w:val="0"/>
          <w:color w:val="000000"/>
          <w:szCs w:val="20"/>
          <w:shd w:val="clear" w:color="auto" w:fill="FFFFFF"/>
        </w:rPr>
        <w:t>Notification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is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generated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related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to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a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Pr="00913621" w:rsidR="00480902">
        <w:rPr>
          <w:b/>
          <w:bCs w:val="0"/>
          <w:color w:val="000000"/>
          <w:szCs w:val="20"/>
          <w:shd w:val="clear" w:color="auto" w:fill="FFFFFF"/>
        </w:rPr>
        <w:t>Status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Pr="00913621" w:rsidR="00480902">
        <w:rPr>
          <w:b/>
          <w:bCs w:val="0"/>
          <w:color w:val="000000"/>
          <w:szCs w:val="20"/>
          <w:shd w:val="clear" w:color="auto" w:fill="FFFFFF"/>
        </w:rPr>
        <w:t>Change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that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requires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the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user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to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complete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an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approval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step,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users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will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find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these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in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Pr="00913621" w:rsidR="00563BB0">
        <w:rPr>
          <w:b/>
          <w:bCs w:val="0"/>
          <w:color w:val="000000"/>
          <w:szCs w:val="20"/>
          <w:shd w:val="clear" w:color="auto" w:fill="FFFFFF"/>
        </w:rPr>
        <w:t>Items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Pr="00913621" w:rsidR="00563BB0">
        <w:rPr>
          <w:b/>
          <w:bCs w:val="0"/>
          <w:color w:val="000000"/>
          <w:szCs w:val="20"/>
          <w:shd w:val="clear" w:color="auto" w:fill="FFFFFF"/>
        </w:rPr>
        <w:t>Awaiting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Pr="00913621" w:rsidR="00563BB0">
        <w:rPr>
          <w:b/>
          <w:bCs w:val="0"/>
          <w:color w:val="000000"/>
          <w:szCs w:val="20"/>
          <w:shd w:val="clear" w:color="auto" w:fill="FFFFFF"/>
        </w:rPr>
        <w:t>Approval</w:t>
      </w:r>
      <w:r w:rsidR="00563BB0">
        <w:rPr>
          <w:color w:val="000000"/>
          <w:szCs w:val="20"/>
          <w:shd w:val="clear" w:color="auto" w:fill="FFFFFF"/>
        </w:rPr>
        <w:t>.</w:t>
      </w:r>
      <w:r w:rsidR="001B4CDC">
        <w:rPr>
          <w:color w:val="000000"/>
          <w:szCs w:val="20"/>
          <w:shd w:val="clear" w:color="auto" w:fill="FFFFFF"/>
        </w:rPr>
        <w:t xml:space="preserve"> </w:t>
      </w:r>
    </w:p>
    <w:p w:rsidRPr="005C4221" w:rsidR="00E221F6" w:rsidP="00913621" w:rsidRDefault="00E221F6" w14:paraId="5E8B0342" w14:textId="3940B8BC">
      <w:pPr>
        <w:pStyle w:val="Heading2"/>
        <w:rPr>
          <w:bCs w:val="0"/>
        </w:rPr>
      </w:pPr>
      <w:bookmarkStart w:name="_Toc123197985" w:id="38"/>
      <w:r w:rsidRPr="005C4221">
        <w:t>Reimbursement</w:t>
      </w:r>
      <w:r w:rsidR="001B4CDC">
        <w:t xml:space="preserve"> </w:t>
      </w:r>
      <w:r w:rsidRPr="005C4221">
        <w:t>Requests</w:t>
      </w:r>
      <w:bookmarkEnd w:id="38"/>
    </w:p>
    <w:p w:rsidR="00E221F6" w:rsidP="007B0A46" w:rsidRDefault="00E221F6" w14:paraId="1608DFC2" w14:textId="5AB56BCF">
      <w:pPr>
        <w:pStyle w:val="ListParagraph"/>
        <w:numPr>
          <w:ilvl w:val="0"/>
          <w:numId w:val="15"/>
        </w:numPr>
        <w:spacing w:after="160" w:line="259" w:lineRule="auto"/>
      </w:pPr>
      <w:r>
        <w:t>Reimbursement</w:t>
      </w:r>
      <w:r w:rsidR="001B4CDC">
        <w:t xml:space="preserve"> </w:t>
      </w:r>
      <w:r>
        <w:t>Requests</w:t>
      </w:r>
      <w:r w:rsidR="001B4CDC">
        <w:t xml:space="preserve"> </w:t>
      </w:r>
      <w:r>
        <w:t>can</w:t>
      </w:r>
      <w:r w:rsidR="001B4CDC">
        <w:t xml:space="preserve"> </w:t>
      </w:r>
      <w:r>
        <w:t>only</w:t>
      </w:r>
      <w:r w:rsidR="001B4CDC">
        <w:t xml:space="preserve"> </w:t>
      </w:r>
      <w:r>
        <w:t>be</w:t>
      </w:r>
      <w:r w:rsidR="001B4CDC">
        <w:t xml:space="preserve"> </w:t>
      </w:r>
      <w:r>
        <w:t>submitted</w:t>
      </w:r>
      <w:r w:rsidR="001B4CDC">
        <w:t xml:space="preserve"> </w:t>
      </w:r>
      <w:r>
        <w:t>one</w:t>
      </w:r>
      <w:r w:rsidR="001B4CDC">
        <w:t xml:space="preserve"> </w:t>
      </w:r>
      <w:r>
        <w:t>at</w:t>
      </w:r>
      <w:r w:rsidR="001B4CDC">
        <w:t xml:space="preserve"> </w:t>
      </w:r>
      <w:r>
        <w:t>a</w:t>
      </w:r>
      <w:r w:rsidR="001B4CDC">
        <w:t xml:space="preserve"> </w:t>
      </w:r>
      <w:r>
        <w:t>time</w:t>
      </w:r>
      <w:r w:rsidR="001B4CDC">
        <w:t xml:space="preserve"> </w:t>
      </w:r>
      <w:r>
        <w:t>by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with</w:t>
      </w:r>
      <w:r w:rsidR="001B4CDC">
        <w:t xml:space="preserve"> </w:t>
      </w:r>
      <w:r>
        <w:t>the</w:t>
      </w:r>
      <w:r w:rsidR="001B4CDC">
        <w:t xml:space="preserve"> </w:t>
      </w:r>
      <w:r>
        <w:t>Fiscal</w:t>
      </w:r>
      <w:r w:rsidR="001B4CDC">
        <w:t xml:space="preserve"> </w:t>
      </w:r>
      <w:r>
        <w:t>Update</w:t>
      </w:r>
      <w:r w:rsidR="001B4CDC">
        <w:t xml:space="preserve"> </w:t>
      </w:r>
      <w:r>
        <w:t>Role.</w:t>
      </w:r>
    </w:p>
    <w:p w:rsidR="00E221F6" w:rsidP="007B0A46" w:rsidRDefault="00E221F6" w14:paraId="6D7CD4B7" w14:textId="61C08946">
      <w:pPr>
        <w:pStyle w:val="ListParagraph"/>
        <w:numPr>
          <w:ilvl w:val="0"/>
          <w:numId w:val="15"/>
        </w:numPr>
        <w:spacing w:after="160" w:line="259" w:lineRule="auto"/>
      </w:pPr>
      <w:r>
        <w:t>Reimbursement</w:t>
      </w:r>
      <w:r w:rsidR="001B4CDC">
        <w:t xml:space="preserve"> </w:t>
      </w:r>
      <w:r>
        <w:t>Requests</w:t>
      </w:r>
      <w:r w:rsidR="001B4CDC">
        <w:t xml:space="preserve"> </w:t>
      </w:r>
      <w:r>
        <w:t>cannot</w:t>
      </w:r>
      <w:r w:rsidR="001B4CDC">
        <w:t xml:space="preserve"> </w:t>
      </w:r>
      <w:r>
        <w:t>be</w:t>
      </w:r>
      <w:r w:rsidR="001B4CDC">
        <w:t xml:space="preserve"> </w:t>
      </w:r>
      <w:r>
        <w:t>submitted</w:t>
      </w:r>
      <w:r w:rsidR="001B4CDC">
        <w:t xml:space="preserve"> </w:t>
      </w:r>
      <w:r>
        <w:t>until</w:t>
      </w:r>
      <w:r w:rsidR="001B4CDC">
        <w:t xml:space="preserve"> </w:t>
      </w:r>
      <w:r>
        <w:t>the</w:t>
      </w:r>
      <w:r w:rsidR="001B4CDC">
        <w:t xml:space="preserve"> </w:t>
      </w:r>
      <w:r>
        <w:t>application</w:t>
      </w:r>
      <w:r w:rsidR="001B4CDC">
        <w:t xml:space="preserve"> </w:t>
      </w:r>
      <w:r>
        <w:t>is</w:t>
      </w:r>
      <w:r w:rsidR="001B4CDC">
        <w:t xml:space="preserve"> </w:t>
      </w:r>
      <w:r>
        <w:t>approved</w:t>
      </w:r>
      <w:r w:rsidR="001B4CDC">
        <w:t xml:space="preserve"> </w:t>
      </w:r>
      <w:r>
        <w:t>by</w:t>
      </w:r>
      <w:r w:rsidR="001B4CDC">
        <w:t xml:space="preserve"> </w:t>
      </w:r>
      <w:r>
        <w:t>the</w:t>
      </w:r>
      <w:r w:rsidR="001B4CDC">
        <w:t xml:space="preserve"> </w:t>
      </w:r>
      <w:r>
        <w:t>department.</w:t>
      </w:r>
    </w:p>
    <w:p w:rsidR="008813FE" w:rsidP="00DD3156" w:rsidRDefault="00E221F6" w14:paraId="276CE2ED" w14:textId="4F56C140">
      <w:pPr>
        <w:pStyle w:val="ListParagraph"/>
        <w:numPr>
          <w:ilvl w:val="1"/>
          <w:numId w:val="15"/>
        </w:numPr>
        <w:spacing w:after="200" w:line="276" w:lineRule="auto"/>
      </w:pPr>
      <w:r>
        <w:t>Only</w:t>
      </w:r>
      <w:r w:rsidR="001B4CDC">
        <w:t xml:space="preserve"> </w:t>
      </w:r>
      <w:r>
        <w:t>budget</w:t>
      </w:r>
      <w:r w:rsidR="001B4CDC">
        <w:t xml:space="preserve"> </w:t>
      </w:r>
      <w:r>
        <w:t>items</w:t>
      </w:r>
      <w:r w:rsidR="001B4CDC">
        <w:t xml:space="preserve"> </w:t>
      </w:r>
      <w:r>
        <w:t>that</w:t>
      </w:r>
      <w:r w:rsidR="001B4CDC">
        <w:t xml:space="preserve"> </w:t>
      </w:r>
      <w:r>
        <w:t>have</w:t>
      </w:r>
      <w:r w:rsidR="001B4CDC">
        <w:t xml:space="preserve"> </w:t>
      </w:r>
      <w:r>
        <w:t>been</w:t>
      </w:r>
      <w:r w:rsidR="001B4CDC">
        <w:t xml:space="preserve"> </w:t>
      </w:r>
      <w:r>
        <w:t>approved</w:t>
      </w:r>
      <w:r w:rsidR="001B4CDC">
        <w:t xml:space="preserve"> </w:t>
      </w:r>
      <w:r>
        <w:t>can</w:t>
      </w:r>
      <w:r w:rsidR="001B4CDC">
        <w:t xml:space="preserve"> </w:t>
      </w:r>
      <w:r>
        <w:t>be</w:t>
      </w:r>
      <w:r w:rsidR="001B4CDC">
        <w:t xml:space="preserve"> </w:t>
      </w:r>
      <w:r>
        <w:t>requested</w:t>
      </w:r>
      <w:r w:rsidR="001B4CDC">
        <w:t xml:space="preserve"> </w:t>
      </w:r>
      <w:r>
        <w:t>for</w:t>
      </w:r>
      <w:r w:rsidR="001B4CDC">
        <w:t xml:space="preserve"> </w:t>
      </w:r>
      <w:r>
        <w:t>reimbursement.</w:t>
      </w:r>
    </w:p>
    <w:p w:rsidR="008813FE" w:rsidP="008813FE" w:rsidRDefault="008813FE" w14:paraId="4DDF06DE" w14:textId="0F436456">
      <w:r>
        <w:br w:type="page"/>
      </w:r>
    </w:p>
    <w:p w:rsidR="00F33704" w:rsidP="008813FE" w:rsidRDefault="00F33704" w14:paraId="59EB4E98" w14:textId="278B2864">
      <w:pPr>
        <w:pStyle w:val="Heading1"/>
        <w:keepNext/>
        <w:spacing w:after="120"/>
      </w:pPr>
      <w:bookmarkStart w:name="_Toc123197986" w:id="39"/>
      <w:r>
        <w:lastRenderedPageBreak/>
        <w:t>Appendix</w:t>
      </w:r>
      <w:r w:rsidR="001B4CDC">
        <w:t xml:space="preserve"> </w:t>
      </w:r>
      <w:r>
        <w:t>A:</w:t>
      </w:r>
      <w:r w:rsidR="001B4CDC">
        <w:t xml:space="preserve"> </w:t>
      </w:r>
      <w:r>
        <w:t>Available</w:t>
      </w:r>
      <w:r w:rsidR="001B4CDC">
        <w:t xml:space="preserve"> </w:t>
      </w:r>
      <w:r>
        <w:t>Account</w:t>
      </w:r>
      <w:r w:rsidR="001B4CDC">
        <w:t xml:space="preserve"> </w:t>
      </w:r>
      <w:r>
        <w:t>and</w:t>
      </w:r>
      <w:r w:rsidR="001B4CDC">
        <w:t xml:space="preserve"> </w:t>
      </w:r>
      <w:r>
        <w:t>Line</w:t>
      </w:r>
      <w:r w:rsidR="001B4CDC">
        <w:t xml:space="preserve"> </w:t>
      </w:r>
      <w:r>
        <w:t>Numbers</w:t>
      </w:r>
      <w:bookmarkEnd w:id="39"/>
    </w:p>
    <w:tbl>
      <w:tblPr>
        <w:tblStyle w:val="TableGrid"/>
        <w:tblW w:w="4868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584"/>
        <w:gridCol w:w="5220"/>
      </w:tblGrid>
      <w:tr w:rsidRPr="002E6D62" w:rsidR="00652334" w:rsidTr="005D05DC" w14:paraId="35454170" w14:textId="77777777">
        <w:trPr>
          <w:cantSplit/>
          <w:trHeight w:val="377"/>
          <w:tblHeader/>
        </w:trPr>
        <w:tc>
          <w:tcPr>
            <w:tcW w:w="2338" w:type="pct"/>
            <w:shd w:val="clear" w:color="auto" w:fill="002060"/>
            <w:vAlign w:val="center"/>
          </w:tcPr>
          <w:p w:rsidRPr="002E6D62" w:rsidR="00652334" w:rsidP="007B0A46" w:rsidRDefault="00652334" w14:paraId="46B6F52B" w14:textId="0017DB3A">
            <w:pPr>
              <w:spacing w:after="0" w:line="259" w:lineRule="auto"/>
              <w:jc w:val="center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Account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Number</w:t>
            </w:r>
          </w:p>
        </w:tc>
        <w:tc>
          <w:tcPr>
            <w:tcW w:w="2662" w:type="pct"/>
            <w:shd w:val="clear" w:color="auto" w:fill="002060"/>
            <w:vAlign w:val="center"/>
          </w:tcPr>
          <w:p w:rsidRPr="002E6D62" w:rsidR="00652334" w:rsidP="007B0A46" w:rsidRDefault="00652334" w14:paraId="340EC26B" w14:textId="0775CFEC">
            <w:pPr>
              <w:spacing w:after="0" w:line="259" w:lineRule="auto"/>
              <w:jc w:val="center"/>
              <w:rPr>
                <w:rFonts w:eastAsia="Calibri" w:asciiTheme="minorHAnsi" w:hAnsiTheme="minorHAnsi" w:cstheme="minorHAnsi"/>
                <w:b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Common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Expenses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Type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Line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Items*</w:t>
            </w:r>
          </w:p>
        </w:tc>
      </w:tr>
      <w:tr w:rsidRPr="002E6D62" w:rsidR="00652334" w:rsidTr="005D05DC" w14:paraId="6A374D2A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3CEC32DD" w14:textId="5D7D8424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(71100)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4C682592" w14:textId="6C1B4B10">
            <w:pPr>
              <w:spacing w:after="0" w:line="259" w:lineRule="auto"/>
              <w:rPr>
                <w:rFonts w:eastAsia="Calibri" w:asciiTheme="minorHAnsi" w:hAnsiTheme="minorHAnsi" w:cstheme="minorHAnsi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grades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through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12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prepare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become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productive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citizens,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family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members,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members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force.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instructing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recorded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program.</w:t>
            </w:r>
          </w:p>
        </w:tc>
        <w:tc>
          <w:tcPr>
            <w:tcW w:w="2662" w:type="pct"/>
          </w:tcPr>
          <w:p w:rsidRPr="002E6D62" w:rsidR="00652334" w:rsidP="007B0A46" w:rsidRDefault="00652334" w14:paraId="6BF9BDCB" w14:textId="394E55F6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71100-116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Teachers*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interventionists,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CSR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66F31253" w14:textId="34F25E3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71100-163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Assistants*</w:t>
            </w:r>
          </w:p>
          <w:p w:rsidRPr="002E6D62" w:rsidR="00652334" w:rsidP="007B0A46" w:rsidRDefault="00652334" w14:paraId="1612E47A" w14:textId="7A68D02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bonuses,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stipend,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interventionists,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facilitators,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coaches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6DD3EC7E" w14:textId="1AD12B8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71100-195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Certified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Substitutes*</w:t>
            </w:r>
          </w:p>
          <w:p w:rsidRPr="002E6D62" w:rsidR="00652334" w:rsidP="007B0A46" w:rsidRDefault="00652334" w14:paraId="7624853F" w14:textId="2747DEA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71100-198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Non-certified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substitutes*</w:t>
            </w:r>
          </w:p>
          <w:p w:rsidRPr="002E6D62" w:rsidR="00652334" w:rsidP="007B0A46" w:rsidRDefault="00652334" w14:paraId="7218BC3E" w14:textId="2D3FB95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71100-312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Private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Agencies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virtual/on-line/remote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subscriptions)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9FA8831" w14:textId="5A0A7A4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71100-429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IXL,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assessments,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paper,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workbooks,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calculators,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5B478868" w14:textId="4BB6EAB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Materials: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staplers,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pointers,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markers,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pencils,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6248D7FE" w14:textId="3DBF594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71100-722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tables,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chairs,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iPads,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printers,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$100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have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life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year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delicate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fragile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as: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Apple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TV,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Kindles,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1F931FCA" w14:textId="3007CC1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71100-471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Edgenuity,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Galaxy,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Achieve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3000,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76F9D896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66983AB8" w14:textId="4568EA0C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(71150)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79118559" w14:textId="18DB2C6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designated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consistently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exhibit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behavior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disruptive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violent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nature.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also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at-risk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youth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directly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interaction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between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environment.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placed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under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similar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71100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account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number,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except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71150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earmarked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specifically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settings.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2662" w:type="pct"/>
          </w:tcPr>
          <w:p w:rsidRPr="002E6D62" w:rsidR="00652334" w:rsidP="007B0A46" w:rsidRDefault="00652334" w14:paraId="53266E4D" w14:textId="2380D66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71150-128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Homebound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46253E5" w14:textId="6C37810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71150-311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4B393C73" w14:textId="62832F5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businesses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related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program)</w:t>
            </w:r>
          </w:p>
          <w:p w:rsidRPr="002E6D62" w:rsidR="00652334" w:rsidP="007B0A46" w:rsidRDefault="00652334" w14:paraId="6DD0F3D2" w14:textId="0C28290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71150-429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</w:p>
          <w:p w:rsidRPr="002E6D62" w:rsidR="00652334" w:rsidP="007B0A46" w:rsidRDefault="00652334" w14:paraId="0426BCA6" w14:textId="4D8F9D7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71140-430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Textbooks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-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Electronic</w:t>
            </w:r>
          </w:p>
          <w:p w:rsidRPr="002E6D62" w:rsidR="00652334" w:rsidP="007B0A46" w:rsidRDefault="00652334" w14:paraId="5D1FDB6F" w14:textId="3614B54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71150-449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Textbooks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-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Bound</w:t>
            </w:r>
          </w:p>
          <w:p w:rsidRPr="002E6D62" w:rsidR="00652334" w:rsidP="007B0A46" w:rsidRDefault="00652334" w14:paraId="2A3214D5" w14:textId="135684E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71150-471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E55EB3F" w14:textId="7F831825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purchases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classroom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212EAEC0" w14:textId="38E2E39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71150-790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chairs,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machinery,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$100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have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life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year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D6766F" w:rsidR="00652334" w:rsidP="007B0A46" w:rsidRDefault="00652334" w14:paraId="16F2AD95" w14:textId="4CAFFD2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/>
                <w:iCs/>
                <w:szCs w:val="20"/>
              </w:rPr>
              <w:t>NOTE: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Since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often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attend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from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number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campuses,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much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their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textbooks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budgeted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programs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from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origin.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Therefore,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all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costs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associated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programs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may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not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recorded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category.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="00094F98">
              <w:rPr>
                <w:rFonts w:eastAsia="Calibri" w:asciiTheme="minorHAnsi" w:hAnsiTheme="minorHAnsi" w:cstheme="minorHAnsi"/>
                <w:i/>
                <w:iCs/>
                <w:szCs w:val="20"/>
              </w:rPr>
              <w:t>Organizations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expected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track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direct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costs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associated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iCs/>
                <w:szCs w:val="20"/>
              </w:rPr>
              <w:t>program.</w:t>
            </w:r>
          </w:p>
        </w:tc>
      </w:tr>
      <w:tr w:rsidRPr="002E6D62" w:rsidR="00652334" w:rsidTr="005D05DC" w14:paraId="3B95025D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69F6D9D1" w14:textId="350B0B42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lastRenderedPageBreak/>
              <w:t>Special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(71200)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3E0F1359" w14:textId="4880F4D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having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well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elementary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secondary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varying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gifted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those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emotional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physical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disabilities.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based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Individual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(IEP)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addresses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particular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student.</w:t>
            </w:r>
          </w:p>
        </w:tc>
        <w:tc>
          <w:tcPr>
            <w:tcW w:w="2662" w:type="pct"/>
          </w:tcPr>
          <w:p w:rsidRPr="002E6D62" w:rsidR="00652334" w:rsidP="007B0A46" w:rsidRDefault="00652334" w14:paraId="1A336E3A" w14:textId="0979B01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71200-171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Speech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Pathologists</w:t>
            </w:r>
          </w:p>
          <w:p w:rsidRPr="002E6D62" w:rsidR="00652334" w:rsidP="007B0A46" w:rsidRDefault="00652334" w14:paraId="42186B41" w14:textId="60C3EBE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71200-310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Public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Agencies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DD781B1" w14:textId="6754AAC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not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able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perform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required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IEP)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F973E6B" w14:textId="46F43FF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71200-429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8423D8D" w14:textId="19F7575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71200-471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60402A47" w14:textId="366E758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consumables,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replacement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worn-out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deteriorated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address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unique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IEP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requirements,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8A2E0C1" w14:textId="0EF1F71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71200-725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specialized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desks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chairs,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machinery,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equipment/materials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have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life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year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35530AB5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5E8870BE" w14:textId="11A41F2F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Vocational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(71300)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335A0363" w14:textId="3E5E8DE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Career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(CTE)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opportunity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knowledge,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skills,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attitudes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employment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occupational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area.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training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classroom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environment.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placed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under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similar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71100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account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number,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except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71300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earmarked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specifically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vocational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2662" w:type="pct"/>
          </w:tcPr>
          <w:p w:rsidRPr="002E6D62" w:rsidR="00652334" w:rsidP="007B0A46" w:rsidRDefault="00652334" w14:paraId="747D73B4" w14:textId="629D52F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remote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learning)</w:t>
            </w:r>
          </w:p>
          <w:p w:rsidRPr="002E6D62" w:rsidR="00652334" w:rsidP="007B0A46" w:rsidRDefault="00652334" w14:paraId="0BCCBC1A" w14:textId="55D8A3E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71300-311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4858E0BA" w14:textId="2EE1D21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businesses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directly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related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program)</w:t>
            </w:r>
          </w:p>
          <w:p w:rsidRPr="002E6D62" w:rsidR="00652334" w:rsidP="007B0A46" w:rsidRDefault="00652334" w14:paraId="14B20AA7" w14:textId="773C37B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71300-429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manuals,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tools,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wrenches,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sockets</w:t>
            </w:r>
            <w:r w:rsidRPr="002E6D62" w:rsidDel="00D53D09">
              <w:rPr>
                <w:rFonts w:eastAsia="Calibri" w:asciiTheme="minorHAnsi" w:hAnsiTheme="minorHAnsi" w:cstheme="minorHAnsi"/>
                <w:szCs w:val="20"/>
              </w:rPr>
              <w:t>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drills,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under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$100)</w:t>
            </w:r>
          </w:p>
          <w:p w:rsidRPr="002E6D62" w:rsidR="00652334" w:rsidP="007B0A46" w:rsidRDefault="00652334" w14:paraId="0D4F5C4C" w14:textId="297231E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71300-471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89488DB" w14:textId="16455C46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71300-730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Vocational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tools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shop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resources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$100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more,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socket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drills,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welders,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TIG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aluminum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set-ups,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compressors,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</w:tc>
      </w:tr>
      <w:tr w:rsidRPr="002E6D62" w:rsidR="00652334" w:rsidTr="005D05DC" w14:paraId="426BBCF6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4DCE90BA" w14:textId="55F44C76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Attendance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(72110)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08931AA6" w14:textId="1836B27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Attendance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designed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improve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attendance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which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attempt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prevent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solve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problems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involving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home,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Attendance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also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records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reports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information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statistical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Major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categories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benefits,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charges</w:t>
            </w:r>
          </w:p>
        </w:tc>
        <w:tc>
          <w:tcPr>
            <w:tcW w:w="2662" w:type="pct"/>
          </w:tcPr>
          <w:p w:rsidRPr="002E6D62" w:rsidR="00652334" w:rsidP="007B0A46" w:rsidRDefault="00652334" w14:paraId="7749BB49" w14:textId="502A469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72110-105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Supervisor/Director*</w:t>
            </w:r>
          </w:p>
          <w:p w:rsidRPr="002E6D62" w:rsidR="00652334" w:rsidP="007B0A46" w:rsidRDefault="00652334" w14:paraId="62A2E3B1" w14:textId="64A6595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72110-130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Workers*</w:t>
            </w:r>
          </w:p>
          <w:p w:rsidRPr="002E6D62" w:rsidR="00652334" w:rsidP="007B0A46" w:rsidRDefault="00652334" w14:paraId="1E05E707" w14:textId="61BC3BD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72110-162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Clerical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</w:p>
          <w:p w:rsidRPr="002E6D62" w:rsidR="00652334" w:rsidP="007B0A46" w:rsidRDefault="00652334" w14:paraId="637CB655" w14:textId="1339E7E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72110-189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Wages*</w:t>
            </w:r>
          </w:p>
        </w:tc>
      </w:tr>
      <w:tr w:rsidRPr="002E6D62" w:rsidR="00652334" w:rsidTr="005D05DC" w14:paraId="3B4E8AD8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3A3CFA4A" w14:textId="1675CB11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Health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(72120)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505AC951" w14:textId="22E74B5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Health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physical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mental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health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not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direct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also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appropriate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nursing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required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individual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equipment.</w:t>
            </w:r>
          </w:p>
        </w:tc>
        <w:tc>
          <w:tcPr>
            <w:tcW w:w="2662" w:type="pct"/>
          </w:tcPr>
          <w:p w:rsidRPr="002E6D62" w:rsidR="00652334" w:rsidP="007B0A46" w:rsidRDefault="00652334" w14:paraId="11AFBF35" w14:textId="52F4ECA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72120-105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Supervisor/Director*</w:t>
            </w:r>
          </w:p>
          <w:p w:rsidRPr="002E6D62" w:rsidR="00652334" w:rsidP="007B0A46" w:rsidRDefault="00652334" w14:paraId="1E47160B" w14:textId="078FF24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72120-131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nurses,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nurse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consultants,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282569E8" w14:textId="067471CE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72120-189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Wages*</w:t>
            </w:r>
          </w:p>
          <w:p w:rsidRPr="002E6D62" w:rsidR="00652334" w:rsidP="007B0A46" w:rsidRDefault="00652334" w14:paraId="3E5CAED1" w14:textId="6119367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72120-499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first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aid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kits,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band-aids,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creams,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packs,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gloves,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hand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sanitizer,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disinfecting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wipes,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personal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protective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[PPE]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4AB50FC" w14:textId="780CEB05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72120-599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Charges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qualified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disaster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relief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expenses,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reimbursement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delivery,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home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office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</w:tc>
      </w:tr>
      <w:tr w:rsidRPr="002E6D62" w:rsidR="00652334" w:rsidTr="005D05DC" w14:paraId="43B97367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4F315C41" w14:textId="48E13047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lastRenderedPageBreak/>
              <w:t>Other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(72130)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33AD1702" w14:textId="38E8D2B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addition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attendance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health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guidance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evaluation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testing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Vocational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students.</w:t>
            </w:r>
          </w:p>
        </w:tc>
        <w:tc>
          <w:tcPr>
            <w:tcW w:w="2662" w:type="pct"/>
          </w:tcPr>
          <w:p w:rsidRPr="002E6D62" w:rsidR="00652334" w:rsidP="007B0A46" w:rsidRDefault="00652334" w14:paraId="37735FB6" w14:textId="3CE5DAA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72130-123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Guidance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(i.e.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counselors)</w:t>
            </w:r>
          </w:p>
          <w:p w:rsidRPr="002E6D62" w:rsidR="00652334" w:rsidP="007B0A46" w:rsidRDefault="00652334" w14:paraId="602B8DFA" w14:textId="769CB07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72130-170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Resource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Officer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SRO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summer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programming)</w:t>
            </w:r>
          </w:p>
          <w:p w:rsidRPr="002E6D62" w:rsidR="00652334" w:rsidP="007B0A46" w:rsidRDefault="00652334" w14:paraId="01F286E4" w14:textId="54FCC7F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72130-307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online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platform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two-way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between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parents)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02D8EDA" w14:textId="3C7324B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72130-499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social-emotional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books,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journals,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books,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7ECE199C" w14:textId="6EC135F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72130-790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interactive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technology,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technology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390C7A53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3C8D0877" w14:textId="75E709E6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Services/Regular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(72210)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</w:p>
          <w:p w:rsidRPr="002E6D62" w:rsidR="00652334" w:rsidP="007B0A46" w:rsidRDefault="00652334" w14:paraId="098A931A" w14:textId="4BE4FE04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primarily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planning,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evaluating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curriculum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techniques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understanding,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training.</w:t>
            </w:r>
          </w:p>
        </w:tc>
        <w:tc>
          <w:tcPr>
            <w:tcW w:w="2662" w:type="pct"/>
          </w:tcPr>
          <w:p w:rsidRPr="002E6D62" w:rsidR="00652334" w:rsidP="007B0A46" w:rsidRDefault="00652334" w14:paraId="69354BD6" w14:textId="1813304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72210-105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Supervisor/Director*</w:t>
            </w:r>
          </w:p>
          <w:p w:rsidRPr="002E6D62" w:rsidR="00652334" w:rsidP="007B0A46" w:rsidRDefault="00652334" w14:paraId="3CAB2EC7" w14:textId="1BE94D3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72210-132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Supervisor(s)*</w:t>
            </w:r>
          </w:p>
          <w:p w:rsidRPr="002E6D62" w:rsidR="00652334" w:rsidP="007B0A46" w:rsidRDefault="00652334" w14:paraId="0E2E6090" w14:textId="1824BE90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72210-136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Audiovisual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</w:p>
          <w:p w:rsidRPr="002E6D62" w:rsidR="00652334" w:rsidP="007B0A46" w:rsidRDefault="00652334" w14:paraId="243B26BE" w14:textId="1E06E4F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72210-137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</w:p>
          <w:p w:rsidRPr="002E6D62" w:rsidR="00652334" w:rsidP="007B0A46" w:rsidRDefault="00652334" w14:paraId="0C4A03DE" w14:textId="7E5F0C6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Wages*</w:t>
            </w:r>
          </w:p>
          <w:p w:rsidRPr="002E6D62" w:rsidR="00652334" w:rsidP="007B0A46" w:rsidRDefault="00652334" w14:paraId="0E832202" w14:textId="1493EA9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</w:p>
          <w:p w:rsidRPr="002E6D62" w:rsidR="00652334" w:rsidP="007B0A46" w:rsidRDefault="00652334" w14:paraId="57BC6FB5" w14:textId="1F5B2A5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72210-524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In-Service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professional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development)</w:t>
            </w:r>
          </w:p>
          <w:p w:rsidRPr="002E6D62" w:rsidR="00652334" w:rsidP="007B0A46" w:rsidRDefault="00652334" w14:paraId="73164971" w14:textId="786C899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tables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distancing)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68363FE2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2EBD88D0" w14:textId="31DDAA8E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Services/Alternative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(72215)</w:t>
            </w:r>
          </w:p>
          <w:p w:rsidRPr="002E6D62" w:rsidR="00652334" w:rsidP="007B0A46" w:rsidRDefault="00652334" w14:paraId="3836520E" w14:textId="6F22F3C4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primarily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assisting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planning,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evaluating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environments.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curriculum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development,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techniques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understanding,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training.</w:t>
            </w:r>
          </w:p>
        </w:tc>
        <w:tc>
          <w:tcPr>
            <w:tcW w:w="2662" w:type="pct"/>
          </w:tcPr>
          <w:p w:rsidRPr="002E6D62" w:rsidR="00652334" w:rsidP="007B0A46" w:rsidRDefault="00652334" w14:paraId="7FD4FF1A" w14:textId="7B61A95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72215-123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Guidance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294B7C83" w14:textId="44E937A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72215-138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4FF46F00" w14:textId="7A184B0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72215-399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outside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consultants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function)</w:t>
            </w:r>
          </w:p>
          <w:p w:rsidRPr="002E6D62" w:rsidR="00652334" w:rsidP="007B0A46" w:rsidRDefault="00652334" w14:paraId="6F5342CA" w14:textId="305E282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72215-499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alternative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staff)</w:t>
            </w:r>
          </w:p>
        </w:tc>
      </w:tr>
      <w:tr w:rsidRPr="002E6D62" w:rsidR="00652334" w:rsidTr="005D05DC" w14:paraId="7BB233CF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043DAEBA" w14:textId="3DC6FA8D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Services/Special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(72220)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4D64BF15" w14:textId="548D1980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primarily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planning,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evaluating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curriculum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techniques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understanding,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training.</w:t>
            </w:r>
          </w:p>
        </w:tc>
        <w:tc>
          <w:tcPr>
            <w:tcW w:w="2662" w:type="pct"/>
          </w:tcPr>
          <w:p w:rsidRPr="002E6D62" w:rsidR="00652334" w:rsidP="007B0A46" w:rsidRDefault="00652334" w14:paraId="3270617F" w14:textId="2D34267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72220-124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Psychological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C59026E" w14:textId="54552EB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72220-135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Assessment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</w:p>
          <w:p w:rsidRPr="002E6D62" w:rsidR="00652334" w:rsidP="007B0A46" w:rsidRDefault="00652334" w14:paraId="1DBEFFC5" w14:textId="0A577A5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72220-171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Speech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Pathologists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4366D8D2" w14:textId="5A4CDEB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72220-196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In-Service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Training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(intended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employees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professional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others)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B98C93A" w14:textId="0FEBEAD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72220-308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Consultants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behavior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consultants,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F6CA737" w14:textId="44057F5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72220-499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additional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platforms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mastery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IEP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goals;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therapy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intervention,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5657A718" w14:textId="20A8A8B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72250-524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In-Service/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related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training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program)</w:t>
            </w:r>
          </w:p>
        </w:tc>
      </w:tr>
      <w:tr w:rsidRPr="002E6D62" w:rsidR="00652334" w:rsidTr="005D05DC" w14:paraId="4EA6FD09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7E7A8235" w14:textId="182DB99C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lastRenderedPageBreak/>
              <w:t>Support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Services/Vocational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(72230)</w:t>
            </w:r>
          </w:p>
          <w:p w:rsidRPr="002E6D62" w:rsidR="00652334" w:rsidP="007B0A46" w:rsidRDefault="00652334" w14:paraId="3CE22EC1" w14:textId="23DFDB10">
            <w:pPr>
              <w:spacing w:after="0" w:line="259" w:lineRule="auto"/>
              <w:rPr>
                <w:rFonts w:eastAsia="Calibri" w:asciiTheme="minorHAnsi" w:hAnsiTheme="minorHAnsi" w:cstheme="minorHAnsi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Career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Technical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primarily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assisting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planning,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evaluating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give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opportunity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knowledge,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skills,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attitudes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needed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employment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occupational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area.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curriculum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development,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techniques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child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understanding,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training.</w:t>
            </w:r>
          </w:p>
        </w:tc>
        <w:tc>
          <w:tcPr>
            <w:tcW w:w="2662" w:type="pct"/>
          </w:tcPr>
          <w:p w:rsidRPr="002E6D62" w:rsidR="00652334" w:rsidP="007B0A46" w:rsidRDefault="00652334" w14:paraId="1C8730A9" w14:textId="0170984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72230-336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essential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program)</w:t>
            </w:r>
          </w:p>
          <w:p w:rsidRPr="002E6D62" w:rsidR="00652334" w:rsidP="007B0A46" w:rsidRDefault="00652334" w14:paraId="09627394" w14:textId="45311B3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72230-399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outside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consultants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career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function)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20F8A060" w14:textId="5DFEDBD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72230-499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7D2D51C5" w14:textId="70F98EAE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72230-790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initial,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additional,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replacement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chairs,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lifespan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exceed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year)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4AAC87CF" w14:textId="77777777">
        <w:trPr>
          <w:cantSplit/>
          <w:trHeight w:val="2265"/>
        </w:trPr>
        <w:tc>
          <w:tcPr>
            <w:tcW w:w="2338" w:type="pct"/>
          </w:tcPr>
          <w:p w:rsidRPr="002E6D62" w:rsidR="00652334" w:rsidP="007B0A46" w:rsidRDefault="00652334" w14:paraId="77460F84" w14:textId="26B07D30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Technology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(72250)</w:t>
            </w:r>
          </w:p>
          <w:p w:rsidRPr="002E6D62" w:rsidR="00652334" w:rsidP="007B0A46" w:rsidRDefault="00652334" w14:paraId="55CE4592" w14:textId="01193456">
            <w:pPr>
              <w:spacing w:after="0" w:line="259" w:lineRule="auto"/>
              <w:rPr>
                <w:rFonts w:eastAsia="Calibri" w:asciiTheme="minorHAnsi" w:hAnsiTheme="minorHAnsi" w:cstheme="minorHAnsi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Technology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designed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internet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technical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attendance,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health,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administration,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testing,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needed.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Major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categories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benefits,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internet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connectivity.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72550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only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used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  <w:u w:val="single"/>
              </w:rPr>
              <w:t>LEA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connectivity/technology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infrastructure.</w:t>
            </w:r>
          </w:p>
        </w:tc>
        <w:tc>
          <w:tcPr>
            <w:tcW w:w="2662" w:type="pct"/>
          </w:tcPr>
          <w:p w:rsidRPr="002E6D62" w:rsidR="00652334" w:rsidP="007B0A46" w:rsidRDefault="00652334" w14:paraId="006D430E" w14:textId="2898546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72250-138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Computer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7AB21BC4" w14:textId="44F58D2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72250-330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DE02A70" w14:textId="28A90F0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72250-350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Internet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Connectivity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BC8CFD9" w14:textId="6FF63130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72250-470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Cabling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21DA8469" w14:textId="035C1E7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72250-471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Microsoft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Teams,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WebEx,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Zoom,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security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software,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7167C0C" w14:textId="270AD5EE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replacement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consumed,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out,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deteriorated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through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4A1B247" w14:textId="2CFFDD4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72250-524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In-Service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A410013" w14:textId="3D43EA7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72250-790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LEA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infrastructure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connectivity/technology)</w:t>
            </w:r>
          </w:p>
        </w:tc>
      </w:tr>
      <w:tr w:rsidRPr="002E6D62" w:rsidR="00652334" w:rsidTr="005D05DC" w14:paraId="3F3D3A80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57E2DECC" w14:textId="1C2CD1A8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Office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Principal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(72410)</w:t>
            </w:r>
          </w:p>
          <w:p w:rsidRPr="002E6D62" w:rsidR="00652334" w:rsidP="007B0A46" w:rsidRDefault="00652334" w14:paraId="358A26B4" w14:textId="033B5E05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Office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Principal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directing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managing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particular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those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performed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principal,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principals,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assistants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while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operations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evaluate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assign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duties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maintain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records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coordinate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those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also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secretarial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clerical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administrative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duties.</w:t>
            </w:r>
          </w:p>
        </w:tc>
        <w:tc>
          <w:tcPr>
            <w:tcW w:w="2662" w:type="pct"/>
          </w:tcPr>
          <w:p w:rsidRPr="002E6D62" w:rsidR="00652334" w:rsidP="007B0A46" w:rsidRDefault="00652334" w14:paraId="00C13584" w14:textId="00C9BCB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72410-189: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stipends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additional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duties,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summer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responsibilities)</w:t>
            </w:r>
          </w:p>
          <w:p w:rsidRPr="002E6D62" w:rsidR="00652334" w:rsidP="007B0A46" w:rsidRDefault="00652334" w14:paraId="0F2EC44D" w14:textId="72454B2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72410-201Social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Security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02D6C0F" w14:textId="781C47F5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72410-204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Retirement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9972F43" w14:textId="1BBD3445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72410-212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Employer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Medicare</w:t>
            </w:r>
          </w:p>
          <w:p w:rsidRPr="002E6D62" w:rsidR="00652334" w:rsidP="007B0A46" w:rsidRDefault="00652334" w14:paraId="77FCFB2F" w14:textId="76ECF0F4">
            <w:pPr>
              <w:spacing w:after="0" w:line="259" w:lineRule="auto"/>
              <w:rPr>
                <w:rFonts w:eastAsia="Open Sans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72410-499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expenditures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related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to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the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operation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of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the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office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of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the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principal)</w:t>
            </w:r>
          </w:p>
        </w:tc>
      </w:tr>
      <w:tr w:rsidRPr="002E6D62" w:rsidR="00652334" w:rsidTr="005D05DC" w14:paraId="0B3B023D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2AFA273A" w14:textId="17FD0DDF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(72610)</w:t>
            </w:r>
          </w:p>
          <w:p w:rsidRPr="002E6D62" w:rsidR="00652334" w:rsidP="007B0A46" w:rsidRDefault="00652334" w14:paraId="59BFB708" w14:textId="35A16E89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keeping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physical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clean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ready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daily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use.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These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  <w:u w:val="single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heating,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lighting,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ventilating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systems,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replacement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operational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>equipment.</w:t>
            </w:r>
            <w:r w:rsidR="001B4CDC">
              <w:rPr>
                <w:rFonts w:eastAsia="Calibri" w:asciiTheme="minorHAnsi" w:hAnsiTheme="minorHAnsi" w:cstheme="minorHAnsi"/>
                <w:b/>
                <w:i/>
                <w:color w:val="2F5496"/>
                <w:szCs w:val="20"/>
              </w:rPr>
              <w:t xml:space="preserve"> </w:t>
            </w:r>
          </w:p>
        </w:tc>
        <w:tc>
          <w:tcPr>
            <w:tcW w:w="2662" w:type="pct"/>
          </w:tcPr>
          <w:p w:rsidRPr="002E6D62" w:rsidR="00652334" w:rsidP="007B0A46" w:rsidRDefault="00652334" w14:paraId="698D8431" w14:textId="2B9ABF8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72610-328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Janitorial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75152F74" w14:textId="559B227B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72610-410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Custodial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cleaning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soap,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paper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towels,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48CA654F" w14:textId="047B4B4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72610-499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purchased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keep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physical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safe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use)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79D5E65" w14:textId="1F81AEA0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72610-720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cameras,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vacuums,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buffers,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floor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strippers,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HVACs,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humidifiers,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quality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boilers,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water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heaters,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</w:tc>
      </w:tr>
      <w:tr w:rsidRPr="002E6D62" w:rsidR="00652334" w:rsidTr="005D05DC" w14:paraId="48B98A73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71D1A4D1" w14:textId="21E14EB4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lastRenderedPageBreak/>
              <w:t>Maintenance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(72620)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12ACCAC8" w14:textId="3327228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keeping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physical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comfortable,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safe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use,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keeping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grounds,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buildings,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effective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working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condition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It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existing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buildings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equipment.</w:t>
            </w:r>
          </w:p>
        </w:tc>
        <w:tc>
          <w:tcPr>
            <w:tcW w:w="2662" w:type="pct"/>
          </w:tcPr>
          <w:p w:rsidRPr="002E6D62" w:rsidR="00652334" w:rsidP="007B0A46" w:rsidRDefault="00652334" w14:paraId="2948FC05" w14:textId="02D38A4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72620-335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–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Building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removal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pipes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drains,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roof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carpet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removal)</w:t>
            </w:r>
          </w:p>
          <w:p w:rsidRPr="002E6D62" w:rsidR="00652334" w:rsidP="007B0A46" w:rsidRDefault="00652334" w14:paraId="6FF9055C" w14:textId="32952D7C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72620-336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-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3F4F8771" w14:textId="77C91260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72620-338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–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Vehicles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vehicles)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690BDEFA" w14:textId="2F599E5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fleet,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reserved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items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ongoing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nature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alarm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monitoring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elevator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inspections,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776105D" w14:textId="59AA03D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tools,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housing</w:t>
            </w:r>
            <w:r>
              <w:rPr>
                <w:rFonts w:eastAsia="Calibri" w:asciiTheme="minorHAnsi" w:hAnsiTheme="minorHAnsi" w:cstheme="minorHAnsi"/>
                <w:szCs w:val="20"/>
              </w:rPr>
              <w:t>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storage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bins/chests,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specialized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575E76B5" w14:textId="7AAFF35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72620-599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Charges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related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cannot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properly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fit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72620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categories)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DFCDD10" w14:textId="5A12AB2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72620-717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high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priced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equipment)</w:t>
            </w:r>
          </w:p>
        </w:tc>
      </w:tr>
      <w:tr w:rsidRPr="002E6D62" w:rsidR="00652334" w:rsidTr="005D05DC" w14:paraId="6CDDE841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11013D3D" w14:textId="390F4A2D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Transportation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(72710)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7797105E" w14:textId="41B0DD5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Transportation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conveying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Vocational,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Special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Federal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law.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trips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between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home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trips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Transportation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expenses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system-owned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vehicles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involved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transportation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function.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Vehicle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maintenance,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transporting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also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recorded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category.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2662" w:type="pct"/>
          </w:tcPr>
          <w:p w:rsidRPr="002E6D62" w:rsidR="00652334" w:rsidP="007B0A46" w:rsidRDefault="00652334" w14:paraId="21B0F422" w14:textId="45465AFD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72710-10</w:t>
            </w:r>
            <w:r>
              <w:rPr>
                <w:rFonts w:eastAsia="Calibri" w:asciiTheme="minorHAnsi" w:hAnsiTheme="minorHAnsi" w:cstheme="minorHAnsi"/>
                <w:iCs/>
                <w:szCs w:val="20"/>
              </w:rPr>
              <w:t>5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Supervisor*</w:t>
            </w:r>
          </w:p>
          <w:p w:rsidRPr="002E6D62" w:rsidR="00652334" w:rsidP="007B0A46" w:rsidRDefault="00652334" w14:paraId="1C928C27" w14:textId="7EBFA97D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72710-142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Mechanics*</w:t>
            </w:r>
          </w:p>
          <w:p w:rsidRPr="002E6D62" w:rsidR="00652334" w:rsidP="007B0A46" w:rsidRDefault="00652334" w14:paraId="3D1778CE" w14:textId="6826E1FE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72710-146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Bus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Drivers*</w:t>
            </w:r>
          </w:p>
          <w:p w:rsidRPr="002E6D62" w:rsidR="00652334" w:rsidP="007B0A46" w:rsidRDefault="00652334" w14:paraId="488238FF" w14:textId="529B8B55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72710-189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Wages*</w:t>
            </w:r>
          </w:p>
          <w:p w:rsidRPr="002E6D62" w:rsidR="00652334" w:rsidP="007B0A46" w:rsidRDefault="00652334" w14:paraId="46D17763" w14:textId="47E36B87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72710-729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Vans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Vehicles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6DD2F845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1823F6E8" w14:textId="40640F6B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Food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(73100)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36C3EE56" w14:textId="19B77B0F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S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Nutrition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whose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responsibility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prepare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incidental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meals,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lunches,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snacks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connection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delivery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.</w:t>
            </w:r>
          </w:p>
        </w:tc>
        <w:tc>
          <w:tcPr>
            <w:tcW w:w="2662" w:type="pct"/>
          </w:tcPr>
          <w:p w:rsidRPr="002E6D62" w:rsidR="00652334" w:rsidP="007B0A46" w:rsidRDefault="00652334" w14:paraId="688AD11C" w14:textId="63FDF0F8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73100-105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Cafeteria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Supervisor/Director*</w:t>
            </w:r>
          </w:p>
          <w:p w:rsidRPr="002E6D62" w:rsidR="00652334" w:rsidP="007B0A46" w:rsidRDefault="00652334" w14:paraId="30850AEC" w14:textId="7217923C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73100-119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Cafeteria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Bookkeeper*</w:t>
            </w:r>
          </w:p>
          <w:p w:rsidRPr="002E6D62" w:rsidR="00652334" w:rsidP="007B0A46" w:rsidRDefault="00652334" w14:paraId="7B00BAD9" w14:textId="3E9C62CB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73100-162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Clerical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660D2319" w14:textId="6182BD4C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73100-165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Cafeteria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Personnel*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2108511F" w14:textId="2708BF1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</w:t>
            </w:r>
          </w:p>
          <w:p w:rsidRPr="002E6D62" w:rsidR="00652334" w:rsidP="007B0A46" w:rsidRDefault="00652334" w14:paraId="571CE056" w14:textId="38478FF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73100-422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9D7276D" w14:textId="206462B8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silverware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packs,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disposal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containers,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portal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coolers,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1E102E75" w14:textId="79270F9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73100-710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kiosks,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scanners,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pads,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streamers,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coolers,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</w:tc>
      </w:tr>
      <w:tr w:rsidRPr="002E6D62" w:rsidR="00652334" w:rsidTr="005D05DC" w14:paraId="7EBBF1E3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518B70FE" w14:textId="01554C45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Cs/>
                <w:szCs w:val="20"/>
              </w:rPr>
              <w:t>(73300)</w:t>
            </w:r>
            <w:r w:rsidR="001B4CDC">
              <w:rPr>
                <w:rFonts w:eastAsia="Calibri" w:asciiTheme="minorHAnsi" w:hAnsiTheme="minorHAnsi" w:cstheme="minorHAnsi"/>
                <w:b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6D7A98E9" w14:textId="1189365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concerned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participants.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system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participating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organizations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leadership,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family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resource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centers,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Families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First,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extended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school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community-sponsored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activities.</w:t>
            </w:r>
          </w:p>
        </w:tc>
        <w:tc>
          <w:tcPr>
            <w:tcW w:w="2662" w:type="pct"/>
          </w:tcPr>
          <w:p w:rsidRPr="002E6D62" w:rsidR="00652334" w:rsidP="007B0A46" w:rsidRDefault="00652334" w14:paraId="520D2966" w14:textId="2A9DEFF3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73300-189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Salaries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Wages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supervisor/director,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services)</w:t>
            </w:r>
          </w:p>
          <w:p w:rsidRPr="002E6D62" w:rsidR="00652334" w:rsidP="007B0A46" w:rsidRDefault="00652334" w14:paraId="5DFA1F92" w14:textId="531E5B18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73300-201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Security</w:t>
            </w:r>
          </w:p>
          <w:p w:rsidRPr="002E6D62" w:rsidR="00652334" w:rsidP="007B0A46" w:rsidRDefault="00652334" w14:paraId="5F9A04FF" w14:textId="21ADB909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73300-204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Retirement</w:t>
            </w:r>
          </w:p>
          <w:p w:rsidRPr="002E6D62" w:rsidR="00652334" w:rsidP="007B0A46" w:rsidRDefault="00652334" w14:paraId="32BE8620" w14:textId="5BE7AB6D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73300-207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Insurance</w:t>
            </w:r>
          </w:p>
          <w:p w:rsidRPr="002E6D62" w:rsidR="00652334" w:rsidP="007B0A46" w:rsidRDefault="00652334" w14:paraId="522C4B25" w14:textId="7597500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73300-212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Employee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Medicare</w:t>
            </w:r>
          </w:p>
          <w:p w:rsidRPr="002E6D62" w:rsidR="00652334" w:rsidP="007B0A46" w:rsidRDefault="00652334" w14:paraId="084BBC43" w14:textId="0A22CAC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73300-355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Travel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5C820671" w14:textId="35525F12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  <w:p w:rsidRPr="002E6D62" w:rsidR="00652334" w:rsidP="007B0A46" w:rsidRDefault="00652334" w14:paraId="033E0E6C" w14:textId="1A25CBE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73300-499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community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program)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  <w:tr w:rsidRPr="002E6D62" w:rsidR="00652334" w:rsidTr="005D05DC" w14:paraId="5307FFDC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0B3B9B90" w14:textId="3FF36DE6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lastRenderedPageBreak/>
              <w:t>Early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Childhood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(73400)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</w:p>
          <w:p w:rsidRPr="002E6D62" w:rsidR="00652334" w:rsidP="007B0A46" w:rsidRDefault="00652334" w14:paraId="08CBA4BB" w14:textId="6B5875BE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Childhood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that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address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health,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social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preschoolers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who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three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four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years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age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prepare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kindergarten.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Childhood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teachers,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assistants,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assisting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instructional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staff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planning,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developing,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evaluating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process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providing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learning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experiences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preschools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.</w:t>
            </w:r>
          </w:p>
        </w:tc>
        <w:tc>
          <w:tcPr>
            <w:tcW w:w="2662" w:type="pct"/>
          </w:tcPr>
          <w:p w:rsidRPr="002E6D62" w:rsidR="00652334" w:rsidP="007B0A46" w:rsidRDefault="00652334" w14:paraId="37522A3F" w14:textId="7EB912E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73400-310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with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Public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Agencies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childhood)</w:t>
            </w:r>
          </w:p>
          <w:p w:rsidRPr="002E6D62" w:rsidR="00652334" w:rsidP="007B0A46" w:rsidRDefault="00652334" w14:paraId="662B829C" w14:textId="5781420C">
            <w:pPr>
              <w:spacing w:after="0" w:line="259" w:lineRule="auto"/>
              <w:rPr>
                <w:rFonts w:eastAsia="Open Sans" w:asciiTheme="minorHAnsi" w:hAnsiTheme="minorHAnsi" w:cstheme="minorHAnsi"/>
                <w:color w:val="00000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73400-399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Contracted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unique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particular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student;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mounts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paid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for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services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for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IDEA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early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childhood,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etc.)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</w:p>
          <w:p w:rsidRPr="002E6D62" w:rsidR="00652334" w:rsidP="007B0A46" w:rsidRDefault="00652334" w14:paraId="2E3E7EB4" w14:textId="0D0D046A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73400-499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&amp;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Materials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support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the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childhood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education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program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IDEA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early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childhood.)</w:t>
            </w:r>
          </w:p>
          <w:p w:rsidRPr="002E6D62" w:rsidR="00652334" w:rsidP="007B0A46" w:rsidRDefault="00652334" w14:paraId="2E8F85AD" w14:textId="27D72F3B">
            <w:pPr>
              <w:spacing w:after="0" w:line="259" w:lineRule="auto"/>
              <w:rPr>
                <w:rFonts w:eastAsia="Open Sans" w:asciiTheme="minorHAnsi" w:hAnsiTheme="minorHAnsi" w:cstheme="minorHAnsi"/>
                <w:color w:val="00000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73400-790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computers,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desks,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chairs,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etc.,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useful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life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of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items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should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exceed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one</w:t>
            </w:r>
            <w:r w:rsidR="001B4CDC">
              <w:rPr>
                <w:rFonts w:eastAsia="Open Sans" w:asciiTheme="minorHAnsi" w:hAnsiTheme="minorHAnsi" w:cstheme="minorHAnsi"/>
                <w:color w:val="000000"/>
                <w:szCs w:val="20"/>
              </w:rPr>
              <w:t xml:space="preserve"> </w:t>
            </w:r>
            <w:r w:rsidRPr="002E6D62">
              <w:rPr>
                <w:rFonts w:eastAsia="Open Sans" w:asciiTheme="minorHAnsi" w:hAnsiTheme="minorHAnsi" w:cstheme="minorHAnsi"/>
                <w:color w:val="000000"/>
                <w:szCs w:val="20"/>
              </w:rPr>
              <w:t>year.)</w:t>
            </w:r>
          </w:p>
        </w:tc>
      </w:tr>
      <w:tr w:rsidRPr="002E6D62" w:rsidR="00652334" w:rsidTr="005D05DC" w14:paraId="598DA91B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74EF75BB" w14:textId="7E146C36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Capital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Outlay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(76100)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</w:p>
          <w:p w:rsidRPr="002E6D62" w:rsidR="00652334" w:rsidP="007B0A46" w:rsidRDefault="00652334" w14:paraId="21848CD5" w14:textId="65C5C71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Regular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Capital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Outlay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includes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activities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such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site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acquisition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site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improvement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architecture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engineering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building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acquisition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construction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building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improvement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services.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Expenditures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under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series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include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new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upgrades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current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facilities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i/>
                <w:iCs/>
                <w:color w:val="2F5496"/>
                <w:szCs w:val="20"/>
              </w:rPr>
              <w:t>plants.</w:t>
            </w:r>
            <w:r w:rsidR="001B4CDC">
              <w:rPr>
                <w:rFonts w:eastAsia="Calibri" w:asciiTheme="minorHAnsi" w:hAnsiTheme="minorHAnsi" w:cstheme="minorHAnsi"/>
                <w:color w:val="2F5496"/>
                <w:szCs w:val="20"/>
              </w:rPr>
              <w:t xml:space="preserve"> </w:t>
            </w:r>
          </w:p>
        </w:tc>
        <w:tc>
          <w:tcPr>
            <w:tcW w:w="2662" w:type="pct"/>
          </w:tcPr>
          <w:p w:rsidRPr="002E6D62" w:rsidR="00652334" w:rsidP="007B0A46" w:rsidRDefault="00652334" w14:paraId="761E70BB" w14:textId="50E8F79D">
            <w:pPr>
              <w:spacing w:after="0" w:line="259" w:lineRule="auto"/>
              <w:rPr>
                <w:rFonts w:eastAsia="Calibri" w:asciiTheme="minorHAnsi" w:hAnsiTheme="minorHAnsi" w:cstheme="minorHAnsi"/>
                <w:bCs w:val="0"/>
                <w:iCs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76100-706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Building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Construction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</w:p>
          <w:p w:rsidRPr="002E6D62" w:rsidR="00652334" w:rsidP="007B0A46" w:rsidRDefault="00652334" w14:paraId="08D7B743" w14:textId="301A3571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76100-707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Building</w:t>
            </w:r>
            <w:r w:rsidR="001B4CDC">
              <w:rPr>
                <w:rFonts w:eastAsia="Calibri" w:asciiTheme="minorHAnsi" w:hAnsiTheme="minorHAnsi" w:cstheme="minorHAnsi"/>
                <w:iCs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iCs/>
                <w:szCs w:val="20"/>
              </w:rPr>
              <w:t>Improvements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upgrades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improvements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-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window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replacement,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ionization,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roofs,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HVAC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improvements,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asbestos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removal,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tile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installation,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569E4C98" w14:textId="1E42D57E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76100-720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Plant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needed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operate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facilities,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new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HVAC,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etc.)</w:t>
            </w:r>
          </w:p>
          <w:p w:rsidRPr="002E6D62" w:rsidR="00652334" w:rsidP="007B0A46" w:rsidRDefault="00652334" w14:paraId="11ED5975" w14:textId="248F4C5F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76100-790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Other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Equipment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(e.g.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Ion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Air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Purifiers)</w:t>
            </w:r>
          </w:p>
        </w:tc>
      </w:tr>
      <w:tr w:rsidRPr="002E6D62" w:rsidR="00652334" w:rsidTr="005D05DC" w14:paraId="031AA8A5" w14:textId="77777777">
        <w:trPr>
          <w:cantSplit/>
        </w:trPr>
        <w:tc>
          <w:tcPr>
            <w:tcW w:w="2338" w:type="pct"/>
          </w:tcPr>
          <w:p w:rsidRPr="002E6D62" w:rsidR="00652334" w:rsidP="007B0A46" w:rsidRDefault="00652334" w14:paraId="2A9D5537" w14:textId="4E381D04">
            <w:pPr>
              <w:spacing w:after="0" w:line="259" w:lineRule="auto"/>
              <w:rPr>
                <w:rFonts w:eastAsia="Calibri" w:asciiTheme="minorHAnsi" w:hAnsiTheme="minorHAnsi" w:cstheme="minorHAnsi"/>
                <w:b/>
                <w:bCs w:val="0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Transfer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Out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b/>
                <w:szCs w:val="20"/>
              </w:rPr>
              <w:t>(99100)</w:t>
            </w:r>
            <w:r w:rsidR="001B4CDC">
              <w:rPr>
                <w:rFonts w:eastAsia="Calibri" w:asciiTheme="minorHAnsi" w:hAnsiTheme="minorHAnsi" w:cstheme="minorHAnsi"/>
                <w:b/>
                <w:szCs w:val="20"/>
              </w:rPr>
              <w:t xml:space="preserve"> </w:t>
            </w:r>
          </w:p>
          <w:p w:rsidRPr="002E6D62" w:rsidR="00652334" w:rsidP="007B0A46" w:rsidRDefault="00652334" w14:paraId="70DAE1BD" w14:textId="36846F34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This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represents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monies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transferred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from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another.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should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be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utilized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for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normal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interfund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transfers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(i.e.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Indirect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transfers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Debt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Service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Fund,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transfer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of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supplemental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type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payments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from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one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fund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to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another.)</w:t>
            </w:r>
          </w:p>
        </w:tc>
        <w:tc>
          <w:tcPr>
            <w:tcW w:w="2662" w:type="pct"/>
          </w:tcPr>
          <w:p w:rsidRPr="002E6D62" w:rsidR="00652334" w:rsidP="007B0A46" w:rsidRDefault="00652334" w14:paraId="737FA645" w14:textId="34330987">
            <w:pPr>
              <w:spacing w:after="0" w:line="259" w:lineRule="auto"/>
              <w:rPr>
                <w:rFonts w:eastAsia="Calibri" w:asciiTheme="minorHAnsi" w:hAnsiTheme="minorHAnsi" w:cstheme="minorHAnsi"/>
                <w:szCs w:val="20"/>
              </w:rPr>
            </w:pPr>
            <w:r w:rsidRPr="002E6D62">
              <w:rPr>
                <w:rFonts w:eastAsia="Calibri" w:asciiTheme="minorHAnsi" w:hAnsiTheme="minorHAnsi" w:cstheme="minorHAnsi"/>
                <w:szCs w:val="20"/>
              </w:rPr>
              <w:t>99100-504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Indirect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  <w:r w:rsidRPr="002E6D62">
              <w:rPr>
                <w:rFonts w:eastAsia="Calibri" w:asciiTheme="minorHAnsi" w:hAnsiTheme="minorHAnsi" w:cstheme="minorHAnsi"/>
                <w:szCs w:val="20"/>
              </w:rPr>
              <w:t>cost</w:t>
            </w:r>
            <w:r w:rsidR="001B4CDC">
              <w:rPr>
                <w:rFonts w:eastAsia="Calibri" w:asciiTheme="minorHAnsi" w:hAnsiTheme="minorHAnsi" w:cstheme="minorHAnsi"/>
                <w:szCs w:val="20"/>
              </w:rPr>
              <w:t xml:space="preserve"> </w:t>
            </w:r>
          </w:p>
        </w:tc>
      </w:tr>
    </w:tbl>
    <w:p w:rsidRPr="00F33704" w:rsidR="00F33704" w:rsidP="007B0A46" w:rsidRDefault="00F33704" w14:paraId="46340100" w14:textId="77777777">
      <w:pPr>
        <w:spacing w:line="259" w:lineRule="auto"/>
      </w:pPr>
    </w:p>
    <w:sectPr w:rsidRPr="00F33704" w:rsidR="00F33704" w:rsidSect="000E7F95">
      <w:pgSz w:w="12240" w:h="15840" w:orient="portrait"/>
      <w:pgMar w:top="1080" w:right="1080" w:bottom="1080" w:left="108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00A" w:rsidP="00CA609C" w:rsidRDefault="0050000A" w14:paraId="67BA901C" w14:textId="77777777">
      <w:r>
        <w:separator/>
      </w:r>
    </w:p>
  </w:endnote>
  <w:endnote w:type="continuationSeparator" w:id="0">
    <w:p w:rsidR="0050000A" w:rsidP="00CA609C" w:rsidRDefault="0050000A" w14:paraId="1A77BB39" w14:textId="77777777">
      <w:r>
        <w:continuationSeparator/>
      </w:r>
    </w:p>
  </w:endnote>
  <w:endnote w:type="continuationNotice" w:id="1">
    <w:p w:rsidR="0050000A" w:rsidP="00CA609C" w:rsidRDefault="0050000A" w14:paraId="4E07139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ermianSlab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AE5" w:rsidRDefault="00460AE5" w14:paraId="4EF6E690" w14:textId="77777777">
    <w:pPr>
      <w:pStyle w:val="Footer"/>
    </w:pP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0EA9" w:rsidR="00460AE5" w:rsidP="003D1F08" w:rsidRDefault="0050000A" w14:paraId="5F455268" w14:textId="2420A965">
    <w:pPr>
      <w:tabs>
        <w:tab w:val="right" w:pos="10080"/>
      </w:tabs>
      <w:spacing w:after="0"/>
      <w:rPr>
        <w:noProof/>
        <w:sz w:val="16"/>
        <w:szCs w:val="16"/>
      </w:rPr>
    </w:pPr>
    <w:sdt>
      <w:sdtPr>
        <w:rPr>
          <w:sz w:val="16"/>
          <w:szCs w:val="16"/>
        </w:rPr>
        <w:id w:val="13402718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sdt>
          <w:sdtPr>
            <w:rPr>
              <w:sz w:val="16"/>
              <w:szCs w:val="16"/>
            </w:rPr>
            <w:id w:val="-2045430882"/>
            <w:docPartObj>
              <w:docPartGallery w:val="Page Numbers (Bottom of Page)"/>
              <w:docPartUnique/>
            </w:docPartObj>
          </w:sdtPr>
          <w:sdtEndPr/>
          <w:sdtContent>
            <w:r w:rsidRPr="00CB0EA9" w:rsidR="00460AE5">
              <w:rPr>
                <w:sz w:val="16"/>
                <w:szCs w:val="16"/>
              </w:rPr>
              <w:t>Tennessee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Department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of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Education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|</w:t>
            </w:r>
            <w:r w:rsidR="001B4CDC">
              <w:rPr>
                <w:sz w:val="16"/>
                <w:szCs w:val="16"/>
              </w:rPr>
              <w:t xml:space="preserve"> </w:t>
            </w:r>
            <w:r w:rsidR="00460AE5">
              <w:rPr>
                <w:i/>
                <w:iCs/>
                <w:sz w:val="16"/>
                <w:szCs w:val="16"/>
              </w:rPr>
              <w:t>ePlan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="00704D6D">
              <w:rPr>
                <w:i/>
                <w:iCs/>
                <w:sz w:val="16"/>
                <w:szCs w:val="16"/>
              </w:rPr>
              <w:t>General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Pr="00CB0EA9" w:rsidR="00460AE5">
              <w:rPr>
                <w:i/>
                <w:iCs/>
                <w:sz w:val="16"/>
                <w:szCs w:val="16"/>
              </w:rPr>
              <w:t>Application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Pr="00CB0EA9" w:rsidR="00460AE5">
              <w:rPr>
                <w:i/>
                <w:iCs/>
                <w:sz w:val="16"/>
                <w:szCs w:val="16"/>
              </w:rPr>
              <w:t>Guide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ab/>
            </w:r>
            <w:r w:rsidRPr="00CB0EA9" w:rsidR="00460AE5">
              <w:rPr>
                <w:b/>
                <w:sz w:val="16"/>
                <w:szCs w:val="16"/>
              </w:rPr>
              <w:fldChar w:fldCharType="begin"/>
            </w:r>
            <w:r w:rsidRPr="00CB0EA9" w:rsidR="00460AE5">
              <w:rPr>
                <w:b/>
                <w:sz w:val="16"/>
                <w:szCs w:val="16"/>
              </w:rPr>
              <w:instrText xml:space="preserve"> PAGE   \* MERGEFORMAT </w:instrText>
            </w:r>
            <w:r w:rsidRPr="00CB0EA9" w:rsidR="00460AE5">
              <w:rPr>
                <w:b/>
                <w:sz w:val="16"/>
                <w:szCs w:val="16"/>
              </w:rPr>
              <w:fldChar w:fldCharType="separate"/>
            </w:r>
            <w:r w:rsidRPr="00CB0EA9" w:rsidR="00460AE5">
              <w:rPr>
                <w:b/>
                <w:noProof/>
                <w:sz w:val="16"/>
                <w:szCs w:val="16"/>
              </w:rPr>
              <w:t>6</w:t>
            </w:r>
            <w:r w:rsidRPr="00CB0EA9" w:rsidR="00460AE5">
              <w:rPr>
                <w:b/>
                <w:sz w:val="16"/>
                <w:szCs w:val="16"/>
              </w:rPr>
              <w:fldChar w:fldCharType="end"/>
            </w:r>
          </w:sdtContent>
        </w:sdt>
      </w:sdtContent>
    </w:sdt>
    <w:r w:rsidR="001B4CDC">
      <w:rPr>
        <w:noProof/>
        <w:sz w:val="16"/>
        <w:szCs w:val="16"/>
      </w:rPr>
      <w:t xml:space="preserve"> </w:t>
    </w:r>
    <w:r w:rsidRPr="00CB0EA9" w:rsidR="00460AE5">
      <w:rPr>
        <w:noProof/>
        <w:sz w:val="16"/>
        <w:szCs w:val="16"/>
      </w:rPr>
      <w:t>|</w:t>
    </w:r>
    <w:r w:rsidR="001B4CDC">
      <w:rPr>
        <w:noProof/>
        <w:sz w:val="16"/>
        <w:szCs w:val="16"/>
      </w:rPr>
      <w:t xml:space="preserve"> </w:t>
    </w:r>
    <w:r w:rsidR="00E40A13">
      <w:rPr>
        <w:noProof/>
        <w:sz w:val="16"/>
        <w:szCs w:val="16"/>
      </w:rPr>
      <w:t xml:space="preserve">December </w:t>
    </w:r>
    <w:r w:rsidRPr="00CB0EA9" w:rsidR="00704D6D">
      <w:rPr>
        <w:noProof/>
        <w:sz w:val="16"/>
        <w:szCs w:val="16"/>
      </w:rPr>
      <w:t>202</w:t>
    </w:r>
    <w:r w:rsidR="00704D6D">
      <w:rPr>
        <w:noProof/>
        <w:sz w:val="16"/>
        <w:szCs w:val="16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B0EA9" w:rsidR="00460AE5" w:rsidP="002C561B" w:rsidRDefault="0050000A" w14:paraId="7E617123" w14:textId="695A0D87">
    <w:pPr>
      <w:tabs>
        <w:tab w:val="right" w:pos="10080"/>
      </w:tabs>
      <w:spacing w:after="0"/>
      <w:rPr>
        <w:noProof/>
        <w:sz w:val="16"/>
        <w:szCs w:val="16"/>
      </w:rPr>
    </w:pPr>
    <w:sdt>
      <w:sdtPr>
        <w:rPr>
          <w:sz w:val="16"/>
          <w:szCs w:val="16"/>
        </w:rPr>
        <w:id w:val="12150812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sdt>
          <w:sdtPr>
            <w:rPr>
              <w:sz w:val="16"/>
              <w:szCs w:val="16"/>
            </w:rPr>
            <w:id w:val="1802964931"/>
            <w:docPartObj>
              <w:docPartGallery w:val="Page Numbers (Bottom of Page)"/>
              <w:docPartUnique/>
            </w:docPartObj>
          </w:sdtPr>
          <w:sdtEndPr/>
          <w:sdtContent>
            <w:r w:rsidRPr="00CB0EA9" w:rsidR="00460AE5">
              <w:rPr>
                <w:sz w:val="16"/>
                <w:szCs w:val="16"/>
              </w:rPr>
              <w:t>Tennessee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Department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of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Education</w:t>
            </w:r>
            <w:r w:rsidR="001B4CDC">
              <w:rPr>
                <w:sz w:val="16"/>
                <w:szCs w:val="16"/>
              </w:rPr>
              <w:t xml:space="preserve"> </w:t>
            </w:r>
            <w:r w:rsidRPr="00CB0EA9" w:rsidR="00460AE5">
              <w:rPr>
                <w:sz w:val="16"/>
                <w:szCs w:val="16"/>
              </w:rPr>
              <w:t>|</w:t>
            </w:r>
            <w:r w:rsidR="001B4CDC">
              <w:rPr>
                <w:sz w:val="16"/>
                <w:szCs w:val="16"/>
              </w:rPr>
              <w:t xml:space="preserve"> </w:t>
            </w:r>
            <w:r w:rsidR="00460AE5">
              <w:rPr>
                <w:i/>
                <w:iCs/>
                <w:sz w:val="16"/>
                <w:szCs w:val="16"/>
              </w:rPr>
              <w:t>ePlan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="008D5F7A">
              <w:rPr>
                <w:i/>
                <w:iCs/>
                <w:sz w:val="16"/>
                <w:szCs w:val="16"/>
              </w:rPr>
              <w:t>General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="00460AE5">
              <w:rPr>
                <w:i/>
                <w:iCs/>
                <w:sz w:val="16"/>
                <w:szCs w:val="16"/>
              </w:rPr>
              <w:t>Application</w:t>
            </w:r>
            <w:r w:rsidR="001B4CDC">
              <w:rPr>
                <w:i/>
                <w:iCs/>
                <w:sz w:val="16"/>
                <w:szCs w:val="16"/>
              </w:rPr>
              <w:t xml:space="preserve"> </w:t>
            </w:r>
            <w:r w:rsidR="00460AE5">
              <w:rPr>
                <w:i/>
                <w:iCs/>
                <w:sz w:val="16"/>
                <w:szCs w:val="16"/>
              </w:rPr>
              <w:t>Manual</w:t>
            </w:r>
            <w:r w:rsidRPr="00CB0EA9" w:rsidR="00460AE5">
              <w:rPr>
                <w:sz w:val="16"/>
                <w:szCs w:val="16"/>
              </w:rPr>
              <w:tab/>
            </w:r>
            <w:r w:rsidRPr="00CB0EA9" w:rsidR="00460AE5">
              <w:rPr>
                <w:b/>
                <w:sz w:val="16"/>
                <w:szCs w:val="16"/>
              </w:rPr>
              <w:fldChar w:fldCharType="begin"/>
            </w:r>
            <w:r w:rsidRPr="00CB0EA9" w:rsidR="00460AE5">
              <w:rPr>
                <w:b/>
                <w:sz w:val="16"/>
                <w:szCs w:val="16"/>
              </w:rPr>
              <w:instrText xml:space="preserve"> PAGE   \* MERGEFORMAT </w:instrText>
            </w:r>
            <w:r w:rsidRPr="00CB0EA9" w:rsidR="00460AE5">
              <w:rPr>
                <w:b/>
                <w:sz w:val="16"/>
                <w:szCs w:val="16"/>
              </w:rPr>
              <w:fldChar w:fldCharType="separate"/>
            </w:r>
            <w:r w:rsidRPr="00CB0EA9" w:rsidR="00460AE5">
              <w:rPr>
                <w:b/>
                <w:noProof/>
                <w:sz w:val="16"/>
                <w:szCs w:val="16"/>
              </w:rPr>
              <w:t>9</w:t>
            </w:r>
            <w:r w:rsidRPr="00CB0EA9" w:rsidR="00460AE5">
              <w:rPr>
                <w:b/>
                <w:sz w:val="16"/>
                <w:szCs w:val="16"/>
              </w:rPr>
              <w:fldChar w:fldCharType="end"/>
            </w:r>
          </w:sdtContent>
        </w:sdt>
      </w:sdtContent>
    </w:sdt>
    <w:r w:rsidR="001B4CDC">
      <w:rPr>
        <w:noProof/>
        <w:sz w:val="16"/>
        <w:szCs w:val="16"/>
      </w:rPr>
      <w:t xml:space="preserve"> </w:t>
    </w:r>
    <w:r w:rsidRPr="00CB0EA9" w:rsidR="00460AE5">
      <w:rPr>
        <w:noProof/>
        <w:sz w:val="16"/>
        <w:szCs w:val="16"/>
      </w:rPr>
      <w:t>|</w:t>
    </w:r>
    <w:r w:rsidR="001B4CDC">
      <w:rPr>
        <w:noProof/>
        <w:sz w:val="16"/>
        <w:szCs w:val="16"/>
      </w:rPr>
      <w:t xml:space="preserve"> </w:t>
    </w:r>
    <w:r w:rsidR="00042191">
      <w:rPr>
        <w:noProof/>
        <w:sz w:val="16"/>
        <w:szCs w:val="16"/>
      </w:rPr>
      <w:t>December</w:t>
    </w:r>
    <w:r w:rsidR="001B4CDC">
      <w:rPr>
        <w:noProof/>
        <w:sz w:val="16"/>
        <w:szCs w:val="16"/>
      </w:rPr>
      <w:t xml:space="preserve"> </w:t>
    </w:r>
    <w:r w:rsidRPr="00CB0EA9" w:rsidR="00460AE5">
      <w:rPr>
        <w:noProof/>
        <w:sz w:val="16"/>
        <w:szCs w:val="16"/>
      </w:rPr>
      <w:t>202</w:t>
    </w:r>
    <w:r w:rsidR="008D5F7A">
      <w:rPr>
        <w:noProof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Pr="00A82423" w:rsidR="0050000A" w:rsidP="00CA609C" w:rsidRDefault="0050000A" w14:paraId="2E9D85CE" w14:textId="77777777">
      <w:r w:rsidRPr="00A82423">
        <w:separator/>
      </w:r>
    </w:p>
  </w:footnote>
  <w:footnote w:type="continuationSeparator" w:id="0">
    <w:p w:rsidRPr="00A82423" w:rsidR="0050000A" w:rsidP="00CA609C" w:rsidRDefault="0050000A" w14:paraId="132F1F96" w14:textId="77777777">
      <w:r w:rsidRPr="00A82423">
        <w:continuationSeparator/>
      </w:r>
    </w:p>
  </w:footnote>
  <w:footnote w:type="continuationNotice" w:id="1">
    <w:p w:rsidR="0050000A" w:rsidP="00CA609C" w:rsidRDefault="0050000A" w14:paraId="2E10432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0"/>
      <w:gridCol w:w="3240"/>
      <w:gridCol w:w="3240"/>
    </w:tblGrid>
    <w:tr w:rsidR="00460AE5" w:rsidTr="3766F49A" w14:paraId="131C1A2A" w14:textId="77777777">
      <w:tc>
        <w:tcPr>
          <w:tcW w:w="3240" w:type="dxa"/>
        </w:tcPr>
        <w:p w:rsidR="00460AE5" w:rsidP="3766F49A" w:rsidRDefault="00460AE5" w14:paraId="272315B4" w14:textId="46D20B96">
          <w:pPr>
            <w:pStyle w:val="Header"/>
            <w:ind w:left="-115"/>
          </w:pPr>
        </w:p>
      </w:tc>
      <w:tc>
        <w:tcPr>
          <w:tcW w:w="3240" w:type="dxa"/>
        </w:tcPr>
        <w:p w:rsidR="00460AE5" w:rsidP="3766F49A" w:rsidRDefault="00460AE5" w14:paraId="0A0BF79E" w14:textId="2A22B8AC">
          <w:pPr>
            <w:pStyle w:val="Header"/>
            <w:jc w:val="center"/>
          </w:pPr>
        </w:p>
      </w:tc>
      <w:tc>
        <w:tcPr>
          <w:tcW w:w="3240" w:type="dxa"/>
        </w:tcPr>
        <w:p w:rsidR="00460AE5" w:rsidP="3766F49A" w:rsidRDefault="00460AE5" w14:paraId="6D23CAD0" w14:textId="6932C656">
          <w:pPr>
            <w:pStyle w:val="Header"/>
            <w:ind w:right="-115"/>
            <w:jc w:val="right"/>
          </w:pPr>
        </w:p>
      </w:tc>
    </w:tr>
  </w:tbl>
  <w:p w:rsidR="00460AE5" w:rsidP="3766F49A" w:rsidRDefault="00460AE5" w14:paraId="07B67FDD" w14:textId="4129EA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0460AE5" w:rsidTr="3766F49A" w14:paraId="3B520358" w14:textId="77777777">
      <w:tc>
        <w:tcPr>
          <w:tcW w:w="3360" w:type="dxa"/>
        </w:tcPr>
        <w:p w:rsidR="00460AE5" w:rsidP="00E8619B" w:rsidRDefault="00460AE5" w14:paraId="113DD4F8" w14:textId="727DDFB0">
          <w:pPr>
            <w:pStyle w:val="Header"/>
            <w:ind w:left="-115"/>
          </w:pPr>
        </w:p>
      </w:tc>
      <w:tc>
        <w:tcPr>
          <w:tcW w:w="3360" w:type="dxa"/>
        </w:tcPr>
        <w:p w:rsidR="00460AE5" w:rsidP="3766F49A" w:rsidRDefault="00460AE5" w14:paraId="29ABC069" w14:textId="175B57A2">
          <w:pPr>
            <w:pStyle w:val="Header"/>
            <w:jc w:val="center"/>
          </w:pPr>
        </w:p>
      </w:tc>
      <w:tc>
        <w:tcPr>
          <w:tcW w:w="3360" w:type="dxa"/>
        </w:tcPr>
        <w:p w:rsidR="00460AE5" w:rsidP="3766F49A" w:rsidRDefault="00460AE5" w14:paraId="376B2461" w14:textId="0931935E">
          <w:pPr>
            <w:pStyle w:val="Header"/>
            <w:ind w:right="-115"/>
            <w:jc w:val="right"/>
          </w:pPr>
        </w:p>
      </w:tc>
    </w:tr>
  </w:tbl>
  <w:p w:rsidR="00460AE5" w:rsidP="3766F49A" w:rsidRDefault="00460AE5" w14:paraId="734070ED" w14:textId="4BEDF1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AE5" w:rsidP="00F93A7D" w:rsidRDefault="00460AE5" w14:paraId="42362211" w14:textId="738D4A09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cu2aYO/k+UI7dl" id="U/tV602S"/>
  </int:Manifest>
  <int:Observations>
    <int:Content id="U/tV602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D5686"/>
    <w:multiLevelType w:val="hybridMultilevel"/>
    <w:tmpl w:val="491043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790A9F"/>
    <w:multiLevelType w:val="hybridMultilevel"/>
    <w:tmpl w:val="6AF22210"/>
    <w:lvl w:ilvl="0" w:tplc="1F68585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73681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C83A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73631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4C87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F03B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D618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4618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386D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FB1ADC"/>
    <w:multiLevelType w:val="hybridMultilevel"/>
    <w:tmpl w:val="993891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AA6CE1"/>
    <w:multiLevelType w:val="hybridMultilevel"/>
    <w:tmpl w:val="E668EAAA"/>
    <w:lvl w:ilvl="0" w:tplc="04090001">
      <w:start w:val="1"/>
      <w:numFmt w:val="bullet"/>
      <w:lvlText w:val=""/>
      <w:lvlJc w:val="left"/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EE1B3C"/>
    <w:multiLevelType w:val="hybridMultilevel"/>
    <w:tmpl w:val="24E02590"/>
    <w:lvl w:ilvl="0" w:tplc="4866FA2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D144B0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1AD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D279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B22C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824E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6A27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50FC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D70D5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8F6F7E"/>
    <w:multiLevelType w:val="hybridMultilevel"/>
    <w:tmpl w:val="F18E770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A775B65"/>
    <w:multiLevelType w:val="hybridMultilevel"/>
    <w:tmpl w:val="0EB488A2"/>
    <w:lvl w:ilvl="0" w:tplc="298412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36806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B2D6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6C5C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A3E4A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8088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9742F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06E5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F5AE0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8F5156"/>
    <w:multiLevelType w:val="hybridMultilevel"/>
    <w:tmpl w:val="6DA26B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241462"/>
    <w:multiLevelType w:val="hybridMultilevel"/>
    <w:tmpl w:val="31ACF0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0004C9"/>
    <w:multiLevelType w:val="hybridMultilevel"/>
    <w:tmpl w:val="08C0E9E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F2A2881"/>
    <w:multiLevelType w:val="hybridMultilevel"/>
    <w:tmpl w:val="169CE2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0C70D9"/>
    <w:multiLevelType w:val="hybridMultilevel"/>
    <w:tmpl w:val="9CCCDECA"/>
    <w:lvl w:ilvl="0" w:tplc="7C3ED3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755F3"/>
    <w:multiLevelType w:val="hybridMultilevel"/>
    <w:tmpl w:val="3CE8FE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A952CCD"/>
    <w:multiLevelType w:val="hybridMultilevel"/>
    <w:tmpl w:val="E0DE662C"/>
    <w:lvl w:ilvl="0" w:tplc="263058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2446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CA82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C8E6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206B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4495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4239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B04F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D689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EE63A08"/>
    <w:multiLevelType w:val="hybridMultilevel"/>
    <w:tmpl w:val="58C60A7C"/>
    <w:lvl w:ilvl="0" w:tplc="BB5896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4D4FC7"/>
    <w:multiLevelType w:val="hybridMultilevel"/>
    <w:tmpl w:val="3D24D9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231933"/>
    <w:multiLevelType w:val="hybridMultilevel"/>
    <w:tmpl w:val="1FD81AAE"/>
    <w:lvl w:ilvl="0" w:tplc="8FF2D86E">
      <w:start w:val="1"/>
      <w:numFmt w:val="bullet"/>
      <w:pStyle w:val="Sub-heading2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55EA3644"/>
    <w:multiLevelType w:val="hybridMultilevel"/>
    <w:tmpl w:val="1826ACE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5A9A17FC"/>
    <w:multiLevelType w:val="hybridMultilevel"/>
    <w:tmpl w:val="493E4B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D20701A"/>
    <w:multiLevelType w:val="hybridMultilevel"/>
    <w:tmpl w:val="331ADD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6F80249"/>
    <w:multiLevelType w:val="hybridMultilevel"/>
    <w:tmpl w:val="28024FDE"/>
    <w:lvl w:ilvl="0" w:tplc="7C3ED3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8526366"/>
    <w:multiLevelType w:val="hybridMultilevel"/>
    <w:tmpl w:val="FB6C2A42"/>
    <w:lvl w:ilvl="0" w:tplc="91DE9D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</w:rPr>
    </w:lvl>
    <w:lvl w:ilvl="1" w:tplc="454CC9BA">
      <w:start w:val="1"/>
      <w:numFmt w:val="lowerLetter"/>
      <w:lvlText w:val="%2."/>
      <w:lvlJc w:val="left"/>
      <w:pPr>
        <w:ind w:left="1440" w:hanging="360"/>
      </w:pPr>
    </w:lvl>
    <w:lvl w:ilvl="2" w:tplc="5840F74C">
      <w:start w:val="1"/>
      <w:numFmt w:val="lowerRoman"/>
      <w:lvlText w:val="%3."/>
      <w:lvlJc w:val="right"/>
      <w:pPr>
        <w:ind w:left="2160" w:hanging="180"/>
      </w:pPr>
    </w:lvl>
    <w:lvl w:ilvl="3" w:tplc="E9DAED74">
      <w:start w:val="1"/>
      <w:numFmt w:val="decimal"/>
      <w:lvlText w:val="%4."/>
      <w:lvlJc w:val="left"/>
      <w:pPr>
        <w:ind w:left="2880" w:hanging="360"/>
      </w:pPr>
    </w:lvl>
    <w:lvl w:ilvl="4" w:tplc="27880852">
      <w:start w:val="1"/>
      <w:numFmt w:val="lowerLetter"/>
      <w:lvlText w:val="%5."/>
      <w:lvlJc w:val="left"/>
      <w:pPr>
        <w:ind w:left="3600" w:hanging="360"/>
      </w:pPr>
    </w:lvl>
    <w:lvl w:ilvl="5" w:tplc="7AE29B3E">
      <w:start w:val="1"/>
      <w:numFmt w:val="lowerRoman"/>
      <w:lvlText w:val="%6."/>
      <w:lvlJc w:val="right"/>
      <w:pPr>
        <w:ind w:left="4320" w:hanging="180"/>
      </w:pPr>
    </w:lvl>
    <w:lvl w:ilvl="6" w:tplc="27DA3A04">
      <w:start w:val="1"/>
      <w:numFmt w:val="decimal"/>
      <w:lvlText w:val="%7."/>
      <w:lvlJc w:val="left"/>
      <w:pPr>
        <w:ind w:left="5040" w:hanging="360"/>
      </w:pPr>
    </w:lvl>
    <w:lvl w:ilvl="7" w:tplc="F8206C9E">
      <w:start w:val="1"/>
      <w:numFmt w:val="lowerLetter"/>
      <w:lvlText w:val="%8."/>
      <w:lvlJc w:val="left"/>
      <w:pPr>
        <w:ind w:left="5760" w:hanging="360"/>
      </w:pPr>
    </w:lvl>
    <w:lvl w:ilvl="8" w:tplc="43C2FE7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96385"/>
    <w:multiLevelType w:val="hybridMultilevel"/>
    <w:tmpl w:val="50D69F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C524C3B"/>
    <w:multiLevelType w:val="hybridMultilevel"/>
    <w:tmpl w:val="4760A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A48C8"/>
    <w:multiLevelType w:val="hybridMultilevel"/>
    <w:tmpl w:val="E12E31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F2F32F7"/>
    <w:multiLevelType w:val="hybridMultilevel"/>
    <w:tmpl w:val="8FC4B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A3177F"/>
    <w:multiLevelType w:val="hybridMultilevel"/>
    <w:tmpl w:val="30E882C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0DE3A4D"/>
    <w:multiLevelType w:val="hybridMultilevel"/>
    <w:tmpl w:val="AF422498"/>
    <w:lvl w:ilvl="0" w:tplc="21B233A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54CC9BA">
      <w:start w:val="1"/>
      <w:numFmt w:val="lowerLetter"/>
      <w:lvlText w:val="%2."/>
      <w:lvlJc w:val="left"/>
      <w:pPr>
        <w:ind w:left="1440" w:hanging="360"/>
      </w:pPr>
    </w:lvl>
    <w:lvl w:ilvl="2" w:tplc="5840F74C">
      <w:start w:val="1"/>
      <w:numFmt w:val="lowerRoman"/>
      <w:lvlText w:val="%3."/>
      <w:lvlJc w:val="right"/>
      <w:pPr>
        <w:ind w:left="2160" w:hanging="180"/>
      </w:pPr>
    </w:lvl>
    <w:lvl w:ilvl="3" w:tplc="E9DAED74">
      <w:start w:val="1"/>
      <w:numFmt w:val="decimal"/>
      <w:lvlText w:val="%4."/>
      <w:lvlJc w:val="left"/>
      <w:pPr>
        <w:ind w:left="2880" w:hanging="360"/>
      </w:pPr>
    </w:lvl>
    <w:lvl w:ilvl="4" w:tplc="27880852">
      <w:start w:val="1"/>
      <w:numFmt w:val="lowerLetter"/>
      <w:lvlText w:val="%5."/>
      <w:lvlJc w:val="left"/>
      <w:pPr>
        <w:ind w:left="3600" w:hanging="360"/>
      </w:pPr>
    </w:lvl>
    <w:lvl w:ilvl="5" w:tplc="7AE29B3E">
      <w:start w:val="1"/>
      <w:numFmt w:val="lowerRoman"/>
      <w:lvlText w:val="%6."/>
      <w:lvlJc w:val="right"/>
      <w:pPr>
        <w:ind w:left="4320" w:hanging="180"/>
      </w:pPr>
    </w:lvl>
    <w:lvl w:ilvl="6" w:tplc="27DA3A04">
      <w:start w:val="1"/>
      <w:numFmt w:val="decimal"/>
      <w:lvlText w:val="%7."/>
      <w:lvlJc w:val="left"/>
      <w:pPr>
        <w:ind w:left="5040" w:hanging="360"/>
      </w:pPr>
    </w:lvl>
    <w:lvl w:ilvl="7" w:tplc="F8206C9E">
      <w:start w:val="1"/>
      <w:numFmt w:val="lowerLetter"/>
      <w:lvlText w:val="%8."/>
      <w:lvlJc w:val="left"/>
      <w:pPr>
        <w:ind w:left="5760" w:hanging="360"/>
      </w:pPr>
    </w:lvl>
    <w:lvl w:ilvl="8" w:tplc="43C2FE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27"/>
  </w:num>
  <w:num w:numId="5">
    <w:abstractNumId w:val="6"/>
  </w:num>
  <w:num w:numId="6">
    <w:abstractNumId w:val="16"/>
  </w:num>
  <w:num w:numId="7">
    <w:abstractNumId w:val="26"/>
  </w:num>
  <w:num w:numId="8">
    <w:abstractNumId w:val="24"/>
  </w:num>
  <w:num w:numId="9">
    <w:abstractNumId w:val="8"/>
  </w:num>
  <w:num w:numId="10">
    <w:abstractNumId w:val="3"/>
  </w:num>
  <w:num w:numId="11">
    <w:abstractNumId w:val="22"/>
  </w:num>
  <w:num w:numId="12">
    <w:abstractNumId w:val="18"/>
  </w:num>
  <w:num w:numId="13">
    <w:abstractNumId w:val="19"/>
  </w:num>
  <w:num w:numId="14">
    <w:abstractNumId w:val="0"/>
  </w:num>
  <w:num w:numId="15">
    <w:abstractNumId w:val="15"/>
  </w:num>
  <w:num w:numId="16">
    <w:abstractNumId w:val="11"/>
  </w:num>
  <w:num w:numId="17">
    <w:abstractNumId w:val="20"/>
  </w:num>
  <w:num w:numId="18">
    <w:abstractNumId w:val="14"/>
  </w:num>
  <w:num w:numId="19">
    <w:abstractNumId w:val="27"/>
    <w:lvlOverride w:ilvl="0">
      <w:startOverride w:val="1"/>
    </w:lvlOverride>
  </w:num>
  <w:num w:numId="20">
    <w:abstractNumId w:val="21"/>
  </w:num>
  <w:num w:numId="21">
    <w:abstractNumId w:val="5"/>
  </w:num>
  <w:num w:numId="22">
    <w:abstractNumId w:val="17"/>
  </w:num>
  <w:num w:numId="23">
    <w:abstractNumId w:val="2"/>
  </w:num>
  <w:num w:numId="24">
    <w:abstractNumId w:val="9"/>
  </w:num>
  <w:num w:numId="25">
    <w:abstractNumId w:val="25"/>
  </w:num>
  <w:num w:numId="26">
    <w:abstractNumId w:val="23"/>
  </w:num>
  <w:num w:numId="27">
    <w:abstractNumId w:val="10"/>
  </w:num>
  <w:num w:numId="28">
    <w:abstractNumId w:val="7"/>
  </w:num>
  <w:num w:numId="29">
    <w:abstractNumId w:val="12"/>
  </w:num>
  <w:numIdMacAtCleanup w:val="1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 w:val="false"/>
  <w:documentProtection w:edit="trackedChanges" w:enforcement="0"/>
  <w:defaultTabStop w:val="720"/>
  <w:defaultTableStyle w:val="ListTable3-Accent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0MTQxMTe2tDS0MDVV0lEKTi0uzszPAykws6wFAKE7YKUtAAAA"/>
  </w:docVars>
  <w:rsids>
    <w:rsidRoot w:val="008624DE"/>
    <w:rsid w:val="000000AC"/>
    <w:rsid w:val="0000018A"/>
    <w:rsid w:val="00000283"/>
    <w:rsid w:val="00000777"/>
    <w:rsid w:val="00000C75"/>
    <w:rsid w:val="00000FC6"/>
    <w:rsid w:val="000014F9"/>
    <w:rsid w:val="00001949"/>
    <w:rsid w:val="00001AD5"/>
    <w:rsid w:val="0000217C"/>
    <w:rsid w:val="00002344"/>
    <w:rsid w:val="00003326"/>
    <w:rsid w:val="00003680"/>
    <w:rsid w:val="00003C03"/>
    <w:rsid w:val="00003E8B"/>
    <w:rsid w:val="00004015"/>
    <w:rsid w:val="00005457"/>
    <w:rsid w:val="00005CEB"/>
    <w:rsid w:val="00006521"/>
    <w:rsid w:val="00007971"/>
    <w:rsid w:val="0001025B"/>
    <w:rsid w:val="00010B61"/>
    <w:rsid w:val="00010FAC"/>
    <w:rsid w:val="000110DA"/>
    <w:rsid w:val="00011863"/>
    <w:rsid w:val="00012308"/>
    <w:rsid w:val="00012532"/>
    <w:rsid w:val="00012582"/>
    <w:rsid w:val="0001312A"/>
    <w:rsid w:val="00013DE3"/>
    <w:rsid w:val="0001410A"/>
    <w:rsid w:val="00015162"/>
    <w:rsid w:val="000155C6"/>
    <w:rsid w:val="0001595F"/>
    <w:rsid w:val="00015B60"/>
    <w:rsid w:val="00015C29"/>
    <w:rsid w:val="00015E25"/>
    <w:rsid w:val="000166A1"/>
    <w:rsid w:val="00016924"/>
    <w:rsid w:val="00016B39"/>
    <w:rsid w:val="00016C7D"/>
    <w:rsid w:val="00017299"/>
    <w:rsid w:val="00020717"/>
    <w:rsid w:val="00020C51"/>
    <w:rsid w:val="00021C98"/>
    <w:rsid w:val="00021CDE"/>
    <w:rsid w:val="00022C5F"/>
    <w:rsid w:val="00023420"/>
    <w:rsid w:val="0002380D"/>
    <w:rsid w:val="00025D6E"/>
    <w:rsid w:val="0002612B"/>
    <w:rsid w:val="000301D2"/>
    <w:rsid w:val="00032B08"/>
    <w:rsid w:val="00032BB1"/>
    <w:rsid w:val="000337A2"/>
    <w:rsid w:val="00035375"/>
    <w:rsid w:val="00035A3A"/>
    <w:rsid w:val="00035FEB"/>
    <w:rsid w:val="00036652"/>
    <w:rsid w:val="0003666E"/>
    <w:rsid w:val="00036A56"/>
    <w:rsid w:val="0003787B"/>
    <w:rsid w:val="0004000D"/>
    <w:rsid w:val="000403D5"/>
    <w:rsid w:val="0004163E"/>
    <w:rsid w:val="00041CD4"/>
    <w:rsid w:val="00042191"/>
    <w:rsid w:val="00043773"/>
    <w:rsid w:val="0004459D"/>
    <w:rsid w:val="000449D8"/>
    <w:rsid w:val="00044BD4"/>
    <w:rsid w:val="00045424"/>
    <w:rsid w:val="0004570F"/>
    <w:rsid w:val="000459EB"/>
    <w:rsid w:val="000468D3"/>
    <w:rsid w:val="00046B1D"/>
    <w:rsid w:val="00046B89"/>
    <w:rsid w:val="00047626"/>
    <w:rsid w:val="000478CB"/>
    <w:rsid w:val="000478DA"/>
    <w:rsid w:val="00047F1A"/>
    <w:rsid w:val="00050263"/>
    <w:rsid w:val="00051075"/>
    <w:rsid w:val="000516FF"/>
    <w:rsid w:val="00051A3F"/>
    <w:rsid w:val="00051C1F"/>
    <w:rsid w:val="00051F88"/>
    <w:rsid w:val="000537BD"/>
    <w:rsid w:val="00053CB8"/>
    <w:rsid w:val="00053DE0"/>
    <w:rsid w:val="0005445C"/>
    <w:rsid w:val="00054F1E"/>
    <w:rsid w:val="000558DD"/>
    <w:rsid w:val="00055A63"/>
    <w:rsid w:val="00055C43"/>
    <w:rsid w:val="00055EDA"/>
    <w:rsid w:val="00055F88"/>
    <w:rsid w:val="00056011"/>
    <w:rsid w:val="00056A88"/>
    <w:rsid w:val="00060BAC"/>
    <w:rsid w:val="000610A1"/>
    <w:rsid w:val="000611A3"/>
    <w:rsid w:val="00061429"/>
    <w:rsid w:val="000619D5"/>
    <w:rsid w:val="00061D18"/>
    <w:rsid w:val="00062127"/>
    <w:rsid w:val="0006214E"/>
    <w:rsid w:val="000621A6"/>
    <w:rsid w:val="00062244"/>
    <w:rsid w:val="000634F9"/>
    <w:rsid w:val="00063A7C"/>
    <w:rsid w:val="00063BC4"/>
    <w:rsid w:val="00064525"/>
    <w:rsid w:val="00064EDA"/>
    <w:rsid w:val="00065268"/>
    <w:rsid w:val="000656E2"/>
    <w:rsid w:val="00065826"/>
    <w:rsid w:val="00065AE9"/>
    <w:rsid w:val="00065D50"/>
    <w:rsid w:val="00065DC6"/>
    <w:rsid w:val="00065EB8"/>
    <w:rsid w:val="00066312"/>
    <w:rsid w:val="00066D7C"/>
    <w:rsid w:val="00067A7D"/>
    <w:rsid w:val="00067B35"/>
    <w:rsid w:val="00067B3A"/>
    <w:rsid w:val="0007092E"/>
    <w:rsid w:val="00070E22"/>
    <w:rsid w:val="00070FD9"/>
    <w:rsid w:val="00071352"/>
    <w:rsid w:val="00071A0B"/>
    <w:rsid w:val="00071CD1"/>
    <w:rsid w:val="00072364"/>
    <w:rsid w:val="00072CEB"/>
    <w:rsid w:val="0007309F"/>
    <w:rsid w:val="000733F0"/>
    <w:rsid w:val="00073A44"/>
    <w:rsid w:val="00073E4D"/>
    <w:rsid w:val="00073EE3"/>
    <w:rsid w:val="000754AE"/>
    <w:rsid w:val="000756F5"/>
    <w:rsid w:val="000757A0"/>
    <w:rsid w:val="0007658C"/>
    <w:rsid w:val="000765DF"/>
    <w:rsid w:val="00076F1F"/>
    <w:rsid w:val="00077DCE"/>
    <w:rsid w:val="000805C6"/>
    <w:rsid w:val="00080987"/>
    <w:rsid w:val="00080B83"/>
    <w:rsid w:val="00081322"/>
    <w:rsid w:val="0008204A"/>
    <w:rsid w:val="00082606"/>
    <w:rsid w:val="00082F03"/>
    <w:rsid w:val="00083F45"/>
    <w:rsid w:val="00084348"/>
    <w:rsid w:val="00085D17"/>
    <w:rsid w:val="00086203"/>
    <w:rsid w:val="00086518"/>
    <w:rsid w:val="00087520"/>
    <w:rsid w:val="00087EE3"/>
    <w:rsid w:val="000901B8"/>
    <w:rsid w:val="000902E8"/>
    <w:rsid w:val="000907EF"/>
    <w:rsid w:val="0009172E"/>
    <w:rsid w:val="00091E8D"/>
    <w:rsid w:val="00092B27"/>
    <w:rsid w:val="00092BF2"/>
    <w:rsid w:val="0009302A"/>
    <w:rsid w:val="00093FE9"/>
    <w:rsid w:val="000945A7"/>
    <w:rsid w:val="00094792"/>
    <w:rsid w:val="00094C48"/>
    <w:rsid w:val="00094F98"/>
    <w:rsid w:val="00095718"/>
    <w:rsid w:val="00095E5D"/>
    <w:rsid w:val="00096130"/>
    <w:rsid w:val="000966A0"/>
    <w:rsid w:val="00096720"/>
    <w:rsid w:val="000972E7"/>
    <w:rsid w:val="0009794D"/>
    <w:rsid w:val="000A1624"/>
    <w:rsid w:val="000A181A"/>
    <w:rsid w:val="000A200C"/>
    <w:rsid w:val="000A2138"/>
    <w:rsid w:val="000A22CA"/>
    <w:rsid w:val="000A2B3E"/>
    <w:rsid w:val="000A3189"/>
    <w:rsid w:val="000A3354"/>
    <w:rsid w:val="000A44AB"/>
    <w:rsid w:val="000A53F5"/>
    <w:rsid w:val="000A5969"/>
    <w:rsid w:val="000A5E32"/>
    <w:rsid w:val="000A5E71"/>
    <w:rsid w:val="000A5EA1"/>
    <w:rsid w:val="000A6A25"/>
    <w:rsid w:val="000A6D19"/>
    <w:rsid w:val="000B1667"/>
    <w:rsid w:val="000B1719"/>
    <w:rsid w:val="000B33AB"/>
    <w:rsid w:val="000B3AAF"/>
    <w:rsid w:val="000B3D61"/>
    <w:rsid w:val="000B41BD"/>
    <w:rsid w:val="000B4FD4"/>
    <w:rsid w:val="000B6AF1"/>
    <w:rsid w:val="000B6F7D"/>
    <w:rsid w:val="000B7C2A"/>
    <w:rsid w:val="000B7D1E"/>
    <w:rsid w:val="000C00A0"/>
    <w:rsid w:val="000C0232"/>
    <w:rsid w:val="000C046D"/>
    <w:rsid w:val="000C1494"/>
    <w:rsid w:val="000C1AE8"/>
    <w:rsid w:val="000C2B1D"/>
    <w:rsid w:val="000C372F"/>
    <w:rsid w:val="000C390E"/>
    <w:rsid w:val="000C3946"/>
    <w:rsid w:val="000C4104"/>
    <w:rsid w:val="000C4BA9"/>
    <w:rsid w:val="000C4C62"/>
    <w:rsid w:val="000C4C68"/>
    <w:rsid w:val="000C51D1"/>
    <w:rsid w:val="000C73F8"/>
    <w:rsid w:val="000C79BC"/>
    <w:rsid w:val="000C79D8"/>
    <w:rsid w:val="000D0DE1"/>
    <w:rsid w:val="000D1483"/>
    <w:rsid w:val="000D1970"/>
    <w:rsid w:val="000D1D84"/>
    <w:rsid w:val="000D22B1"/>
    <w:rsid w:val="000D2CD8"/>
    <w:rsid w:val="000D35DB"/>
    <w:rsid w:val="000D38C3"/>
    <w:rsid w:val="000D4E4D"/>
    <w:rsid w:val="000D513D"/>
    <w:rsid w:val="000D529C"/>
    <w:rsid w:val="000D5991"/>
    <w:rsid w:val="000D5F6F"/>
    <w:rsid w:val="000D7722"/>
    <w:rsid w:val="000D7E09"/>
    <w:rsid w:val="000E014E"/>
    <w:rsid w:val="000E0D2E"/>
    <w:rsid w:val="000E120B"/>
    <w:rsid w:val="000E12AE"/>
    <w:rsid w:val="000E18E7"/>
    <w:rsid w:val="000E2AA0"/>
    <w:rsid w:val="000E3F36"/>
    <w:rsid w:val="000E4C31"/>
    <w:rsid w:val="000E4F37"/>
    <w:rsid w:val="000E50D3"/>
    <w:rsid w:val="000E593B"/>
    <w:rsid w:val="000E619D"/>
    <w:rsid w:val="000E64E6"/>
    <w:rsid w:val="000E6B23"/>
    <w:rsid w:val="000E75F7"/>
    <w:rsid w:val="000E7F95"/>
    <w:rsid w:val="000F001C"/>
    <w:rsid w:val="000F01F0"/>
    <w:rsid w:val="000F04EF"/>
    <w:rsid w:val="000F08CD"/>
    <w:rsid w:val="000F0AE2"/>
    <w:rsid w:val="000F12E9"/>
    <w:rsid w:val="000F2643"/>
    <w:rsid w:val="000F2922"/>
    <w:rsid w:val="000F2A58"/>
    <w:rsid w:val="000F2D4E"/>
    <w:rsid w:val="000F32F3"/>
    <w:rsid w:val="000F3C3A"/>
    <w:rsid w:val="000F4062"/>
    <w:rsid w:val="000F448C"/>
    <w:rsid w:val="000F5856"/>
    <w:rsid w:val="000F59D1"/>
    <w:rsid w:val="000F5B28"/>
    <w:rsid w:val="000F5C1D"/>
    <w:rsid w:val="000F5EEE"/>
    <w:rsid w:val="000F6B13"/>
    <w:rsid w:val="000F70CD"/>
    <w:rsid w:val="000F75AC"/>
    <w:rsid w:val="000F7D48"/>
    <w:rsid w:val="001005F6"/>
    <w:rsid w:val="00100ADC"/>
    <w:rsid w:val="001015F7"/>
    <w:rsid w:val="00101C62"/>
    <w:rsid w:val="00101CFF"/>
    <w:rsid w:val="00101FD8"/>
    <w:rsid w:val="0010385D"/>
    <w:rsid w:val="00103BD8"/>
    <w:rsid w:val="001044D9"/>
    <w:rsid w:val="0010548B"/>
    <w:rsid w:val="001058F1"/>
    <w:rsid w:val="001059AB"/>
    <w:rsid w:val="00105FE0"/>
    <w:rsid w:val="00106410"/>
    <w:rsid w:val="0010770C"/>
    <w:rsid w:val="00107C46"/>
    <w:rsid w:val="00107F9C"/>
    <w:rsid w:val="0011002C"/>
    <w:rsid w:val="00110A70"/>
    <w:rsid w:val="00110E32"/>
    <w:rsid w:val="0011167D"/>
    <w:rsid w:val="001121BA"/>
    <w:rsid w:val="00112CE2"/>
    <w:rsid w:val="00113154"/>
    <w:rsid w:val="00113BC1"/>
    <w:rsid w:val="00113FA2"/>
    <w:rsid w:val="0011403C"/>
    <w:rsid w:val="0011528C"/>
    <w:rsid w:val="00115C68"/>
    <w:rsid w:val="00116068"/>
    <w:rsid w:val="001164CE"/>
    <w:rsid w:val="0011670F"/>
    <w:rsid w:val="001168ED"/>
    <w:rsid w:val="00120F3D"/>
    <w:rsid w:val="00120F4C"/>
    <w:rsid w:val="00121FAF"/>
    <w:rsid w:val="0012229E"/>
    <w:rsid w:val="001222CE"/>
    <w:rsid w:val="001225D2"/>
    <w:rsid w:val="00123295"/>
    <w:rsid w:val="001233A6"/>
    <w:rsid w:val="00123584"/>
    <w:rsid w:val="00123787"/>
    <w:rsid w:val="00125AFC"/>
    <w:rsid w:val="00125D85"/>
    <w:rsid w:val="00125FFE"/>
    <w:rsid w:val="00126C42"/>
    <w:rsid w:val="00130234"/>
    <w:rsid w:val="00130A98"/>
    <w:rsid w:val="001310BA"/>
    <w:rsid w:val="00131138"/>
    <w:rsid w:val="00131373"/>
    <w:rsid w:val="00131676"/>
    <w:rsid w:val="00131C4D"/>
    <w:rsid w:val="00131C5E"/>
    <w:rsid w:val="00132727"/>
    <w:rsid w:val="00132BF8"/>
    <w:rsid w:val="00133325"/>
    <w:rsid w:val="00133CAD"/>
    <w:rsid w:val="00135C94"/>
    <w:rsid w:val="00135EAB"/>
    <w:rsid w:val="00135FC3"/>
    <w:rsid w:val="00137248"/>
    <w:rsid w:val="00137A44"/>
    <w:rsid w:val="00137A95"/>
    <w:rsid w:val="00137F73"/>
    <w:rsid w:val="0014009B"/>
    <w:rsid w:val="00140C7A"/>
    <w:rsid w:val="00140D8A"/>
    <w:rsid w:val="00140EB0"/>
    <w:rsid w:val="00141399"/>
    <w:rsid w:val="00141BA0"/>
    <w:rsid w:val="00141C40"/>
    <w:rsid w:val="00142261"/>
    <w:rsid w:val="00142F80"/>
    <w:rsid w:val="00143B38"/>
    <w:rsid w:val="001441A0"/>
    <w:rsid w:val="001451B9"/>
    <w:rsid w:val="0014567C"/>
    <w:rsid w:val="0014601B"/>
    <w:rsid w:val="0014647D"/>
    <w:rsid w:val="00146D24"/>
    <w:rsid w:val="00146F11"/>
    <w:rsid w:val="001472CD"/>
    <w:rsid w:val="001475EF"/>
    <w:rsid w:val="001506CA"/>
    <w:rsid w:val="00150931"/>
    <w:rsid w:val="001514D4"/>
    <w:rsid w:val="0015162F"/>
    <w:rsid w:val="0015196D"/>
    <w:rsid w:val="00151CFF"/>
    <w:rsid w:val="001523C7"/>
    <w:rsid w:val="00152AA9"/>
    <w:rsid w:val="00153AA7"/>
    <w:rsid w:val="00153E57"/>
    <w:rsid w:val="0015427A"/>
    <w:rsid w:val="00154742"/>
    <w:rsid w:val="001547F4"/>
    <w:rsid w:val="00154CEC"/>
    <w:rsid w:val="001558BC"/>
    <w:rsid w:val="00156420"/>
    <w:rsid w:val="00157C2F"/>
    <w:rsid w:val="00160432"/>
    <w:rsid w:val="001630AD"/>
    <w:rsid w:val="001630EC"/>
    <w:rsid w:val="001634EF"/>
    <w:rsid w:val="001636C1"/>
    <w:rsid w:val="00163C4D"/>
    <w:rsid w:val="00163F23"/>
    <w:rsid w:val="001644CB"/>
    <w:rsid w:val="00164846"/>
    <w:rsid w:val="0016500C"/>
    <w:rsid w:val="001650D7"/>
    <w:rsid w:val="00165856"/>
    <w:rsid w:val="00166E50"/>
    <w:rsid w:val="00166EC9"/>
    <w:rsid w:val="00167141"/>
    <w:rsid w:val="00170C92"/>
    <w:rsid w:val="00171AAD"/>
    <w:rsid w:val="00172E82"/>
    <w:rsid w:val="0017408C"/>
    <w:rsid w:val="001743C1"/>
    <w:rsid w:val="00175554"/>
    <w:rsid w:val="00175D2E"/>
    <w:rsid w:val="00176385"/>
    <w:rsid w:val="00176716"/>
    <w:rsid w:val="00176975"/>
    <w:rsid w:val="00176A0E"/>
    <w:rsid w:val="00176B72"/>
    <w:rsid w:val="00176D6D"/>
    <w:rsid w:val="00176D7E"/>
    <w:rsid w:val="00177561"/>
    <w:rsid w:val="00180397"/>
    <w:rsid w:val="001814C3"/>
    <w:rsid w:val="001815F7"/>
    <w:rsid w:val="00181BCA"/>
    <w:rsid w:val="00181C63"/>
    <w:rsid w:val="001822E9"/>
    <w:rsid w:val="001829CD"/>
    <w:rsid w:val="00182A3A"/>
    <w:rsid w:val="00182ED1"/>
    <w:rsid w:val="00183E12"/>
    <w:rsid w:val="00184E98"/>
    <w:rsid w:val="001850C7"/>
    <w:rsid w:val="001860FE"/>
    <w:rsid w:val="00186A24"/>
    <w:rsid w:val="00186B3F"/>
    <w:rsid w:val="00187036"/>
    <w:rsid w:val="00187F2E"/>
    <w:rsid w:val="00190106"/>
    <w:rsid w:val="0019047C"/>
    <w:rsid w:val="00190CD1"/>
    <w:rsid w:val="00191231"/>
    <w:rsid w:val="00192E29"/>
    <w:rsid w:val="001935CE"/>
    <w:rsid w:val="00193A45"/>
    <w:rsid w:val="00193E25"/>
    <w:rsid w:val="001941D6"/>
    <w:rsid w:val="001948BD"/>
    <w:rsid w:val="0019495F"/>
    <w:rsid w:val="00194D84"/>
    <w:rsid w:val="001950FD"/>
    <w:rsid w:val="00195256"/>
    <w:rsid w:val="0019535E"/>
    <w:rsid w:val="00195789"/>
    <w:rsid w:val="00196B4C"/>
    <w:rsid w:val="00196D1D"/>
    <w:rsid w:val="00197468"/>
    <w:rsid w:val="001A035A"/>
    <w:rsid w:val="001A0B22"/>
    <w:rsid w:val="001A0EDE"/>
    <w:rsid w:val="001A153E"/>
    <w:rsid w:val="001A1B07"/>
    <w:rsid w:val="001A20D3"/>
    <w:rsid w:val="001A2264"/>
    <w:rsid w:val="001A23EE"/>
    <w:rsid w:val="001A2A81"/>
    <w:rsid w:val="001A2B0F"/>
    <w:rsid w:val="001A2E8B"/>
    <w:rsid w:val="001A30F4"/>
    <w:rsid w:val="001A3252"/>
    <w:rsid w:val="001A40E2"/>
    <w:rsid w:val="001A52BE"/>
    <w:rsid w:val="001A6866"/>
    <w:rsid w:val="001B08B9"/>
    <w:rsid w:val="001B1400"/>
    <w:rsid w:val="001B1E3D"/>
    <w:rsid w:val="001B20CD"/>
    <w:rsid w:val="001B227B"/>
    <w:rsid w:val="001B3324"/>
    <w:rsid w:val="001B3A93"/>
    <w:rsid w:val="001B3B60"/>
    <w:rsid w:val="001B3F94"/>
    <w:rsid w:val="001B4CDC"/>
    <w:rsid w:val="001B4E67"/>
    <w:rsid w:val="001B55BD"/>
    <w:rsid w:val="001B7288"/>
    <w:rsid w:val="001C06B6"/>
    <w:rsid w:val="001C0D9E"/>
    <w:rsid w:val="001C165A"/>
    <w:rsid w:val="001C29A2"/>
    <w:rsid w:val="001C34B1"/>
    <w:rsid w:val="001C41D3"/>
    <w:rsid w:val="001C534A"/>
    <w:rsid w:val="001C6033"/>
    <w:rsid w:val="001C6099"/>
    <w:rsid w:val="001C6CE4"/>
    <w:rsid w:val="001D00FD"/>
    <w:rsid w:val="001D04F9"/>
    <w:rsid w:val="001D0661"/>
    <w:rsid w:val="001D0917"/>
    <w:rsid w:val="001D11ED"/>
    <w:rsid w:val="001D1876"/>
    <w:rsid w:val="001D2002"/>
    <w:rsid w:val="001D388D"/>
    <w:rsid w:val="001D410B"/>
    <w:rsid w:val="001D43D3"/>
    <w:rsid w:val="001D43E6"/>
    <w:rsid w:val="001D4C8F"/>
    <w:rsid w:val="001D529B"/>
    <w:rsid w:val="001D6116"/>
    <w:rsid w:val="001D6612"/>
    <w:rsid w:val="001D69AF"/>
    <w:rsid w:val="001D7397"/>
    <w:rsid w:val="001D75BF"/>
    <w:rsid w:val="001D7911"/>
    <w:rsid w:val="001D7B13"/>
    <w:rsid w:val="001E0479"/>
    <w:rsid w:val="001E1128"/>
    <w:rsid w:val="001E1326"/>
    <w:rsid w:val="001E1933"/>
    <w:rsid w:val="001E1C8E"/>
    <w:rsid w:val="001E1E5D"/>
    <w:rsid w:val="001E1E80"/>
    <w:rsid w:val="001E1FEB"/>
    <w:rsid w:val="001E222D"/>
    <w:rsid w:val="001E2A4F"/>
    <w:rsid w:val="001E2EB7"/>
    <w:rsid w:val="001E33B4"/>
    <w:rsid w:val="001E4A33"/>
    <w:rsid w:val="001E4A7C"/>
    <w:rsid w:val="001E510F"/>
    <w:rsid w:val="001E538C"/>
    <w:rsid w:val="001E5600"/>
    <w:rsid w:val="001E6093"/>
    <w:rsid w:val="001F09B4"/>
    <w:rsid w:val="001F1104"/>
    <w:rsid w:val="001F1842"/>
    <w:rsid w:val="001F245F"/>
    <w:rsid w:val="001F2A8F"/>
    <w:rsid w:val="001F2F18"/>
    <w:rsid w:val="001F40A9"/>
    <w:rsid w:val="001F44E9"/>
    <w:rsid w:val="001F4CED"/>
    <w:rsid w:val="001F4E93"/>
    <w:rsid w:val="001F4F70"/>
    <w:rsid w:val="001F4FDC"/>
    <w:rsid w:val="001F564F"/>
    <w:rsid w:val="001F6016"/>
    <w:rsid w:val="001F6018"/>
    <w:rsid w:val="001F67CB"/>
    <w:rsid w:val="001F7C11"/>
    <w:rsid w:val="001F7EF7"/>
    <w:rsid w:val="00201654"/>
    <w:rsid w:val="0020166E"/>
    <w:rsid w:val="00201F5B"/>
    <w:rsid w:val="00205B22"/>
    <w:rsid w:val="00207477"/>
    <w:rsid w:val="002077BB"/>
    <w:rsid w:val="00207AFB"/>
    <w:rsid w:val="00207EFA"/>
    <w:rsid w:val="002107F5"/>
    <w:rsid w:val="00210974"/>
    <w:rsid w:val="00210CB8"/>
    <w:rsid w:val="00212203"/>
    <w:rsid w:val="002128AC"/>
    <w:rsid w:val="00213271"/>
    <w:rsid w:val="002132E2"/>
    <w:rsid w:val="0021339C"/>
    <w:rsid w:val="0021339E"/>
    <w:rsid w:val="00213F9D"/>
    <w:rsid w:val="002156B4"/>
    <w:rsid w:val="00215702"/>
    <w:rsid w:val="0021579B"/>
    <w:rsid w:val="00216AB6"/>
    <w:rsid w:val="00216AD9"/>
    <w:rsid w:val="00216B87"/>
    <w:rsid w:val="00216C51"/>
    <w:rsid w:val="002171D2"/>
    <w:rsid w:val="00220344"/>
    <w:rsid w:val="002208B5"/>
    <w:rsid w:val="00220BE3"/>
    <w:rsid w:val="00220D65"/>
    <w:rsid w:val="002217D1"/>
    <w:rsid w:val="00221D68"/>
    <w:rsid w:val="0022203C"/>
    <w:rsid w:val="002229A6"/>
    <w:rsid w:val="00222E75"/>
    <w:rsid w:val="00223164"/>
    <w:rsid w:val="002233DF"/>
    <w:rsid w:val="00223D29"/>
    <w:rsid w:val="00223EBC"/>
    <w:rsid w:val="002243D3"/>
    <w:rsid w:val="00224898"/>
    <w:rsid w:val="00224A88"/>
    <w:rsid w:val="00224D05"/>
    <w:rsid w:val="00225432"/>
    <w:rsid w:val="00225FE4"/>
    <w:rsid w:val="0022685C"/>
    <w:rsid w:val="00226950"/>
    <w:rsid w:val="002271BA"/>
    <w:rsid w:val="00227278"/>
    <w:rsid w:val="002272B3"/>
    <w:rsid w:val="00227C9B"/>
    <w:rsid w:val="00227EF9"/>
    <w:rsid w:val="00230792"/>
    <w:rsid w:val="002307B4"/>
    <w:rsid w:val="00230EFB"/>
    <w:rsid w:val="00231AB7"/>
    <w:rsid w:val="00232BAB"/>
    <w:rsid w:val="0023324A"/>
    <w:rsid w:val="00234C67"/>
    <w:rsid w:val="00235262"/>
    <w:rsid w:val="002356F6"/>
    <w:rsid w:val="00235AA5"/>
    <w:rsid w:val="0023754F"/>
    <w:rsid w:val="002379F7"/>
    <w:rsid w:val="002379FE"/>
    <w:rsid w:val="00240C07"/>
    <w:rsid w:val="00241310"/>
    <w:rsid w:val="00242341"/>
    <w:rsid w:val="0024241C"/>
    <w:rsid w:val="002428C5"/>
    <w:rsid w:val="00242AB2"/>
    <w:rsid w:val="00242C5E"/>
    <w:rsid w:val="00242D54"/>
    <w:rsid w:val="002430BD"/>
    <w:rsid w:val="002437C9"/>
    <w:rsid w:val="002447AA"/>
    <w:rsid w:val="00245B70"/>
    <w:rsid w:val="00245DD4"/>
    <w:rsid w:val="00246B6B"/>
    <w:rsid w:val="00247510"/>
    <w:rsid w:val="00247985"/>
    <w:rsid w:val="00251421"/>
    <w:rsid w:val="00251487"/>
    <w:rsid w:val="002518E3"/>
    <w:rsid w:val="00252F1E"/>
    <w:rsid w:val="00253272"/>
    <w:rsid w:val="0025332D"/>
    <w:rsid w:val="002545F5"/>
    <w:rsid w:val="0025491D"/>
    <w:rsid w:val="00254B81"/>
    <w:rsid w:val="002556D6"/>
    <w:rsid w:val="00255966"/>
    <w:rsid w:val="002564F6"/>
    <w:rsid w:val="00256512"/>
    <w:rsid w:val="002565AB"/>
    <w:rsid w:val="00256906"/>
    <w:rsid w:val="00256C0F"/>
    <w:rsid w:val="00257A48"/>
    <w:rsid w:val="0026076B"/>
    <w:rsid w:val="002608DC"/>
    <w:rsid w:val="00260D65"/>
    <w:rsid w:val="00261157"/>
    <w:rsid w:val="002613B7"/>
    <w:rsid w:val="00261E1A"/>
    <w:rsid w:val="00262098"/>
    <w:rsid w:val="00262117"/>
    <w:rsid w:val="0026262D"/>
    <w:rsid w:val="00262FF3"/>
    <w:rsid w:val="00263091"/>
    <w:rsid w:val="002631E5"/>
    <w:rsid w:val="00263262"/>
    <w:rsid w:val="00263706"/>
    <w:rsid w:val="0026428A"/>
    <w:rsid w:val="002646D1"/>
    <w:rsid w:val="00264D62"/>
    <w:rsid w:val="0026518C"/>
    <w:rsid w:val="00265402"/>
    <w:rsid w:val="0026542E"/>
    <w:rsid w:val="00265CAE"/>
    <w:rsid w:val="002660CB"/>
    <w:rsid w:val="00266534"/>
    <w:rsid w:val="00266EE5"/>
    <w:rsid w:val="00267E13"/>
    <w:rsid w:val="0027026E"/>
    <w:rsid w:val="00270581"/>
    <w:rsid w:val="00270940"/>
    <w:rsid w:val="00270CDB"/>
    <w:rsid w:val="00271FFC"/>
    <w:rsid w:val="00273078"/>
    <w:rsid w:val="00273438"/>
    <w:rsid w:val="00274A08"/>
    <w:rsid w:val="002757C1"/>
    <w:rsid w:val="002758DE"/>
    <w:rsid w:val="00276201"/>
    <w:rsid w:val="00276BA3"/>
    <w:rsid w:val="00276D7D"/>
    <w:rsid w:val="00277121"/>
    <w:rsid w:val="00277E1C"/>
    <w:rsid w:val="00277E4B"/>
    <w:rsid w:val="00277FEF"/>
    <w:rsid w:val="00280949"/>
    <w:rsid w:val="002821D2"/>
    <w:rsid w:val="002822FE"/>
    <w:rsid w:val="002829EE"/>
    <w:rsid w:val="00282A38"/>
    <w:rsid w:val="00282BC9"/>
    <w:rsid w:val="00282EBC"/>
    <w:rsid w:val="00283158"/>
    <w:rsid w:val="00283950"/>
    <w:rsid w:val="002845FE"/>
    <w:rsid w:val="00284970"/>
    <w:rsid w:val="0028611E"/>
    <w:rsid w:val="002861AE"/>
    <w:rsid w:val="002862E7"/>
    <w:rsid w:val="002864FD"/>
    <w:rsid w:val="00286CAD"/>
    <w:rsid w:val="00290A35"/>
    <w:rsid w:val="00292074"/>
    <w:rsid w:val="0029252F"/>
    <w:rsid w:val="0029259B"/>
    <w:rsid w:val="0029397D"/>
    <w:rsid w:val="00293D96"/>
    <w:rsid w:val="00293EAD"/>
    <w:rsid w:val="0029498D"/>
    <w:rsid w:val="00294EF5"/>
    <w:rsid w:val="00294FEF"/>
    <w:rsid w:val="00295415"/>
    <w:rsid w:val="00295DD5"/>
    <w:rsid w:val="002961CC"/>
    <w:rsid w:val="002965F0"/>
    <w:rsid w:val="002970CB"/>
    <w:rsid w:val="002A0046"/>
    <w:rsid w:val="002A05C8"/>
    <w:rsid w:val="002A0674"/>
    <w:rsid w:val="002A06B0"/>
    <w:rsid w:val="002A0C6B"/>
    <w:rsid w:val="002A0D03"/>
    <w:rsid w:val="002A1248"/>
    <w:rsid w:val="002A1786"/>
    <w:rsid w:val="002A1FC4"/>
    <w:rsid w:val="002A2571"/>
    <w:rsid w:val="002A25FE"/>
    <w:rsid w:val="002A27DF"/>
    <w:rsid w:val="002A3C2B"/>
    <w:rsid w:val="002A4B4F"/>
    <w:rsid w:val="002A512D"/>
    <w:rsid w:val="002A56E2"/>
    <w:rsid w:val="002A5B64"/>
    <w:rsid w:val="002A5BED"/>
    <w:rsid w:val="002A5E40"/>
    <w:rsid w:val="002A606F"/>
    <w:rsid w:val="002A616C"/>
    <w:rsid w:val="002A712E"/>
    <w:rsid w:val="002A7808"/>
    <w:rsid w:val="002A7A39"/>
    <w:rsid w:val="002A7A96"/>
    <w:rsid w:val="002B0645"/>
    <w:rsid w:val="002B064B"/>
    <w:rsid w:val="002B0AC2"/>
    <w:rsid w:val="002B11E0"/>
    <w:rsid w:val="002B1743"/>
    <w:rsid w:val="002B1B94"/>
    <w:rsid w:val="002B1D01"/>
    <w:rsid w:val="002B253A"/>
    <w:rsid w:val="002B2702"/>
    <w:rsid w:val="002B2D9C"/>
    <w:rsid w:val="002B3EFE"/>
    <w:rsid w:val="002B50E0"/>
    <w:rsid w:val="002B52F4"/>
    <w:rsid w:val="002B61AA"/>
    <w:rsid w:val="002B61DD"/>
    <w:rsid w:val="002B68C6"/>
    <w:rsid w:val="002B6C7E"/>
    <w:rsid w:val="002B7345"/>
    <w:rsid w:val="002B7808"/>
    <w:rsid w:val="002C04EE"/>
    <w:rsid w:val="002C06A6"/>
    <w:rsid w:val="002C0AFE"/>
    <w:rsid w:val="002C1705"/>
    <w:rsid w:val="002C18BF"/>
    <w:rsid w:val="002C217F"/>
    <w:rsid w:val="002C33FB"/>
    <w:rsid w:val="002C357A"/>
    <w:rsid w:val="002C37F2"/>
    <w:rsid w:val="002C403D"/>
    <w:rsid w:val="002C4269"/>
    <w:rsid w:val="002C50A7"/>
    <w:rsid w:val="002C5150"/>
    <w:rsid w:val="002C561B"/>
    <w:rsid w:val="002C57D4"/>
    <w:rsid w:val="002C5FFB"/>
    <w:rsid w:val="002C64FC"/>
    <w:rsid w:val="002C64FE"/>
    <w:rsid w:val="002C681B"/>
    <w:rsid w:val="002C6F2A"/>
    <w:rsid w:val="002D113F"/>
    <w:rsid w:val="002D1181"/>
    <w:rsid w:val="002D158F"/>
    <w:rsid w:val="002D2314"/>
    <w:rsid w:val="002D3646"/>
    <w:rsid w:val="002D3A7E"/>
    <w:rsid w:val="002D3C7B"/>
    <w:rsid w:val="002D41A9"/>
    <w:rsid w:val="002D6B0C"/>
    <w:rsid w:val="002D790D"/>
    <w:rsid w:val="002D7A92"/>
    <w:rsid w:val="002E1401"/>
    <w:rsid w:val="002E1B25"/>
    <w:rsid w:val="002E1BAF"/>
    <w:rsid w:val="002E2B65"/>
    <w:rsid w:val="002E3B9F"/>
    <w:rsid w:val="002E3C9F"/>
    <w:rsid w:val="002E4B74"/>
    <w:rsid w:val="002E4CD9"/>
    <w:rsid w:val="002E5367"/>
    <w:rsid w:val="002E5B37"/>
    <w:rsid w:val="002E6EDB"/>
    <w:rsid w:val="002E7049"/>
    <w:rsid w:val="002E72D3"/>
    <w:rsid w:val="002E73F9"/>
    <w:rsid w:val="002E748A"/>
    <w:rsid w:val="002E75F3"/>
    <w:rsid w:val="002E76DE"/>
    <w:rsid w:val="002E7D57"/>
    <w:rsid w:val="002F0708"/>
    <w:rsid w:val="002F09B5"/>
    <w:rsid w:val="002F1B3C"/>
    <w:rsid w:val="002F2174"/>
    <w:rsid w:val="002F2D54"/>
    <w:rsid w:val="002F2F47"/>
    <w:rsid w:val="002F323F"/>
    <w:rsid w:val="002F3765"/>
    <w:rsid w:val="002F3788"/>
    <w:rsid w:val="002F385B"/>
    <w:rsid w:val="002F48E6"/>
    <w:rsid w:val="002F4F43"/>
    <w:rsid w:val="002F4FE5"/>
    <w:rsid w:val="002F528E"/>
    <w:rsid w:val="002F53EB"/>
    <w:rsid w:val="002F57B8"/>
    <w:rsid w:val="002F5E5C"/>
    <w:rsid w:val="002F6BDB"/>
    <w:rsid w:val="002F7116"/>
    <w:rsid w:val="002F7244"/>
    <w:rsid w:val="002F793C"/>
    <w:rsid w:val="002F79A1"/>
    <w:rsid w:val="002F79D3"/>
    <w:rsid w:val="002F7F49"/>
    <w:rsid w:val="003005EC"/>
    <w:rsid w:val="0030091B"/>
    <w:rsid w:val="00302BF5"/>
    <w:rsid w:val="00303496"/>
    <w:rsid w:val="0030352D"/>
    <w:rsid w:val="003037DF"/>
    <w:rsid w:val="003039E2"/>
    <w:rsid w:val="00303AB6"/>
    <w:rsid w:val="00303DC6"/>
    <w:rsid w:val="0030433B"/>
    <w:rsid w:val="00304AE9"/>
    <w:rsid w:val="003052A8"/>
    <w:rsid w:val="00305DCF"/>
    <w:rsid w:val="00306241"/>
    <w:rsid w:val="00306CDB"/>
    <w:rsid w:val="00306E2C"/>
    <w:rsid w:val="003077BE"/>
    <w:rsid w:val="003103DA"/>
    <w:rsid w:val="00310BF7"/>
    <w:rsid w:val="003113B5"/>
    <w:rsid w:val="00311F2D"/>
    <w:rsid w:val="00312B78"/>
    <w:rsid w:val="00312CFE"/>
    <w:rsid w:val="00313168"/>
    <w:rsid w:val="003137FC"/>
    <w:rsid w:val="00313858"/>
    <w:rsid w:val="00313E00"/>
    <w:rsid w:val="00314967"/>
    <w:rsid w:val="003150E4"/>
    <w:rsid w:val="003151F2"/>
    <w:rsid w:val="00315C4D"/>
    <w:rsid w:val="00316236"/>
    <w:rsid w:val="003162F5"/>
    <w:rsid w:val="0031643D"/>
    <w:rsid w:val="00316935"/>
    <w:rsid w:val="00316D1F"/>
    <w:rsid w:val="0031746B"/>
    <w:rsid w:val="0032019B"/>
    <w:rsid w:val="00320B14"/>
    <w:rsid w:val="00320F69"/>
    <w:rsid w:val="00323062"/>
    <w:rsid w:val="00323092"/>
    <w:rsid w:val="0032394C"/>
    <w:rsid w:val="00324485"/>
    <w:rsid w:val="003273DA"/>
    <w:rsid w:val="003275C0"/>
    <w:rsid w:val="00327898"/>
    <w:rsid w:val="003310EA"/>
    <w:rsid w:val="003311C8"/>
    <w:rsid w:val="0033151B"/>
    <w:rsid w:val="00331F45"/>
    <w:rsid w:val="003321EE"/>
    <w:rsid w:val="0033274A"/>
    <w:rsid w:val="00332D95"/>
    <w:rsid w:val="003337EE"/>
    <w:rsid w:val="00334D76"/>
    <w:rsid w:val="0033599B"/>
    <w:rsid w:val="00335EB8"/>
    <w:rsid w:val="003364F8"/>
    <w:rsid w:val="00336B28"/>
    <w:rsid w:val="0033770F"/>
    <w:rsid w:val="00337C68"/>
    <w:rsid w:val="00337F68"/>
    <w:rsid w:val="00340BE0"/>
    <w:rsid w:val="00340FF7"/>
    <w:rsid w:val="00341CD2"/>
    <w:rsid w:val="00341D7C"/>
    <w:rsid w:val="003428E9"/>
    <w:rsid w:val="00343219"/>
    <w:rsid w:val="00343D74"/>
    <w:rsid w:val="0034452E"/>
    <w:rsid w:val="00344C4D"/>
    <w:rsid w:val="00344F6D"/>
    <w:rsid w:val="003459D2"/>
    <w:rsid w:val="00346B18"/>
    <w:rsid w:val="0034725C"/>
    <w:rsid w:val="00347829"/>
    <w:rsid w:val="00347895"/>
    <w:rsid w:val="003507D5"/>
    <w:rsid w:val="00350C98"/>
    <w:rsid w:val="00351B99"/>
    <w:rsid w:val="00352294"/>
    <w:rsid w:val="003523B6"/>
    <w:rsid w:val="00352946"/>
    <w:rsid w:val="00353015"/>
    <w:rsid w:val="00353659"/>
    <w:rsid w:val="00353745"/>
    <w:rsid w:val="00353CA2"/>
    <w:rsid w:val="00353D9E"/>
    <w:rsid w:val="00353E14"/>
    <w:rsid w:val="003542F6"/>
    <w:rsid w:val="003547AC"/>
    <w:rsid w:val="00354A72"/>
    <w:rsid w:val="00354B60"/>
    <w:rsid w:val="00354BA4"/>
    <w:rsid w:val="00355AA8"/>
    <w:rsid w:val="00355BD1"/>
    <w:rsid w:val="00355DC3"/>
    <w:rsid w:val="00355DE8"/>
    <w:rsid w:val="00355DFC"/>
    <w:rsid w:val="00355EEF"/>
    <w:rsid w:val="00356667"/>
    <w:rsid w:val="0035675D"/>
    <w:rsid w:val="00356A34"/>
    <w:rsid w:val="0036043D"/>
    <w:rsid w:val="00361241"/>
    <w:rsid w:val="0036155B"/>
    <w:rsid w:val="003619C6"/>
    <w:rsid w:val="00361B59"/>
    <w:rsid w:val="0036208B"/>
    <w:rsid w:val="00362154"/>
    <w:rsid w:val="00362238"/>
    <w:rsid w:val="00362AE3"/>
    <w:rsid w:val="00362FA9"/>
    <w:rsid w:val="003634DA"/>
    <w:rsid w:val="00363837"/>
    <w:rsid w:val="003651AC"/>
    <w:rsid w:val="0036652F"/>
    <w:rsid w:val="003666A1"/>
    <w:rsid w:val="00366800"/>
    <w:rsid w:val="003668D9"/>
    <w:rsid w:val="00367177"/>
    <w:rsid w:val="00367900"/>
    <w:rsid w:val="00370473"/>
    <w:rsid w:val="0037099D"/>
    <w:rsid w:val="00370E65"/>
    <w:rsid w:val="0037125D"/>
    <w:rsid w:val="003714E0"/>
    <w:rsid w:val="00371620"/>
    <w:rsid w:val="00371A24"/>
    <w:rsid w:val="00371F10"/>
    <w:rsid w:val="00371F67"/>
    <w:rsid w:val="00372082"/>
    <w:rsid w:val="003724CE"/>
    <w:rsid w:val="00373138"/>
    <w:rsid w:val="00373214"/>
    <w:rsid w:val="0037445E"/>
    <w:rsid w:val="003749CE"/>
    <w:rsid w:val="003750FA"/>
    <w:rsid w:val="003752B9"/>
    <w:rsid w:val="003756B9"/>
    <w:rsid w:val="0037633E"/>
    <w:rsid w:val="00376E0F"/>
    <w:rsid w:val="003771FC"/>
    <w:rsid w:val="00377849"/>
    <w:rsid w:val="003808A4"/>
    <w:rsid w:val="003809E4"/>
    <w:rsid w:val="00380E2F"/>
    <w:rsid w:val="0038164F"/>
    <w:rsid w:val="003821F1"/>
    <w:rsid w:val="00382A19"/>
    <w:rsid w:val="003839A5"/>
    <w:rsid w:val="00383E0B"/>
    <w:rsid w:val="003849A3"/>
    <w:rsid w:val="00384A6E"/>
    <w:rsid w:val="00385D20"/>
    <w:rsid w:val="00386255"/>
    <w:rsid w:val="00386BD1"/>
    <w:rsid w:val="00386E54"/>
    <w:rsid w:val="003870C7"/>
    <w:rsid w:val="00387553"/>
    <w:rsid w:val="00387843"/>
    <w:rsid w:val="003878BB"/>
    <w:rsid w:val="00387DD5"/>
    <w:rsid w:val="00390475"/>
    <w:rsid w:val="0039070F"/>
    <w:rsid w:val="003916FD"/>
    <w:rsid w:val="003926CA"/>
    <w:rsid w:val="0039291B"/>
    <w:rsid w:val="003936ED"/>
    <w:rsid w:val="00393796"/>
    <w:rsid w:val="00393951"/>
    <w:rsid w:val="00394155"/>
    <w:rsid w:val="00394E19"/>
    <w:rsid w:val="0039588A"/>
    <w:rsid w:val="0039649D"/>
    <w:rsid w:val="003A0860"/>
    <w:rsid w:val="003A0D69"/>
    <w:rsid w:val="003A1646"/>
    <w:rsid w:val="003A17D9"/>
    <w:rsid w:val="003A17ED"/>
    <w:rsid w:val="003A1B73"/>
    <w:rsid w:val="003A2BC5"/>
    <w:rsid w:val="003A32EF"/>
    <w:rsid w:val="003A39CF"/>
    <w:rsid w:val="003A3CFA"/>
    <w:rsid w:val="003A4564"/>
    <w:rsid w:val="003A49A0"/>
    <w:rsid w:val="003A4B8D"/>
    <w:rsid w:val="003A5641"/>
    <w:rsid w:val="003A5C55"/>
    <w:rsid w:val="003A5D95"/>
    <w:rsid w:val="003A6C7D"/>
    <w:rsid w:val="003A7176"/>
    <w:rsid w:val="003A7E31"/>
    <w:rsid w:val="003B0EB0"/>
    <w:rsid w:val="003B26C8"/>
    <w:rsid w:val="003B2F1C"/>
    <w:rsid w:val="003B3AB6"/>
    <w:rsid w:val="003B4666"/>
    <w:rsid w:val="003B50D9"/>
    <w:rsid w:val="003B51DF"/>
    <w:rsid w:val="003B524A"/>
    <w:rsid w:val="003B558F"/>
    <w:rsid w:val="003B5D3A"/>
    <w:rsid w:val="003B5F33"/>
    <w:rsid w:val="003B66FB"/>
    <w:rsid w:val="003B6BAE"/>
    <w:rsid w:val="003B7164"/>
    <w:rsid w:val="003B7F64"/>
    <w:rsid w:val="003C002E"/>
    <w:rsid w:val="003C007B"/>
    <w:rsid w:val="003C0182"/>
    <w:rsid w:val="003C0E54"/>
    <w:rsid w:val="003C0E7F"/>
    <w:rsid w:val="003C10DC"/>
    <w:rsid w:val="003C2135"/>
    <w:rsid w:val="003C22F1"/>
    <w:rsid w:val="003C2764"/>
    <w:rsid w:val="003C2931"/>
    <w:rsid w:val="003C3454"/>
    <w:rsid w:val="003C37D2"/>
    <w:rsid w:val="003C3BA0"/>
    <w:rsid w:val="003C4040"/>
    <w:rsid w:val="003C4F18"/>
    <w:rsid w:val="003C5255"/>
    <w:rsid w:val="003C52A1"/>
    <w:rsid w:val="003C585A"/>
    <w:rsid w:val="003C63EA"/>
    <w:rsid w:val="003C6553"/>
    <w:rsid w:val="003C6D6E"/>
    <w:rsid w:val="003C74EA"/>
    <w:rsid w:val="003C7C77"/>
    <w:rsid w:val="003C7E44"/>
    <w:rsid w:val="003D03FC"/>
    <w:rsid w:val="003D0E1B"/>
    <w:rsid w:val="003D1118"/>
    <w:rsid w:val="003D1718"/>
    <w:rsid w:val="003D1F08"/>
    <w:rsid w:val="003D2FE1"/>
    <w:rsid w:val="003D31A6"/>
    <w:rsid w:val="003D3E4B"/>
    <w:rsid w:val="003D48CA"/>
    <w:rsid w:val="003D4FB3"/>
    <w:rsid w:val="003D5D8D"/>
    <w:rsid w:val="003D6280"/>
    <w:rsid w:val="003D73C4"/>
    <w:rsid w:val="003E00CC"/>
    <w:rsid w:val="003E048D"/>
    <w:rsid w:val="003E0A84"/>
    <w:rsid w:val="003E1571"/>
    <w:rsid w:val="003E1A24"/>
    <w:rsid w:val="003E1CB8"/>
    <w:rsid w:val="003E24DC"/>
    <w:rsid w:val="003E2ABC"/>
    <w:rsid w:val="003E30C8"/>
    <w:rsid w:val="003E3142"/>
    <w:rsid w:val="003E4296"/>
    <w:rsid w:val="003E44BB"/>
    <w:rsid w:val="003E503B"/>
    <w:rsid w:val="003E549C"/>
    <w:rsid w:val="003E5F2F"/>
    <w:rsid w:val="003E60C8"/>
    <w:rsid w:val="003E6A08"/>
    <w:rsid w:val="003E6A8E"/>
    <w:rsid w:val="003E6DF4"/>
    <w:rsid w:val="003F075D"/>
    <w:rsid w:val="003F0B0D"/>
    <w:rsid w:val="003F14FF"/>
    <w:rsid w:val="003F155F"/>
    <w:rsid w:val="003F1B3F"/>
    <w:rsid w:val="003F1B5C"/>
    <w:rsid w:val="003F1CF6"/>
    <w:rsid w:val="003F2175"/>
    <w:rsid w:val="003F236B"/>
    <w:rsid w:val="003F23D5"/>
    <w:rsid w:val="003F3246"/>
    <w:rsid w:val="003F3892"/>
    <w:rsid w:val="003F4393"/>
    <w:rsid w:val="003F4AB9"/>
    <w:rsid w:val="003F69B7"/>
    <w:rsid w:val="003F6A4C"/>
    <w:rsid w:val="003F7976"/>
    <w:rsid w:val="00400397"/>
    <w:rsid w:val="004006D0"/>
    <w:rsid w:val="00400C7E"/>
    <w:rsid w:val="00400E96"/>
    <w:rsid w:val="00400F26"/>
    <w:rsid w:val="0040113D"/>
    <w:rsid w:val="004012D1"/>
    <w:rsid w:val="00401A3E"/>
    <w:rsid w:val="004024EF"/>
    <w:rsid w:val="004026D1"/>
    <w:rsid w:val="00403F45"/>
    <w:rsid w:val="00404365"/>
    <w:rsid w:val="004044ED"/>
    <w:rsid w:val="00405FF0"/>
    <w:rsid w:val="00406786"/>
    <w:rsid w:val="00406BD4"/>
    <w:rsid w:val="004072A4"/>
    <w:rsid w:val="004072D6"/>
    <w:rsid w:val="00407A91"/>
    <w:rsid w:val="0041076C"/>
    <w:rsid w:val="00410D45"/>
    <w:rsid w:val="0041136A"/>
    <w:rsid w:val="0041152D"/>
    <w:rsid w:val="004120FD"/>
    <w:rsid w:val="0041280A"/>
    <w:rsid w:val="00412FCD"/>
    <w:rsid w:val="00414E2E"/>
    <w:rsid w:val="004156F1"/>
    <w:rsid w:val="00415FCF"/>
    <w:rsid w:val="00416252"/>
    <w:rsid w:val="00416ECA"/>
    <w:rsid w:val="004172A4"/>
    <w:rsid w:val="00417577"/>
    <w:rsid w:val="004179BD"/>
    <w:rsid w:val="00420702"/>
    <w:rsid w:val="004209AD"/>
    <w:rsid w:val="00420B86"/>
    <w:rsid w:val="00421811"/>
    <w:rsid w:val="0042244A"/>
    <w:rsid w:val="0042366F"/>
    <w:rsid w:val="004248F4"/>
    <w:rsid w:val="00424FFC"/>
    <w:rsid w:val="0042568C"/>
    <w:rsid w:val="004259F3"/>
    <w:rsid w:val="004261EB"/>
    <w:rsid w:val="004265B9"/>
    <w:rsid w:val="004267B0"/>
    <w:rsid w:val="00426DDF"/>
    <w:rsid w:val="00427090"/>
    <w:rsid w:val="00427789"/>
    <w:rsid w:val="00430421"/>
    <w:rsid w:val="00430436"/>
    <w:rsid w:val="0043054F"/>
    <w:rsid w:val="0043117B"/>
    <w:rsid w:val="00432024"/>
    <w:rsid w:val="00432910"/>
    <w:rsid w:val="00433500"/>
    <w:rsid w:val="00433678"/>
    <w:rsid w:val="0043392C"/>
    <w:rsid w:val="00434058"/>
    <w:rsid w:val="00434DBE"/>
    <w:rsid w:val="004358DF"/>
    <w:rsid w:val="00435938"/>
    <w:rsid w:val="0043629E"/>
    <w:rsid w:val="004368F1"/>
    <w:rsid w:val="0043709B"/>
    <w:rsid w:val="00437308"/>
    <w:rsid w:val="00437C29"/>
    <w:rsid w:val="00437C65"/>
    <w:rsid w:val="0044045C"/>
    <w:rsid w:val="00440A82"/>
    <w:rsid w:val="00441009"/>
    <w:rsid w:val="00441277"/>
    <w:rsid w:val="00442A7C"/>
    <w:rsid w:val="00443817"/>
    <w:rsid w:val="0044455F"/>
    <w:rsid w:val="00445C7E"/>
    <w:rsid w:val="004474F9"/>
    <w:rsid w:val="00450D72"/>
    <w:rsid w:val="00450DD0"/>
    <w:rsid w:val="00451464"/>
    <w:rsid w:val="0045173C"/>
    <w:rsid w:val="00452030"/>
    <w:rsid w:val="0045225E"/>
    <w:rsid w:val="0045277C"/>
    <w:rsid w:val="00452B0F"/>
    <w:rsid w:val="00452C40"/>
    <w:rsid w:val="004532A9"/>
    <w:rsid w:val="00453E6C"/>
    <w:rsid w:val="00454525"/>
    <w:rsid w:val="00454725"/>
    <w:rsid w:val="004554BB"/>
    <w:rsid w:val="00457025"/>
    <w:rsid w:val="00460A9C"/>
    <w:rsid w:val="00460AE5"/>
    <w:rsid w:val="00460CB7"/>
    <w:rsid w:val="004611C8"/>
    <w:rsid w:val="00461E66"/>
    <w:rsid w:val="00461FAA"/>
    <w:rsid w:val="0046210B"/>
    <w:rsid w:val="004624E2"/>
    <w:rsid w:val="00462706"/>
    <w:rsid w:val="00462998"/>
    <w:rsid w:val="00462B71"/>
    <w:rsid w:val="004655FE"/>
    <w:rsid w:val="004661A9"/>
    <w:rsid w:val="00466619"/>
    <w:rsid w:val="00466E8B"/>
    <w:rsid w:val="00470DEF"/>
    <w:rsid w:val="004714A5"/>
    <w:rsid w:val="00471A2D"/>
    <w:rsid w:val="00472980"/>
    <w:rsid w:val="00472C0C"/>
    <w:rsid w:val="00472DC8"/>
    <w:rsid w:val="004733F0"/>
    <w:rsid w:val="00474D58"/>
    <w:rsid w:val="00475A9A"/>
    <w:rsid w:val="00476094"/>
    <w:rsid w:val="00476360"/>
    <w:rsid w:val="00476BC6"/>
    <w:rsid w:val="0047751B"/>
    <w:rsid w:val="004775B4"/>
    <w:rsid w:val="0047796C"/>
    <w:rsid w:val="00477D77"/>
    <w:rsid w:val="004801F9"/>
    <w:rsid w:val="00480709"/>
    <w:rsid w:val="00480902"/>
    <w:rsid w:val="00480ABF"/>
    <w:rsid w:val="00480F30"/>
    <w:rsid w:val="00481D09"/>
    <w:rsid w:val="0048219B"/>
    <w:rsid w:val="0048316A"/>
    <w:rsid w:val="004836C5"/>
    <w:rsid w:val="00484BCA"/>
    <w:rsid w:val="0048554C"/>
    <w:rsid w:val="00485B5C"/>
    <w:rsid w:val="00485C9F"/>
    <w:rsid w:val="00485DE1"/>
    <w:rsid w:val="0048718C"/>
    <w:rsid w:val="004874A0"/>
    <w:rsid w:val="004878CB"/>
    <w:rsid w:val="00487EF3"/>
    <w:rsid w:val="00490375"/>
    <w:rsid w:val="00490E49"/>
    <w:rsid w:val="00491224"/>
    <w:rsid w:val="00491468"/>
    <w:rsid w:val="00491553"/>
    <w:rsid w:val="00491F0D"/>
    <w:rsid w:val="00492040"/>
    <w:rsid w:val="00492F37"/>
    <w:rsid w:val="0049325E"/>
    <w:rsid w:val="00493A15"/>
    <w:rsid w:val="00494260"/>
    <w:rsid w:val="0049483C"/>
    <w:rsid w:val="00494D30"/>
    <w:rsid w:val="00494EEC"/>
    <w:rsid w:val="0049586F"/>
    <w:rsid w:val="004961C4"/>
    <w:rsid w:val="00496A05"/>
    <w:rsid w:val="00496C64"/>
    <w:rsid w:val="00497446"/>
    <w:rsid w:val="0049751D"/>
    <w:rsid w:val="00497625"/>
    <w:rsid w:val="00497704"/>
    <w:rsid w:val="00497FED"/>
    <w:rsid w:val="004A05DF"/>
    <w:rsid w:val="004A0B9F"/>
    <w:rsid w:val="004A12D8"/>
    <w:rsid w:val="004A26D1"/>
    <w:rsid w:val="004A29ED"/>
    <w:rsid w:val="004A2B32"/>
    <w:rsid w:val="004A3D40"/>
    <w:rsid w:val="004A3DDF"/>
    <w:rsid w:val="004A43E0"/>
    <w:rsid w:val="004A47D8"/>
    <w:rsid w:val="004A4E86"/>
    <w:rsid w:val="004A5099"/>
    <w:rsid w:val="004A5DD2"/>
    <w:rsid w:val="004A5E6A"/>
    <w:rsid w:val="004A66FF"/>
    <w:rsid w:val="004A7944"/>
    <w:rsid w:val="004A7A32"/>
    <w:rsid w:val="004A7AD2"/>
    <w:rsid w:val="004A7F1A"/>
    <w:rsid w:val="004A7F25"/>
    <w:rsid w:val="004B2823"/>
    <w:rsid w:val="004B314D"/>
    <w:rsid w:val="004B3B3B"/>
    <w:rsid w:val="004B3B6E"/>
    <w:rsid w:val="004B3FB9"/>
    <w:rsid w:val="004B477C"/>
    <w:rsid w:val="004B5E25"/>
    <w:rsid w:val="004B67D3"/>
    <w:rsid w:val="004B7798"/>
    <w:rsid w:val="004B7B25"/>
    <w:rsid w:val="004B7FBF"/>
    <w:rsid w:val="004C03E0"/>
    <w:rsid w:val="004C042B"/>
    <w:rsid w:val="004C1A05"/>
    <w:rsid w:val="004C23D1"/>
    <w:rsid w:val="004C2D52"/>
    <w:rsid w:val="004C3179"/>
    <w:rsid w:val="004C3DAE"/>
    <w:rsid w:val="004C4744"/>
    <w:rsid w:val="004C4B5E"/>
    <w:rsid w:val="004C5554"/>
    <w:rsid w:val="004C65FC"/>
    <w:rsid w:val="004C694F"/>
    <w:rsid w:val="004C6A31"/>
    <w:rsid w:val="004C6D1F"/>
    <w:rsid w:val="004C7026"/>
    <w:rsid w:val="004C7853"/>
    <w:rsid w:val="004D0D96"/>
    <w:rsid w:val="004D0F7D"/>
    <w:rsid w:val="004D14BB"/>
    <w:rsid w:val="004D16CE"/>
    <w:rsid w:val="004D29DB"/>
    <w:rsid w:val="004D2B15"/>
    <w:rsid w:val="004D3805"/>
    <w:rsid w:val="004D392C"/>
    <w:rsid w:val="004D43CF"/>
    <w:rsid w:val="004D4E90"/>
    <w:rsid w:val="004D5E42"/>
    <w:rsid w:val="004D60C3"/>
    <w:rsid w:val="004D62E7"/>
    <w:rsid w:val="004D735C"/>
    <w:rsid w:val="004D73BE"/>
    <w:rsid w:val="004D74D7"/>
    <w:rsid w:val="004D7713"/>
    <w:rsid w:val="004E0211"/>
    <w:rsid w:val="004E05C1"/>
    <w:rsid w:val="004E0E4F"/>
    <w:rsid w:val="004E14AD"/>
    <w:rsid w:val="004E14B4"/>
    <w:rsid w:val="004E17D5"/>
    <w:rsid w:val="004E1AD8"/>
    <w:rsid w:val="004E2F55"/>
    <w:rsid w:val="004E3068"/>
    <w:rsid w:val="004E3E5C"/>
    <w:rsid w:val="004E51EF"/>
    <w:rsid w:val="004E53C9"/>
    <w:rsid w:val="004E58FC"/>
    <w:rsid w:val="004E6282"/>
    <w:rsid w:val="004E7E62"/>
    <w:rsid w:val="004F18EB"/>
    <w:rsid w:val="004F2A5B"/>
    <w:rsid w:val="004F31A6"/>
    <w:rsid w:val="004F36FD"/>
    <w:rsid w:val="004F415A"/>
    <w:rsid w:val="004F4513"/>
    <w:rsid w:val="004F54F8"/>
    <w:rsid w:val="004F55AD"/>
    <w:rsid w:val="004F6FFF"/>
    <w:rsid w:val="004F7357"/>
    <w:rsid w:val="0050000A"/>
    <w:rsid w:val="005029E8"/>
    <w:rsid w:val="00502AC4"/>
    <w:rsid w:val="00503701"/>
    <w:rsid w:val="00503801"/>
    <w:rsid w:val="0050492C"/>
    <w:rsid w:val="00505208"/>
    <w:rsid w:val="005057C3"/>
    <w:rsid w:val="00505AF1"/>
    <w:rsid w:val="00505F12"/>
    <w:rsid w:val="00506224"/>
    <w:rsid w:val="005062E1"/>
    <w:rsid w:val="005103A2"/>
    <w:rsid w:val="0051076A"/>
    <w:rsid w:val="00510C59"/>
    <w:rsid w:val="00511B4F"/>
    <w:rsid w:val="00511FA0"/>
    <w:rsid w:val="00512F42"/>
    <w:rsid w:val="00513D73"/>
    <w:rsid w:val="00514E82"/>
    <w:rsid w:val="00515465"/>
    <w:rsid w:val="00515D4B"/>
    <w:rsid w:val="00515D93"/>
    <w:rsid w:val="00516593"/>
    <w:rsid w:val="0051690D"/>
    <w:rsid w:val="00516DB2"/>
    <w:rsid w:val="005173EF"/>
    <w:rsid w:val="00517AAF"/>
    <w:rsid w:val="00517B4A"/>
    <w:rsid w:val="00520FCB"/>
    <w:rsid w:val="005214BB"/>
    <w:rsid w:val="0052163F"/>
    <w:rsid w:val="005222DB"/>
    <w:rsid w:val="005229AD"/>
    <w:rsid w:val="00522AF7"/>
    <w:rsid w:val="00522FF7"/>
    <w:rsid w:val="005231DD"/>
    <w:rsid w:val="00523C1E"/>
    <w:rsid w:val="005240E5"/>
    <w:rsid w:val="00524D99"/>
    <w:rsid w:val="00525174"/>
    <w:rsid w:val="005253B2"/>
    <w:rsid w:val="00525890"/>
    <w:rsid w:val="005259DA"/>
    <w:rsid w:val="00525E3E"/>
    <w:rsid w:val="00526073"/>
    <w:rsid w:val="0052608E"/>
    <w:rsid w:val="00526A49"/>
    <w:rsid w:val="00527DFB"/>
    <w:rsid w:val="005308CD"/>
    <w:rsid w:val="00531B01"/>
    <w:rsid w:val="00531BFB"/>
    <w:rsid w:val="00532067"/>
    <w:rsid w:val="0053246E"/>
    <w:rsid w:val="00532CF7"/>
    <w:rsid w:val="005330E9"/>
    <w:rsid w:val="00533762"/>
    <w:rsid w:val="00533B96"/>
    <w:rsid w:val="00533E49"/>
    <w:rsid w:val="005352DC"/>
    <w:rsid w:val="0053561E"/>
    <w:rsid w:val="005359CF"/>
    <w:rsid w:val="00535A54"/>
    <w:rsid w:val="00536A2D"/>
    <w:rsid w:val="00536C4E"/>
    <w:rsid w:val="00536E63"/>
    <w:rsid w:val="00537CDA"/>
    <w:rsid w:val="00540C3D"/>
    <w:rsid w:val="00541EDD"/>
    <w:rsid w:val="00542755"/>
    <w:rsid w:val="00542A06"/>
    <w:rsid w:val="00543303"/>
    <w:rsid w:val="00543EC5"/>
    <w:rsid w:val="00543F11"/>
    <w:rsid w:val="00545877"/>
    <w:rsid w:val="005464F6"/>
    <w:rsid w:val="005465A0"/>
    <w:rsid w:val="005473FF"/>
    <w:rsid w:val="0054750E"/>
    <w:rsid w:val="00547FC3"/>
    <w:rsid w:val="00550AB5"/>
    <w:rsid w:val="005513EF"/>
    <w:rsid w:val="005514E9"/>
    <w:rsid w:val="00551715"/>
    <w:rsid w:val="00551C40"/>
    <w:rsid w:val="00552421"/>
    <w:rsid w:val="00552B29"/>
    <w:rsid w:val="0055343E"/>
    <w:rsid w:val="005539F3"/>
    <w:rsid w:val="00554663"/>
    <w:rsid w:val="00554DE5"/>
    <w:rsid w:val="0055550D"/>
    <w:rsid w:val="00555AA8"/>
    <w:rsid w:val="00555D05"/>
    <w:rsid w:val="00555E67"/>
    <w:rsid w:val="00555F6E"/>
    <w:rsid w:val="00555FE7"/>
    <w:rsid w:val="00557BA5"/>
    <w:rsid w:val="00563627"/>
    <w:rsid w:val="00563BB0"/>
    <w:rsid w:val="00564142"/>
    <w:rsid w:val="00564B8F"/>
    <w:rsid w:val="00564CAD"/>
    <w:rsid w:val="00565900"/>
    <w:rsid w:val="00566197"/>
    <w:rsid w:val="005664EC"/>
    <w:rsid w:val="00567D85"/>
    <w:rsid w:val="0057007F"/>
    <w:rsid w:val="00570383"/>
    <w:rsid w:val="005735F9"/>
    <w:rsid w:val="00573ACC"/>
    <w:rsid w:val="00573C6C"/>
    <w:rsid w:val="00573EE7"/>
    <w:rsid w:val="00573FE7"/>
    <w:rsid w:val="00574192"/>
    <w:rsid w:val="005741DC"/>
    <w:rsid w:val="0057477A"/>
    <w:rsid w:val="005747C4"/>
    <w:rsid w:val="00574944"/>
    <w:rsid w:val="005752CF"/>
    <w:rsid w:val="00575345"/>
    <w:rsid w:val="00575989"/>
    <w:rsid w:val="0057627B"/>
    <w:rsid w:val="00577126"/>
    <w:rsid w:val="005773CF"/>
    <w:rsid w:val="00577637"/>
    <w:rsid w:val="0057794A"/>
    <w:rsid w:val="00577DD1"/>
    <w:rsid w:val="00577FDE"/>
    <w:rsid w:val="005801FF"/>
    <w:rsid w:val="00580299"/>
    <w:rsid w:val="00580F41"/>
    <w:rsid w:val="00581137"/>
    <w:rsid w:val="005811D6"/>
    <w:rsid w:val="00581BF1"/>
    <w:rsid w:val="0058332D"/>
    <w:rsid w:val="00584A58"/>
    <w:rsid w:val="00585476"/>
    <w:rsid w:val="00585729"/>
    <w:rsid w:val="0058603E"/>
    <w:rsid w:val="00586ADF"/>
    <w:rsid w:val="00586B7F"/>
    <w:rsid w:val="005873D1"/>
    <w:rsid w:val="0058785C"/>
    <w:rsid w:val="00590274"/>
    <w:rsid w:val="005903D0"/>
    <w:rsid w:val="00590B0A"/>
    <w:rsid w:val="00590D37"/>
    <w:rsid w:val="00591AEB"/>
    <w:rsid w:val="00591FA6"/>
    <w:rsid w:val="00592722"/>
    <w:rsid w:val="0059293E"/>
    <w:rsid w:val="00592CB1"/>
    <w:rsid w:val="00593080"/>
    <w:rsid w:val="0059440E"/>
    <w:rsid w:val="00596DF0"/>
    <w:rsid w:val="0059747B"/>
    <w:rsid w:val="00597CCA"/>
    <w:rsid w:val="005A153F"/>
    <w:rsid w:val="005A18EE"/>
    <w:rsid w:val="005A1F4F"/>
    <w:rsid w:val="005A2F16"/>
    <w:rsid w:val="005A310B"/>
    <w:rsid w:val="005A3BED"/>
    <w:rsid w:val="005A43F0"/>
    <w:rsid w:val="005A495E"/>
    <w:rsid w:val="005A50FB"/>
    <w:rsid w:val="005A5375"/>
    <w:rsid w:val="005A5697"/>
    <w:rsid w:val="005A6507"/>
    <w:rsid w:val="005A6AA8"/>
    <w:rsid w:val="005A7238"/>
    <w:rsid w:val="005A78E4"/>
    <w:rsid w:val="005B0057"/>
    <w:rsid w:val="005B0A8C"/>
    <w:rsid w:val="005B124A"/>
    <w:rsid w:val="005B1305"/>
    <w:rsid w:val="005B1F1E"/>
    <w:rsid w:val="005B246C"/>
    <w:rsid w:val="005B2612"/>
    <w:rsid w:val="005B338B"/>
    <w:rsid w:val="005B3411"/>
    <w:rsid w:val="005B3657"/>
    <w:rsid w:val="005B3DD1"/>
    <w:rsid w:val="005B3F58"/>
    <w:rsid w:val="005B4141"/>
    <w:rsid w:val="005B4700"/>
    <w:rsid w:val="005B4E7A"/>
    <w:rsid w:val="005B5057"/>
    <w:rsid w:val="005B560E"/>
    <w:rsid w:val="005B5B03"/>
    <w:rsid w:val="005B654F"/>
    <w:rsid w:val="005B6F6D"/>
    <w:rsid w:val="005B7F2A"/>
    <w:rsid w:val="005C06CB"/>
    <w:rsid w:val="005C0B2F"/>
    <w:rsid w:val="005C13E8"/>
    <w:rsid w:val="005C15F3"/>
    <w:rsid w:val="005C16CF"/>
    <w:rsid w:val="005C185D"/>
    <w:rsid w:val="005C246A"/>
    <w:rsid w:val="005C3741"/>
    <w:rsid w:val="005C37AB"/>
    <w:rsid w:val="005C3B08"/>
    <w:rsid w:val="005C3C39"/>
    <w:rsid w:val="005C4221"/>
    <w:rsid w:val="005C4A34"/>
    <w:rsid w:val="005C4C90"/>
    <w:rsid w:val="005C4CC6"/>
    <w:rsid w:val="005C4D9D"/>
    <w:rsid w:val="005C5105"/>
    <w:rsid w:val="005C5396"/>
    <w:rsid w:val="005C5A56"/>
    <w:rsid w:val="005C7C87"/>
    <w:rsid w:val="005D0150"/>
    <w:rsid w:val="005D05DC"/>
    <w:rsid w:val="005D094C"/>
    <w:rsid w:val="005D0E85"/>
    <w:rsid w:val="005D1D28"/>
    <w:rsid w:val="005D1EAD"/>
    <w:rsid w:val="005D2570"/>
    <w:rsid w:val="005D270D"/>
    <w:rsid w:val="005D2894"/>
    <w:rsid w:val="005D2922"/>
    <w:rsid w:val="005D3061"/>
    <w:rsid w:val="005D3517"/>
    <w:rsid w:val="005D3592"/>
    <w:rsid w:val="005D3D34"/>
    <w:rsid w:val="005D3E46"/>
    <w:rsid w:val="005D547F"/>
    <w:rsid w:val="005D66B6"/>
    <w:rsid w:val="005D6BE8"/>
    <w:rsid w:val="005D7208"/>
    <w:rsid w:val="005D7A71"/>
    <w:rsid w:val="005D7F49"/>
    <w:rsid w:val="005E0D0C"/>
    <w:rsid w:val="005E1849"/>
    <w:rsid w:val="005E2937"/>
    <w:rsid w:val="005E2D0D"/>
    <w:rsid w:val="005E320A"/>
    <w:rsid w:val="005E3E3A"/>
    <w:rsid w:val="005E4085"/>
    <w:rsid w:val="005E42A0"/>
    <w:rsid w:val="005E6261"/>
    <w:rsid w:val="005E7086"/>
    <w:rsid w:val="005E7466"/>
    <w:rsid w:val="005F0369"/>
    <w:rsid w:val="005F084D"/>
    <w:rsid w:val="005F1733"/>
    <w:rsid w:val="005F19D7"/>
    <w:rsid w:val="005F1D87"/>
    <w:rsid w:val="005F1E25"/>
    <w:rsid w:val="005F1EB5"/>
    <w:rsid w:val="005F213D"/>
    <w:rsid w:val="005F2817"/>
    <w:rsid w:val="005F2DC9"/>
    <w:rsid w:val="005F2DDA"/>
    <w:rsid w:val="005F3C00"/>
    <w:rsid w:val="005F4024"/>
    <w:rsid w:val="005F43B6"/>
    <w:rsid w:val="005F48A7"/>
    <w:rsid w:val="005F4B85"/>
    <w:rsid w:val="005F4E34"/>
    <w:rsid w:val="005F52F8"/>
    <w:rsid w:val="005F5339"/>
    <w:rsid w:val="005F76F6"/>
    <w:rsid w:val="005F797C"/>
    <w:rsid w:val="006017E9"/>
    <w:rsid w:val="00601BA3"/>
    <w:rsid w:val="00601C1F"/>
    <w:rsid w:val="00601CD8"/>
    <w:rsid w:val="00602DB9"/>
    <w:rsid w:val="00603228"/>
    <w:rsid w:val="00604511"/>
    <w:rsid w:val="006047D5"/>
    <w:rsid w:val="00604D35"/>
    <w:rsid w:val="00605A48"/>
    <w:rsid w:val="006062A8"/>
    <w:rsid w:val="00606352"/>
    <w:rsid w:val="00606B9C"/>
    <w:rsid w:val="006074D6"/>
    <w:rsid w:val="00607DEA"/>
    <w:rsid w:val="00607F56"/>
    <w:rsid w:val="00610AF6"/>
    <w:rsid w:val="006111DE"/>
    <w:rsid w:val="006113BC"/>
    <w:rsid w:val="00611A2D"/>
    <w:rsid w:val="00611BA1"/>
    <w:rsid w:val="006123A5"/>
    <w:rsid w:val="0061280D"/>
    <w:rsid w:val="00612B1D"/>
    <w:rsid w:val="00613E15"/>
    <w:rsid w:val="00614622"/>
    <w:rsid w:val="00614EC0"/>
    <w:rsid w:val="006152D4"/>
    <w:rsid w:val="00615E5F"/>
    <w:rsid w:val="006164C6"/>
    <w:rsid w:val="00616ED3"/>
    <w:rsid w:val="0061768C"/>
    <w:rsid w:val="0061768D"/>
    <w:rsid w:val="00617A1E"/>
    <w:rsid w:val="00620062"/>
    <w:rsid w:val="00620E64"/>
    <w:rsid w:val="00620F7A"/>
    <w:rsid w:val="006214D1"/>
    <w:rsid w:val="0062198C"/>
    <w:rsid w:val="00622ACD"/>
    <w:rsid w:val="00622C6A"/>
    <w:rsid w:val="0062335D"/>
    <w:rsid w:val="00623825"/>
    <w:rsid w:val="006239F5"/>
    <w:rsid w:val="006244F4"/>
    <w:rsid w:val="00624752"/>
    <w:rsid w:val="00624E9C"/>
    <w:rsid w:val="0062521C"/>
    <w:rsid w:val="00625B66"/>
    <w:rsid w:val="006263D9"/>
    <w:rsid w:val="00626791"/>
    <w:rsid w:val="00626CFD"/>
    <w:rsid w:val="00626EDF"/>
    <w:rsid w:val="00630886"/>
    <w:rsid w:val="00631180"/>
    <w:rsid w:val="00632332"/>
    <w:rsid w:val="006325E3"/>
    <w:rsid w:val="00633834"/>
    <w:rsid w:val="00633EBE"/>
    <w:rsid w:val="00635CDC"/>
    <w:rsid w:val="00635D60"/>
    <w:rsid w:val="0063697C"/>
    <w:rsid w:val="00636C1F"/>
    <w:rsid w:val="00637C17"/>
    <w:rsid w:val="00640007"/>
    <w:rsid w:val="00640398"/>
    <w:rsid w:val="00641B98"/>
    <w:rsid w:val="00641E3B"/>
    <w:rsid w:val="0064262E"/>
    <w:rsid w:val="00642DDA"/>
    <w:rsid w:val="0064383E"/>
    <w:rsid w:val="00644B61"/>
    <w:rsid w:val="0064517A"/>
    <w:rsid w:val="00645919"/>
    <w:rsid w:val="00645A1F"/>
    <w:rsid w:val="00645F2C"/>
    <w:rsid w:val="0064632F"/>
    <w:rsid w:val="0065006E"/>
    <w:rsid w:val="0065071B"/>
    <w:rsid w:val="006509CF"/>
    <w:rsid w:val="00650CBE"/>
    <w:rsid w:val="00651B99"/>
    <w:rsid w:val="00651D7B"/>
    <w:rsid w:val="00652079"/>
    <w:rsid w:val="00652334"/>
    <w:rsid w:val="0065290A"/>
    <w:rsid w:val="00652ECD"/>
    <w:rsid w:val="0065321C"/>
    <w:rsid w:val="006538D8"/>
    <w:rsid w:val="006541AD"/>
    <w:rsid w:val="00654FC4"/>
    <w:rsid w:val="006563C4"/>
    <w:rsid w:val="00656A4E"/>
    <w:rsid w:val="00656E96"/>
    <w:rsid w:val="00657937"/>
    <w:rsid w:val="00660484"/>
    <w:rsid w:val="006611BC"/>
    <w:rsid w:val="006612B9"/>
    <w:rsid w:val="006616B7"/>
    <w:rsid w:val="006624D8"/>
    <w:rsid w:val="0066268D"/>
    <w:rsid w:val="00662C77"/>
    <w:rsid w:val="00662D06"/>
    <w:rsid w:val="00662DA7"/>
    <w:rsid w:val="0066318F"/>
    <w:rsid w:val="00663FD8"/>
    <w:rsid w:val="006641D0"/>
    <w:rsid w:val="006643A0"/>
    <w:rsid w:val="00664844"/>
    <w:rsid w:val="00664ADC"/>
    <w:rsid w:val="006657B8"/>
    <w:rsid w:val="006663FF"/>
    <w:rsid w:val="00666615"/>
    <w:rsid w:val="006677EA"/>
    <w:rsid w:val="0066783D"/>
    <w:rsid w:val="00667ADF"/>
    <w:rsid w:val="006708D1"/>
    <w:rsid w:val="006708F2"/>
    <w:rsid w:val="00670B8B"/>
    <w:rsid w:val="00670D3A"/>
    <w:rsid w:val="00671953"/>
    <w:rsid w:val="006726C7"/>
    <w:rsid w:val="00673D8C"/>
    <w:rsid w:val="00674D89"/>
    <w:rsid w:val="006751AC"/>
    <w:rsid w:val="00676AAA"/>
    <w:rsid w:val="00676E15"/>
    <w:rsid w:val="00677638"/>
    <w:rsid w:val="00677C21"/>
    <w:rsid w:val="0068021F"/>
    <w:rsid w:val="0068031F"/>
    <w:rsid w:val="00680D6D"/>
    <w:rsid w:val="00680FD8"/>
    <w:rsid w:val="00681665"/>
    <w:rsid w:val="00681678"/>
    <w:rsid w:val="006816C0"/>
    <w:rsid w:val="006818F9"/>
    <w:rsid w:val="00681C09"/>
    <w:rsid w:val="00682197"/>
    <w:rsid w:val="00682B50"/>
    <w:rsid w:val="0068337F"/>
    <w:rsid w:val="00683B6A"/>
    <w:rsid w:val="00683D20"/>
    <w:rsid w:val="006842B2"/>
    <w:rsid w:val="00684A43"/>
    <w:rsid w:val="00684DE4"/>
    <w:rsid w:val="0068602E"/>
    <w:rsid w:val="0068620F"/>
    <w:rsid w:val="00686954"/>
    <w:rsid w:val="00686A99"/>
    <w:rsid w:val="006876F4"/>
    <w:rsid w:val="006877B1"/>
    <w:rsid w:val="00687B03"/>
    <w:rsid w:val="00687E8B"/>
    <w:rsid w:val="006902F7"/>
    <w:rsid w:val="006908A5"/>
    <w:rsid w:val="00690B48"/>
    <w:rsid w:val="00690E56"/>
    <w:rsid w:val="00690F73"/>
    <w:rsid w:val="0069257D"/>
    <w:rsid w:val="00692790"/>
    <w:rsid w:val="00692C99"/>
    <w:rsid w:val="006932B7"/>
    <w:rsid w:val="00693459"/>
    <w:rsid w:val="006938A4"/>
    <w:rsid w:val="0069487E"/>
    <w:rsid w:val="00694E71"/>
    <w:rsid w:val="00695CB7"/>
    <w:rsid w:val="00696281"/>
    <w:rsid w:val="006975D9"/>
    <w:rsid w:val="00697D60"/>
    <w:rsid w:val="006A0041"/>
    <w:rsid w:val="006A04E4"/>
    <w:rsid w:val="006A19A6"/>
    <w:rsid w:val="006A1C63"/>
    <w:rsid w:val="006A2A60"/>
    <w:rsid w:val="006A33F8"/>
    <w:rsid w:val="006A348C"/>
    <w:rsid w:val="006A3E57"/>
    <w:rsid w:val="006A3E8F"/>
    <w:rsid w:val="006A4447"/>
    <w:rsid w:val="006A49D9"/>
    <w:rsid w:val="006A550E"/>
    <w:rsid w:val="006B00FB"/>
    <w:rsid w:val="006B01BE"/>
    <w:rsid w:val="006B05E1"/>
    <w:rsid w:val="006B0C18"/>
    <w:rsid w:val="006B0D07"/>
    <w:rsid w:val="006B20B7"/>
    <w:rsid w:val="006B2E37"/>
    <w:rsid w:val="006B3613"/>
    <w:rsid w:val="006B3A20"/>
    <w:rsid w:val="006B3CA3"/>
    <w:rsid w:val="006B523B"/>
    <w:rsid w:val="006B5886"/>
    <w:rsid w:val="006B5C2F"/>
    <w:rsid w:val="006B6175"/>
    <w:rsid w:val="006B78F9"/>
    <w:rsid w:val="006C02BE"/>
    <w:rsid w:val="006C14AF"/>
    <w:rsid w:val="006C14D7"/>
    <w:rsid w:val="006C1A7B"/>
    <w:rsid w:val="006C1EA7"/>
    <w:rsid w:val="006C1F1F"/>
    <w:rsid w:val="006C22F4"/>
    <w:rsid w:val="006C27F5"/>
    <w:rsid w:val="006C2CE2"/>
    <w:rsid w:val="006C2DA1"/>
    <w:rsid w:val="006C2DE5"/>
    <w:rsid w:val="006C4A13"/>
    <w:rsid w:val="006C4A81"/>
    <w:rsid w:val="006C4F80"/>
    <w:rsid w:val="006C5066"/>
    <w:rsid w:val="006C5187"/>
    <w:rsid w:val="006C5842"/>
    <w:rsid w:val="006C6D3D"/>
    <w:rsid w:val="006C7314"/>
    <w:rsid w:val="006D033A"/>
    <w:rsid w:val="006D140E"/>
    <w:rsid w:val="006D21BA"/>
    <w:rsid w:val="006D32A5"/>
    <w:rsid w:val="006D3310"/>
    <w:rsid w:val="006D4574"/>
    <w:rsid w:val="006D4812"/>
    <w:rsid w:val="006D4E78"/>
    <w:rsid w:val="006D55B3"/>
    <w:rsid w:val="006D5E7D"/>
    <w:rsid w:val="006D6940"/>
    <w:rsid w:val="006D7375"/>
    <w:rsid w:val="006D7F08"/>
    <w:rsid w:val="006D7F91"/>
    <w:rsid w:val="006D7FF5"/>
    <w:rsid w:val="006E0228"/>
    <w:rsid w:val="006E051B"/>
    <w:rsid w:val="006E0661"/>
    <w:rsid w:val="006E06DF"/>
    <w:rsid w:val="006E1669"/>
    <w:rsid w:val="006E1730"/>
    <w:rsid w:val="006E1A8E"/>
    <w:rsid w:val="006E2523"/>
    <w:rsid w:val="006E2C03"/>
    <w:rsid w:val="006E3370"/>
    <w:rsid w:val="006E37E5"/>
    <w:rsid w:val="006E3CE6"/>
    <w:rsid w:val="006E3D24"/>
    <w:rsid w:val="006E5135"/>
    <w:rsid w:val="006E5D3D"/>
    <w:rsid w:val="006E5EB1"/>
    <w:rsid w:val="006E6085"/>
    <w:rsid w:val="006E6BC2"/>
    <w:rsid w:val="006E7D97"/>
    <w:rsid w:val="006F0132"/>
    <w:rsid w:val="006F0D9E"/>
    <w:rsid w:val="006F20A4"/>
    <w:rsid w:val="006F3348"/>
    <w:rsid w:val="006F38A2"/>
    <w:rsid w:val="006F40F0"/>
    <w:rsid w:val="006F4200"/>
    <w:rsid w:val="006F42F4"/>
    <w:rsid w:val="006F43D8"/>
    <w:rsid w:val="006F4E2F"/>
    <w:rsid w:val="006F698A"/>
    <w:rsid w:val="006F6B75"/>
    <w:rsid w:val="006F6BAE"/>
    <w:rsid w:val="006F6F40"/>
    <w:rsid w:val="006F7014"/>
    <w:rsid w:val="006F7E20"/>
    <w:rsid w:val="0070287E"/>
    <w:rsid w:val="00703D84"/>
    <w:rsid w:val="00703F93"/>
    <w:rsid w:val="007049F9"/>
    <w:rsid w:val="00704D6D"/>
    <w:rsid w:val="00705532"/>
    <w:rsid w:val="007055B4"/>
    <w:rsid w:val="00705AC7"/>
    <w:rsid w:val="007069C5"/>
    <w:rsid w:val="00706A9C"/>
    <w:rsid w:val="00706D3A"/>
    <w:rsid w:val="00707049"/>
    <w:rsid w:val="00707B88"/>
    <w:rsid w:val="00712038"/>
    <w:rsid w:val="007123BA"/>
    <w:rsid w:val="00712A4A"/>
    <w:rsid w:val="00713168"/>
    <w:rsid w:val="0071322D"/>
    <w:rsid w:val="00713684"/>
    <w:rsid w:val="007136D4"/>
    <w:rsid w:val="00713F21"/>
    <w:rsid w:val="007147F3"/>
    <w:rsid w:val="00714BAD"/>
    <w:rsid w:val="00714EC0"/>
    <w:rsid w:val="0071526C"/>
    <w:rsid w:val="00715BD6"/>
    <w:rsid w:val="00715C3F"/>
    <w:rsid w:val="00715C63"/>
    <w:rsid w:val="00715E62"/>
    <w:rsid w:val="00715E89"/>
    <w:rsid w:val="00716702"/>
    <w:rsid w:val="007170DE"/>
    <w:rsid w:val="00717411"/>
    <w:rsid w:val="007175FC"/>
    <w:rsid w:val="0071782D"/>
    <w:rsid w:val="00717A50"/>
    <w:rsid w:val="0072034A"/>
    <w:rsid w:val="00720BD1"/>
    <w:rsid w:val="00720EE3"/>
    <w:rsid w:val="007212F3"/>
    <w:rsid w:val="00722A08"/>
    <w:rsid w:val="00722F21"/>
    <w:rsid w:val="00723049"/>
    <w:rsid w:val="00723611"/>
    <w:rsid w:val="00723760"/>
    <w:rsid w:val="00723DEF"/>
    <w:rsid w:val="00723F3A"/>
    <w:rsid w:val="00724A03"/>
    <w:rsid w:val="00725076"/>
    <w:rsid w:val="007253C6"/>
    <w:rsid w:val="00725581"/>
    <w:rsid w:val="00726914"/>
    <w:rsid w:val="00726CB1"/>
    <w:rsid w:val="00727E7B"/>
    <w:rsid w:val="00731699"/>
    <w:rsid w:val="00731982"/>
    <w:rsid w:val="00731E1C"/>
    <w:rsid w:val="007326E0"/>
    <w:rsid w:val="00732E3D"/>
    <w:rsid w:val="00733475"/>
    <w:rsid w:val="0073431B"/>
    <w:rsid w:val="00734A75"/>
    <w:rsid w:val="00734F47"/>
    <w:rsid w:val="007363B7"/>
    <w:rsid w:val="0073676F"/>
    <w:rsid w:val="00736A0A"/>
    <w:rsid w:val="00736F34"/>
    <w:rsid w:val="0073767E"/>
    <w:rsid w:val="00737D1F"/>
    <w:rsid w:val="00740D53"/>
    <w:rsid w:val="0074335D"/>
    <w:rsid w:val="00743935"/>
    <w:rsid w:val="00744C5D"/>
    <w:rsid w:val="007457E2"/>
    <w:rsid w:val="007462B5"/>
    <w:rsid w:val="007463B4"/>
    <w:rsid w:val="007464C1"/>
    <w:rsid w:val="0074688B"/>
    <w:rsid w:val="00747372"/>
    <w:rsid w:val="007478B9"/>
    <w:rsid w:val="00747B6E"/>
    <w:rsid w:val="007500A7"/>
    <w:rsid w:val="007501CA"/>
    <w:rsid w:val="00750405"/>
    <w:rsid w:val="00750FAF"/>
    <w:rsid w:val="00751122"/>
    <w:rsid w:val="007526C7"/>
    <w:rsid w:val="007528EC"/>
    <w:rsid w:val="00752A2C"/>
    <w:rsid w:val="00753B32"/>
    <w:rsid w:val="00753DE0"/>
    <w:rsid w:val="0075495F"/>
    <w:rsid w:val="00754D70"/>
    <w:rsid w:val="0075549E"/>
    <w:rsid w:val="007558A6"/>
    <w:rsid w:val="00755F13"/>
    <w:rsid w:val="00755F71"/>
    <w:rsid w:val="00756128"/>
    <w:rsid w:val="00756B70"/>
    <w:rsid w:val="007575E0"/>
    <w:rsid w:val="0075789B"/>
    <w:rsid w:val="00757E01"/>
    <w:rsid w:val="00760B1A"/>
    <w:rsid w:val="00760E98"/>
    <w:rsid w:val="00760F09"/>
    <w:rsid w:val="00761CE7"/>
    <w:rsid w:val="007629D0"/>
    <w:rsid w:val="00762ECB"/>
    <w:rsid w:val="00763E64"/>
    <w:rsid w:val="0076417C"/>
    <w:rsid w:val="007644E9"/>
    <w:rsid w:val="00764A9E"/>
    <w:rsid w:val="00765E55"/>
    <w:rsid w:val="00765F52"/>
    <w:rsid w:val="00766733"/>
    <w:rsid w:val="00767706"/>
    <w:rsid w:val="00767A5B"/>
    <w:rsid w:val="00767FE9"/>
    <w:rsid w:val="007705E6"/>
    <w:rsid w:val="00771184"/>
    <w:rsid w:val="007714A4"/>
    <w:rsid w:val="007716D4"/>
    <w:rsid w:val="007719E0"/>
    <w:rsid w:val="00771DCA"/>
    <w:rsid w:val="007727B1"/>
    <w:rsid w:val="00772CCF"/>
    <w:rsid w:val="00774299"/>
    <w:rsid w:val="00774824"/>
    <w:rsid w:val="00775450"/>
    <w:rsid w:val="007757CD"/>
    <w:rsid w:val="00775EBE"/>
    <w:rsid w:val="007764F4"/>
    <w:rsid w:val="00777464"/>
    <w:rsid w:val="007779CA"/>
    <w:rsid w:val="00777D5B"/>
    <w:rsid w:val="0078055C"/>
    <w:rsid w:val="00780B2E"/>
    <w:rsid w:val="00780C8C"/>
    <w:rsid w:val="007823B3"/>
    <w:rsid w:val="0078388E"/>
    <w:rsid w:val="00784753"/>
    <w:rsid w:val="007848A1"/>
    <w:rsid w:val="007849BD"/>
    <w:rsid w:val="00784B84"/>
    <w:rsid w:val="00784E1A"/>
    <w:rsid w:val="0078559A"/>
    <w:rsid w:val="00786D23"/>
    <w:rsid w:val="00786FCF"/>
    <w:rsid w:val="007876CD"/>
    <w:rsid w:val="00787E55"/>
    <w:rsid w:val="00791354"/>
    <w:rsid w:val="00791F60"/>
    <w:rsid w:val="00792874"/>
    <w:rsid w:val="007931F3"/>
    <w:rsid w:val="00793564"/>
    <w:rsid w:val="007936E3"/>
    <w:rsid w:val="007937F7"/>
    <w:rsid w:val="00793868"/>
    <w:rsid w:val="00793E94"/>
    <w:rsid w:val="00794C1B"/>
    <w:rsid w:val="00794E97"/>
    <w:rsid w:val="0079624D"/>
    <w:rsid w:val="00796487"/>
    <w:rsid w:val="00796D82"/>
    <w:rsid w:val="007970B4"/>
    <w:rsid w:val="007978B5"/>
    <w:rsid w:val="007A06DC"/>
    <w:rsid w:val="007A18AF"/>
    <w:rsid w:val="007A1919"/>
    <w:rsid w:val="007A1D9F"/>
    <w:rsid w:val="007A2257"/>
    <w:rsid w:val="007A308D"/>
    <w:rsid w:val="007A3DAF"/>
    <w:rsid w:val="007A412C"/>
    <w:rsid w:val="007A4277"/>
    <w:rsid w:val="007A4C71"/>
    <w:rsid w:val="007A52C8"/>
    <w:rsid w:val="007A5566"/>
    <w:rsid w:val="007A5CA6"/>
    <w:rsid w:val="007A7D44"/>
    <w:rsid w:val="007B014E"/>
    <w:rsid w:val="007B0A46"/>
    <w:rsid w:val="007B1CD4"/>
    <w:rsid w:val="007B28F0"/>
    <w:rsid w:val="007B2B4F"/>
    <w:rsid w:val="007B315D"/>
    <w:rsid w:val="007B31A7"/>
    <w:rsid w:val="007B4121"/>
    <w:rsid w:val="007B44AC"/>
    <w:rsid w:val="007B4882"/>
    <w:rsid w:val="007B4A5B"/>
    <w:rsid w:val="007B5DEE"/>
    <w:rsid w:val="007B6953"/>
    <w:rsid w:val="007B6B4C"/>
    <w:rsid w:val="007B6CE6"/>
    <w:rsid w:val="007B6D30"/>
    <w:rsid w:val="007B7C12"/>
    <w:rsid w:val="007C0A47"/>
    <w:rsid w:val="007C161B"/>
    <w:rsid w:val="007C1668"/>
    <w:rsid w:val="007C21D2"/>
    <w:rsid w:val="007C26AB"/>
    <w:rsid w:val="007C2EBD"/>
    <w:rsid w:val="007C2FCB"/>
    <w:rsid w:val="007C305D"/>
    <w:rsid w:val="007C3735"/>
    <w:rsid w:val="007C3A08"/>
    <w:rsid w:val="007C3F40"/>
    <w:rsid w:val="007C45E9"/>
    <w:rsid w:val="007C4F05"/>
    <w:rsid w:val="007C5726"/>
    <w:rsid w:val="007C582C"/>
    <w:rsid w:val="007C66C1"/>
    <w:rsid w:val="007C696D"/>
    <w:rsid w:val="007C7840"/>
    <w:rsid w:val="007C792F"/>
    <w:rsid w:val="007C799E"/>
    <w:rsid w:val="007C98F1"/>
    <w:rsid w:val="007D0368"/>
    <w:rsid w:val="007D06DF"/>
    <w:rsid w:val="007D07D6"/>
    <w:rsid w:val="007D09FE"/>
    <w:rsid w:val="007D13C6"/>
    <w:rsid w:val="007D1990"/>
    <w:rsid w:val="007D1AD1"/>
    <w:rsid w:val="007D2173"/>
    <w:rsid w:val="007D2654"/>
    <w:rsid w:val="007D2D2B"/>
    <w:rsid w:val="007D3681"/>
    <w:rsid w:val="007D39DE"/>
    <w:rsid w:val="007D3F91"/>
    <w:rsid w:val="007D490A"/>
    <w:rsid w:val="007D49FC"/>
    <w:rsid w:val="007D4DF0"/>
    <w:rsid w:val="007D5229"/>
    <w:rsid w:val="007D5F84"/>
    <w:rsid w:val="007D67FB"/>
    <w:rsid w:val="007D68DF"/>
    <w:rsid w:val="007D6A8D"/>
    <w:rsid w:val="007D7A84"/>
    <w:rsid w:val="007E0832"/>
    <w:rsid w:val="007E0FD2"/>
    <w:rsid w:val="007E115D"/>
    <w:rsid w:val="007E1D96"/>
    <w:rsid w:val="007E1E4B"/>
    <w:rsid w:val="007E1F03"/>
    <w:rsid w:val="007E265D"/>
    <w:rsid w:val="007E2FE7"/>
    <w:rsid w:val="007E3132"/>
    <w:rsid w:val="007E4272"/>
    <w:rsid w:val="007E5053"/>
    <w:rsid w:val="007E5DD7"/>
    <w:rsid w:val="007E6222"/>
    <w:rsid w:val="007E639D"/>
    <w:rsid w:val="007E63FE"/>
    <w:rsid w:val="007E7DF3"/>
    <w:rsid w:val="007E7EDC"/>
    <w:rsid w:val="007F0598"/>
    <w:rsid w:val="007F0ECF"/>
    <w:rsid w:val="007F1524"/>
    <w:rsid w:val="007F204B"/>
    <w:rsid w:val="007F21A2"/>
    <w:rsid w:val="007F22E6"/>
    <w:rsid w:val="007F2612"/>
    <w:rsid w:val="007F271F"/>
    <w:rsid w:val="007F3ED2"/>
    <w:rsid w:val="007F423A"/>
    <w:rsid w:val="007F4301"/>
    <w:rsid w:val="007F4A1E"/>
    <w:rsid w:val="007F5595"/>
    <w:rsid w:val="007F5ACE"/>
    <w:rsid w:val="007F5E26"/>
    <w:rsid w:val="007F683C"/>
    <w:rsid w:val="007F78C7"/>
    <w:rsid w:val="007F7B38"/>
    <w:rsid w:val="007F7CFE"/>
    <w:rsid w:val="007F7F70"/>
    <w:rsid w:val="0080050E"/>
    <w:rsid w:val="00800B4A"/>
    <w:rsid w:val="00800E1C"/>
    <w:rsid w:val="008013EB"/>
    <w:rsid w:val="0080171E"/>
    <w:rsid w:val="0080181C"/>
    <w:rsid w:val="0080214B"/>
    <w:rsid w:val="00802378"/>
    <w:rsid w:val="00803416"/>
    <w:rsid w:val="0080363C"/>
    <w:rsid w:val="008037E9"/>
    <w:rsid w:val="00803E42"/>
    <w:rsid w:val="00804827"/>
    <w:rsid w:val="008049ED"/>
    <w:rsid w:val="00804B70"/>
    <w:rsid w:val="00807362"/>
    <w:rsid w:val="00807485"/>
    <w:rsid w:val="00807896"/>
    <w:rsid w:val="00807F1A"/>
    <w:rsid w:val="00810B6F"/>
    <w:rsid w:val="00811375"/>
    <w:rsid w:val="00811790"/>
    <w:rsid w:val="0081208A"/>
    <w:rsid w:val="00812AA6"/>
    <w:rsid w:val="008130DE"/>
    <w:rsid w:val="00813DA8"/>
    <w:rsid w:val="00814B08"/>
    <w:rsid w:val="00814FF1"/>
    <w:rsid w:val="00815299"/>
    <w:rsid w:val="00815F9D"/>
    <w:rsid w:val="00817165"/>
    <w:rsid w:val="008176C5"/>
    <w:rsid w:val="0082072D"/>
    <w:rsid w:val="00820919"/>
    <w:rsid w:val="00820C61"/>
    <w:rsid w:val="008210B4"/>
    <w:rsid w:val="00821504"/>
    <w:rsid w:val="0082184D"/>
    <w:rsid w:val="00823848"/>
    <w:rsid w:val="0082573E"/>
    <w:rsid w:val="00825803"/>
    <w:rsid w:val="00827AFC"/>
    <w:rsid w:val="00827B39"/>
    <w:rsid w:val="0083089F"/>
    <w:rsid w:val="00830A7A"/>
    <w:rsid w:val="00830D7B"/>
    <w:rsid w:val="00831BF5"/>
    <w:rsid w:val="00831F00"/>
    <w:rsid w:val="00831FA3"/>
    <w:rsid w:val="008323AD"/>
    <w:rsid w:val="0083253C"/>
    <w:rsid w:val="00833170"/>
    <w:rsid w:val="00833DC0"/>
    <w:rsid w:val="00834B18"/>
    <w:rsid w:val="00834E58"/>
    <w:rsid w:val="00835198"/>
    <w:rsid w:val="00835B34"/>
    <w:rsid w:val="00836AD2"/>
    <w:rsid w:val="00836C6C"/>
    <w:rsid w:val="00836CB1"/>
    <w:rsid w:val="00841979"/>
    <w:rsid w:val="00841B99"/>
    <w:rsid w:val="00842298"/>
    <w:rsid w:val="008426E9"/>
    <w:rsid w:val="00842A03"/>
    <w:rsid w:val="00843867"/>
    <w:rsid w:val="0084483A"/>
    <w:rsid w:val="00844F94"/>
    <w:rsid w:val="00845481"/>
    <w:rsid w:val="00846A72"/>
    <w:rsid w:val="00846DF9"/>
    <w:rsid w:val="00847BAA"/>
    <w:rsid w:val="00847BB4"/>
    <w:rsid w:val="00847CEC"/>
    <w:rsid w:val="00850A46"/>
    <w:rsid w:val="0085154B"/>
    <w:rsid w:val="008515FE"/>
    <w:rsid w:val="0085168B"/>
    <w:rsid w:val="00852452"/>
    <w:rsid w:val="0085258D"/>
    <w:rsid w:val="00853176"/>
    <w:rsid w:val="0085463A"/>
    <w:rsid w:val="00855B0F"/>
    <w:rsid w:val="008578CD"/>
    <w:rsid w:val="008601F3"/>
    <w:rsid w:val="008602E5"/>
    <w:rsid w:val="008607D9"/>
    <w:rsid w:val="00861791"/>
    <w:rsid w:val="008624DE"/>
    <w:rsid w:val="008626FD"/>
    <w:rsid w:val="008638CE"/>
    <w:rsid w:val="008640B8"/>
    <w:rsid w:val="00864370"/>
    <w:rsid w:val="008656FB"/>
    <w:rsid w:val="00865D98"/>
    <w:rsid w:val="008664FF"/>
    <w:rsid w:val="0086656D"/>
    <w:rsid w:val="008669BD"/>
    <w:rsid w:val="00867AE5"/>
    <w:rsid w:val="0087013B"/>
    <w:rsid w:val="0087075A"/>
    <w:rsid w:val="00871532"/>
    <w:rsid w:val="008723B9"/>
    <w:rsid w:val="008731E7"/>
    <w:rsid w:val="0087373E"/>
    <w:rsid w:val="008750B2"/>
    <w:rsid w:val="00875C6E"/>
    <w:rsid w:val="008766D4"/>
    <w:rsid w:val="00876CF5"/>
    <w:rsid w:val="00877353"/>
    <w:rsid w:val="008775EA"/>
    <w:rsid w:val="00877F81"/>
    <w:rsid w:val="008813FE"/>
    <w:rsid w:val="00882522"/>
    <w:rsid w:val="00882D92"/>
    <w:rsid w:val="0088323D"/>
    <w:rsid w:val="00883250"/>
    <w:rsid w:val="00883964"/>
    <w:rsid w:val="0088462A"/>
    <w:rsid w:val="00885B24"/>
    <w:rsid w:val="00885E2C"/>
    <w:rsid w:val="008864C6"/>
    <w:rsid w:val="008864FF"/>
    <w:rsid w:val="00887705"/>
    <w:rsid w:val="0088793E"/>
    <w:rsid w:val="0089016B"/>
    <w:rsid w:val="0089053E"/>
    <w:rsid w:val="00890E68"/>
    <w:rsid w:val="008915DD"/>
    <w:rsid w:val="0089183A"/>
    <w:rsid w:val="0089200B"/>
    <w:rsid w:val="00892CA5"/>
    <w:rsid w:val="008935A6"/>
    <w:rsid w:val="00893763"/>
    <w:rsid w:val="008946EC"/>
    <w:rsid w:val="008962C5"/>
    <w:rsid w:val="00897293"/>
    <w:rsid w:val="008974DE"/>
    <w:rsid w:val="00897948"/>
    <w:rsid w:val="00897D52"/>
    <w:rsid w:val="008A00A9"/>
    <w:rsid w:val="008A097A"/>
    <w:rsid w:val="008A09C8"/>
    <w:rsid w:val="008A09DA"/>
    <w:rsid w:val="008A09F4"/>
    <w:rsid w:val="008A0CD5"/>
    <w:rsid w:val="008A0D68"/>
    <w:rsid w:val="008A1F06"/>
    <w:rsid w:val="008A1F9A"/>
    <w:rsid w:val="008A2065"/>
    <w:rsid w:val="008A2CE7"/>
    <w:rsid w:val="008A3007"/>
    <w:rsid w:val="008A3557"/>
    <w:rsid w:val="008A3671"/>
    <w:rsid w:val="008A37CA"/>
    <w:rsid w:val="008A3A4D"/>
    <w:rsid w:val="008A3CF7"/>
    <w:rsid w:val="008A475C"/>
    <w:rsid w:val="008A56AD"/>
    <w:rsid w:val="008A56D4"/>
    <w:rsid w:val="008A778A"/>
    <w:rsid w:val="008A7CC2"/>
    <w:rsid w:val="008A7D8C"/>
    <w:rsid w:val="008B1176"/>
    <w:rsid w:val="008B13EB"/>
    <w:rsid w:val="008B18DC"/>
    <w:rsid w:val="008B2F68"/>
    <w:rsid w:val="008B3188"/>
    <w:rsid w:val="008B3CE9"/>
    <w:rsid w:val="008B44C4"/>
    <w:rsid w:val="008B4E6D"/>
    <w:rsid w:val="008B57CC"/>
    <w:rsid w:val="008B666B"/>
    <w:rsid w:val="008C01B6"/>
    <w:rsid w:val="008C040A"/>
    <w:rsid w:val="008C165D"/>
    <w:rsid w:val="008C2C89"/>
    <w:rsid w:val="008C3038"/>
    <w:rsid w:val="008C341B"/>
    <w:rsid w:val="008C3AC7"/>
    <w:rsid w:val="008C3FB6"/>
    <w:rsid w:val="008C42C4"/>
    <w:rsid w:val="008C4444"/>
    <w:rsid w:val="008C4829"/>
    <w:rsid w:val="008C6494"/>
    <w:rsid w:val="008C6498"/>
    <w:rsid w:val="008C6820"/>
    <w:rsid w:val="008C7811"/>
    <w:rsid w:val="008C7BBD"/>
    <w:rsid w:val="008D00DB"/>
    <w:rsid w:val="008D0626"/>
    <w:rsid w:val="008D0D6A"/>
    <w:rsid w:val="008D129E"/>
    <w:rsid w:val="008D1454"/>
    <w:rsid w:val="008D14CD"/>
    <w:rsid w:val="008D227C"/>
    <w:rsid w:val="008D2DA8"/>
    <w:rsid w:val="008D2E9A"/>
    <w:rsid w:val="008D3CBD"/>
    <w:rsid w:val="008D3F58"/>
    <w:rsid w:val="008D43C7"/>
    <w:rsid w:val="008D5F7A"/>
    <w:rsid w:val="008D60E7"/>
    <w:rsid w:val="008D6534"/>
    <w:rsid w:val="008D7D01"/>
    <w:rsid w:val="008D7EC7"/>
    <w:rsid w:val="008E0506"/>
    <w:rsid w:val="008E18D8"/>
    <w:rsid w:val="008E2C38"/>
    <w:rsid w:val="008E4237"/>
    <w:rsid w:val="008E433B"/>
    <w:rsid w:val="008E5424"/>
    <w:rsid w:val="008E6659"/>
    <w:rsid w:val="008E6671"/>
    <w:rsid w:val="008F0F46"/>
    <w:rsid w:val="008F1133"/>
    <w:rsid w:val="008F15F8"/>
    <w:rsid w:val="008F17AB"/>
    <w:rsid w:val="008F1A0F"/>
    <w:rsid w:val="008F27D5"/>
    <w:rsid w:val="008F2A66"/>
    <w:rsid w:val="008F2D75"/>
    <w:rsid w:val="008F2DDC"/>
    <w:rsid w:val="008F556E"/>
    <w:rsid w:val="008F5B71"/>
    <w:rsid w:val="008F5D10"/>
    <w:rsid w:val="008F60B8"/>
    <w:rsid w:val="008F720F"/>
    <w:rsid w:val="008F7C4B"/>
    <w:rsid w:val="00900A89"/>
    <w:rsid w:val="00901625"/>
    <w:rsid w:val="0090257F"/>
    <w:rsid w:val="009026F0"/>
    <w:rsid w:val="009029D4"/>
    <w:rsid w:val="00903A23"/>
    <w:rsid w:val="009042FD"/>
    <w:rsid w:val="00904F05"/>
    <w:rsid w:val="009054A4"/>
    <w:rsid w:val="009057C3"/>
    <w:rsid w:val="00906B5C"/>
    <w:rsid w:val="00906F9C"/>
    <w:rsid w:val="009074A1"/>
    <w:rsid w:val="00907F90"/>
    <w:rsid w:val="00910987"/>
    <w:rsid w:val="00910F75"/>
    <w:rsid w:val="0091110F"/>
    <w:rsid w:val="00911B41"/>
    <w:rsid w:val="00911C36"/>
    <w:rsid w:val="009124A7"/>
    <w:rsid w:val="00913429"/>
    <w:rsid w:val="00913621"/>
    <w:rsid w:val="009154C8"/>
    <w:rsid w:val="009155E3"/>
    <w:rsid w:val="00915656"/>
    <w:rsid w:val="00916404"/>
    <w:rsid w:val="00916697"/>
    <w:rsid w:val="009166F4"/>
    <w:rsid w:val="00916718"/>
    <w:rsid w:val="00917BB1"/>
    <w:rsid w:val="00917BC8"/>
    <w:rsid w:val="00917CA8"/>
    <w:rsid w:val="00917D6C"/>
    <w:rsid w:val="00920161"/>
    <w:rsid w:val="00920944"/>
    <w:rsid w:val="00920F11"/>
    <w:rsid w:val="00920F52"/>
    <w:rsid w:val="00921FDE"/>
    <w:rsid w:val="00922183"/>
    <w:rsid w:val="00922309"/>
    <w:rsid w:val="00922A7C"/>
    <w:rsid w:val="00922F83"/>
    <w:rsid w:val="009231C9"/>
    <w:rsid w:val="00923A83"/>
    <w:rsid w:val="00924E44"/>
    <w:rsid w:val="009252B8"/>
    <w:rsid w:val="009252EE"/>
    <w:rsid w:val="00925315"/>
    <w:rsid w:val="00925418"/>
    <w:rsid w:val="00925591"/>
    <w:rsid w:val="009258D1"/>
    <w:rsid w:val="00925BE0"/>
    <w:rsid w:val="00925BF7"/>
    <w:rsid w:val="00927573"/>
    <w:rsid w:val="00931328"/>
    <w:rsid w:val="0093302B"/>
    <w:rsid w:val="009333D5"/>
    <w:rsid w:val="0093365D"/>
    <w:rsid w:val="00933661"/>
    <w:rsid w:val="00933A5C"/>
    <w:rsid w:val="00933DB7"/>
    <w:rsid w:val="009342D8"/>
    <w:rsid w:val="00934535"/>
    <w:rsid w:val="009349FB"/>
    <w:rsid w:val="00934C30"/>
    <w:rsid w:val="0093551B"/>
    <w:rsid w:val="00935C9E"/>
    <w:rsid w:val="00936B58"/>
    <w:rsid w:val="00937D09"/>
    <w:rsid w:val="009402BF"/>
    <w:rsid w:val="009405E7"/>
    <w:rsid w:val="00942B8D"/>
    <w:rsid w:val="00942F6C"/>
    <w:rsid w:val="00942FBD"/>
    <w:rsid w:val="009435CE"/>
    <w:rsid w:val="009435D6"/>
    <w:rsid w:val="009440EB"/>
    <w:rsid w:val="00944DF6"/>
    <w:rsid w:val="00945A74"/>
    <w:rsid w:val="00945EDA"/>
    <w:rsid w:val="009460F7"/>
    <w:rsid w:val="009462A4"/>
    <w:rsid w:val="0094653B"/>
    <w:rsid w:val="009465BC"/>
    <w:rsid w:val="00946905"/>
    <w:rsid w:val="00947FB1"/>
    <w:rsid w:val="00950016"/>
    <w:rsid w:val="009507E8"/>
    <w:rsid w:val="0095122A"/>
    <w:rsid w:val="0095147A"/>
    <w:rsid w:val="00952618"/>
    <w:rsid w:val="00952ABD"/>
    <w:rsid w:val="00953B2B"/>
    <w:rsid w:val="00953B64"/>
    <w:rsid w:val="00954BFC"/>
    <w:rsid w:val="00954D8B"/>
    <w:rsid w:val="00956567"/>
    <w:rsid w:val="009565FA"/>
    <w:rsid w:val="0095665A"/>
    <w:rsid w:val="00956E0E"/>
    <w:rsid w:val="00957071"/>
    <w:rsid w:val="009570D2"/>
    <w:rsid w:val="009579AA"/>
    <w:rsid w:val="00961168"/>
    <w:rsid w:val="009616A8"/>
    <w:rsid w:val="009616EE"/>
    <w:rsid w:val="009618A2"/>
    <w:rsid w:val="009623F4"/>
    <w:rsid w:val="00962946"/>
    <w:rsid w:val="00963673"/>
    <w:rsid w:val="00964815"/>
    <w:rsid w:val="0096546C"/>
    <w:rsid w:val="00965D30"/>
    <w:rsid w:val="0096667C"/>
    <w:rsid w:val="009666B9"/>
    <w:rsid w:val="0096728D"/>
    <w:rsid w:val="0097097D"/>
    <w:rsid w:val="009709EF"/>
    <w:rsid w:val="00970B33"/>
    <w:rsid w:val="0097105E"/>
    <w:rsid w:val="00971E5B"/>
    <w:rsid w:val="009726DB"/>
    <w:rsid w:val="00972962"/>
    <w:rsid w:val="00972E96"/>
    <w:rsid w:val="00973707"/>
    <w:rsid w:val="00973801"/>
    <w:rsid w:val="00973F56"/>
    <w:rsid w:val="009749A8"/>
    <w:rsid w:val="00974C8E"/>
    <w:rsid w:val="00974D4C"/>
    <w:rsid w:val="00975E13"/>
    <w:rsid w:val="00975FEA"/>
    <w:rsid w:val="00976040"/>
    <w:rsid w:val="00976B69"/>
    <w:rsid w:val="00976E04"/>
    <w:rsid w:val="00977080"/>
    <w:rsid w:val="00977481"/>
    <w:rsid w:val="00980DA1"/>
    <w:rsid w:val="00980F1B"/>
    <w:rsid w:val="0098132D"/>
    <w:rsid w:val="00981B64"/>
    <w:rsid w:val="00982035"/>
    <w:rsid w:val="0098223A"/>
    <w:rsid w:val="00982874"/>
    <w:rsid w:val="00982931"/>
    <w:rsid w:val="00982AFF"/>
    <w:rsid w:val="009833DA"/>
    <w:rsid w:val="009835EB"/>
    <w:rsid w:val="00983A64"/>
    <w:rsid w:val="00983A68"/>
    <w:rsid w:val="009849E5"/>
    <w:rsid w:val="00985868"/>
    <w:rsid w:val="00985B30"/>
    <w:rsid w:val="00985B99"/>
    <w:rsid w:val="009861F1"/>
    <w:rsid w:val="00986299"/>
    <w:rsid w:val="009863B9"/>
    <w:rsid w:val="00986997"/>
    <w:rsid w:val="0098776C"/>
    <w:rsid w:val="009879ED"/>
    <w:rsid w:val="00987F78"/>
    <w:rsid w:val="00987FE5"/>
    <w:rsid w:val="00990C80"/>
    <w:rsid w:val="0099122C"/>
    <w:rsid w:val="00991C15"/>
    <w:rsid w:val="009925A5"/>
    <w:rsid w:val="009938B1"/>
    <w:rsid w:val="009938E3"/>
    <w:rsid w:val="009947BC"/>
    <w:rsid w:val="0099497F"/>
    <w:rsid w:val="00994F80"/>
    <w:rsid w:val="0099516E"/>
    <w:rsid w:val="009963FD"/>
    <w:rsid w:val="00997382"/>
    <w:rsid w:val="0099755D"/>
    <w:rsid w:val="009A1930"/>
    <w:rsid w:val="009A1E45"/>
    <w:rsid w:val="009A2194"/>
    <w:rsid w:val="009A293F"/>
    <w:rsid w:val="009A3167"/>
    <w:rsid w:val="009A382F"/>
    <w:rsid w:val="009A43FA"/>
    <w:rsid w:val="009A4968"/>
    <w:rsid w:val="009A6E03"/>
    <w:rsid w:val="009A6E50"/>
    <w:rsid w:val="009A7A7E"/>
    <w:rsid w:val="009A7E5F"/>
    <w:rsid w:val="009A7EC4"/>
    <w:rsid w:val="009B0255"/>
    <w:rsid w:val="009B0999"/>
    <w:rsid w:val="009B1004"/>
    <w:rsid w:val="009B13BF"/>
    <w:rsid w:val="009B187D"/>
    <w:rsid w:val="009B1E1D"/>
    <w:rsid w:val="009B2260"/>
    <w:rsid w:val="009B257D"/>
    <w:rsid w:val="009B2E89"/>
    <w:rsid w:val="009B30DA"/>
    <w:rsid w:val="009B3205"/>
    <w:rsid w:val="009B3523"/>
    <w:rsid w:val="009B36CE"/>
    <w:rsid w:val="009B390D"/>
    <w:rsid w:val="009B3B08"/>
    <w:rsid w:val="009B40FE"/>
    <w:rsid w:val="009B5AE0"/>
    <w:rsid w:val="009B6BC7"/>
    <w:rsid w:val="009B7174"/>
    <w:rsid w:val="009B781F"/>
    <w:rsid w:val="009B7B50"/>
    <w:rsid w:val="009C01AA"/>
    <w:rsid w:val="009C0975"/>
    <w:rsid w:val="009C1143"/>
    <w:rsid w:val="009C19C8"/>
    <w:rsid w:val="009C1CBA"/>
    <w:rsid w:val="009C2065"/>
    <w:rsid w:val="009C218F"/>
    <w:rsid w:val="009C21FF"/>
    <w:rsid w:val="009C2A96"/>
    <w:rsid w:val="009C2AAC"/>
    <w:rsid w:val="009C4314"/>
    <w:rsid w:val="009C4439"/>
    <w:rsid w:val="009C5356"/>
    <w:rsid w:val="009C5D41"/>
    <w:rsid w:val="009C6495"/>
    <w:rsid w:val="009C66E6"/>
    <w:rsid w:val="009C7B67"/>
    <w:rsid w:val="009D0D66"/>
    <w:rsid w:val="009D0EDA"/>
    <w:rsid w:val="009D109C"/>
    <w:rsid w:val="009D13F0"/>
    <w:rsid w:val="009D2F3E"/>
    <w:rsid w:val="009D4AAC"/>
    <w:rsid w:val="009D4B4A"/>
    <w:rsid w:val="009D5070"/>
    <w:rsid w:val="009D5315"/>
    <w:rsid w:val="009D604D"/>
    <w:rsid w:val="009DAE59"/>
    <w:rsid w:val="009E02EE"/>
    <w:rsid w:val="009E0396"/>
    <w:rsid w:val="009E07E7"/>
    <w:rsid w:val="009E1331"/>
    <w:rsid w:val="009E13FB"/>
    <w:rsid w:val="009E2285"/>
    <w:rsid w:val="009E28E8"/>
    <w:rsid w:val="009E32F8"/>
    <w:rsid w:val="009E3409"/>
    <w:rsid w:val="009E4A13"/>
    <w:rsid w:val="009E60A9"/>
    <w:rsid w:val="009E6E92"/>
    <w:rsid w:val="009E6F0B"/>
    <w:rsid w:val="009E6F27"/>
    <w:rsid w:val="009E7165"/>
    <w:rsid w:val="009E73A6"/>
    <w:rsid w:val="009F056E"/>
    <w:rsid w:val="009F0746"/>
    <w:rsid w:val="009F1264"/>
    <w:rsid w:val="009F14C7"/>
    <w:rsid w:val="009F1711"/>
    <w:rsid w:val="009F1833"/>
    <w:rsid w:val="009F1FFB"/>
    <w:rsid w:val="009F204C"/>
    <w:rsid w:val="009F2D6E"/>
    <w:rsid w:val="009F45B3"/>
    <w:rsid w:val="009F504B"/>
    <w:rsid w:val="009F6061"/>
    <w:rsid w:val="009F60C4"/>
    <w:rsid w:val="009F683A"/>
    <w:rsid w:val="009F6D16"/>
    <w:rsid w:val="009F7751"/>
    <w:rsid w:val="009F7E90"/>
    <w:rsid w:val="00A004A2"/>
    <w:rsid w:val="00A008E7"/>
    <w:rsid w:val="00A013C4"/>
    <w:rsid w:val="00A02167"/>
    <w:rsid w:val="00A026F3"/>
    <w:rsid w:val="00A02B54"/>
    <w:rsid w:val="00A03834"/>
    <w:rsid w:val="00A0386E"/>
    <w:rsid w:val="00A03A90"/>
    <w:rsid w:val="00A03BF7"/>
    <w:rsid w:val="00A03E2D"/>
    <w:rsid w:val="00A0485D"/>
    <w:rsid w:val="00A04BB5"/>
    <w:rsid w:val="00A0525B"/>
    <w:rsid w:val="00A05C20"/>
    <w:rsid w:val="00A05C4F"/>
    <w:rsid w:val="00A07469"/>
    <w:rsid w:val="00A100A6"/>
    <w:rsid w:val="00A11095"/>
    <w:rsid w:val="00A110F8"/>
    <w:rsid w:val="00A11565"/>
    <w:rsid w:val="00A11B68"/>
    <w:rsid w:val="00A11BFE"/>
    <w:rsid w:val="00A11FAD"/>
    <w:rsid w:val="00A13A52"/>
    <w:rsid w:val="00A13C8D"/>
    <w:rsid w:val="00A13EDF"/>
    <w:rsid w:val="00A14182"/>
    <w:rsid w:val="00A14664"/>
    <w:rsid w:val="00A156A9"/>
    <w:rsid w:val="00A15ACB"/>
    <w:rsid w:val="00A15C66"/>
    <w:rsid w:val="00A162CD"/>
    <w:rsid w:val="00A172E0"/>
    <w:rsid w:val="00A17947"/>
    <w:rsid w:val="00A20B08"/>
    <w:rsid w:val="00A20CBD"/>
    <w:rsid w:val="00A21420"/>
    <w:rsid w:val="00A21D6F"/>
    <w:rsid w:val="00A23539"/>
    <w:rsid w:val="00A241A8"/>
    <w:rsid w:val="00A24802"/>
    <w:rsid w:val="00A24980"/>
    <w:rsid w:val="00A25294"/>
    <w:rsid w:val="00A25CE0"/>
    <w:rsid w:val="00A2639D"/>
    <w:rsid w:val="00A265C2"/>
    <w:rsid w:val="00A2744A"/>
    <w:rsid w:val="00A30625"/>
    <w:rsid w:val="00A308C0"/>
    <w:rsid w:val="00A30A82"/>
    <w:rsid w:val="00A30AFF"/>
    <w:rsid w:val="00A316B3"/>
    <w:rsid w:val="00A318C5"/>
    <w:rsid w:val="00A32FC5"/>
    <w:rsid w:val="00A3369B"/>
    <w:rsid w:val="00A33D53"/>
    <w:rsid w:val="00A340F4"/>
    <w:rsid w:val="00A34694"/>
    <w:rsid w:val="00A34B77"/>
    <w:rsid w:val="00A34E81"/>
    <w:rsid w:val="00A354EA"/>
    <w:rsid w:val="00A3550B"/>
    <w:rsid w:val="00A35A95"/>
    <w:rsid w:val="00A35C23"/>
    <w:rsid w:val="00A36486"/>
    <w:rsid w:val="00A36805"/>
    <w:rsid w:val="00A36B94"/>
    <w:rsid w:val="00A36BA9"/>
    <w:rsid w:val="00A400F6"/>
    <w:rsid w:val="00A401F8"/>
    <w:rsid w:val="00A4025F"/>
    <w:rsid w:val="00A404AD"/>
    <w:rsid w:val="00A411CA"/>
    <w:rsid w:val="00A415ED"/>
    <w:rsid w:val="00A41E29"/>
    <w:rsid w:val="00A4262A"/>
    <w:rsid w:val="00A426A5"/>
    <w:rsid w:val="00A428AA"/>
    <w:rsid w:val="00A429A1"/>
    <w:rsid w:val="00A42B1B"/>
    <w:rsid w:val="00A43386"/>
    <w:rsid w:val="00A433A0"/>
    <w:rsid w:val="00A43789"/>
    <w:rsid w:val="00A44A18"/>
    <w:rsid w:val="00A44FAE"/>
    <w:rsid w:val="00A4583E"/>
    <w:rsid w:val="00A460F5"/>
    <w:rsid w:val="00A464A3"/>
    <w:rsid w:val="00A467E1"/>
    <w:rsid w:val="00A46971"/>
    <w:rsid w:val="00A46D5E"/>
    <w:rsid w:val="00A46DA6"/>
    <w:rsid w:val="00A46F5D"/>
    <w:rsid w:val="00A46FFF"/>
    <w:rsid w:val="00A47878"/>
    <w:rsid w:val="00A47A8E"/>
    <w:rsid w:val="00A47BA6"/>
    <w:rsid w:val="00A47D9E"/>
    <w:rsid w:val="00A51327"/>
    <w:rsid w:val="00A51A83"/>
    <w:rsid w:val="00A52139"/>
    <w:rsid w:val="00A5249A"/>
    <w:rsid w:val="00A539A5"/>
    <w:rsid w:val="00A54B7A"/>
    <w:rsid w:val="00A54F06"/>
    <w:rsid w:val="00A55C0E"/>
    <w:rsid w:val="00A55EAC"/>
    <w:rsid w:val="00A563D0"/>
    <w:rsid w:val="00A56AA9"/>
    <w:rsid w:val="00A57540"/>
    <w:rsid w:val="00A57591"/>
    <w:rsid w:val="00A57E0A"/>
    <w:rsid w:val="00A604E1"/>
    <w:rsid w:val="00A608DE"/>
    <w:rsid w:val="00A61094"/>
    <w:rsid w:val="00A6166D"/>
    <w:rsid w:val="00A6238F"/>
    <w:rsid w:val="00A62417"/>
    <w:rsid w:val="00A62977"/>
    <w:rsid w:val="00A63151"/>
    <w:rsid w:val="00A63540"/>
    <w:rsid w:val="00A6455E"/>
    <w:rsid w:val="00A6490D"/>
    <w:rsid w:val="00A650D3"/>
    <w:rsid w:val="00A651EC"/>
    <w:rsid w:val="00A65A99"/>
    <w:rsid w:val="00A65F81"/>
    <w:rsid w:val="00A67A1A"/>
    <w:rsid w:val="00A715E9"/>
    <w:rsid w:val="00A71775"/>
    <w:rsid w:val="00A7241A"/>
    <w:rsid w:val="00A7252A"/>
    <w:rsid w:val="00A73555"/>
    <w:rsid w:val="00A73D2B"/>
    <w:rsid w:val="00A73E4D"/>
    <w:rsid w:val="00A7407E"/>
    <w:rsid w:val="00A74795"/>
    <w:rsid w:val="00A7549B"/>
    <w:rsid w:val="00A8037B"/>
    <w:rsid w:val="00A804AC"/>
    <w:rsid w:val="00A804B5"/>
    <w:rsid w:val="00A80650"/>
    <w:rsid w:val="00A81004"/>
    <w:rsid w:val="00A81D87"/>
    <w:rsid w:val="00A81E1B"/>
    <w:rsid w:val="00A821D0"/>
    <w:rsid w:val="00A82247"/>
    <w:rsid w:val="00A82423"/>
    <w:rsid w:val="00A82550"/>
    <w:rsid w:val="00A833E4"/>
    <w:rsid w:val="00A8356A"/>
    <w:rsid w:val="00A83E89"/>
    <w:rsid w:val="00A85106"/>
    <w:rsid w:val="00A8574F"/>
    <w:rsid w:val="00A85B75"/>
    <w:rsid w:val="00A861B7"/>
    <w:rsid w:val="00A86412"/>
    <w:rsid w:val="00A865D6"/>
    <w:rsid w:val="00A873EE"/>
    <w:rsid w:val="00A878B9"/>
    <w:rsid w:val="00A90458"/>
    <w:rsid w:val="00A90A8F"/>
    <w:rsid w:val="00A90DDB"/>
    <w:rsid w:val="00A911E1"/>
    <w:rsid w:val="00A916F1"/>
    <w:rsid w:val="00A91A2C"/>
    <w:rsid w:val="00A92648"/>
    <w:rsid w:val="00A92B98"/>
    <w:rsid w:val="00A93426"/>
    <w:rsid w:val="00A934BB"/>
    <w:rsid w:val="00A93AB3"/>
    <w:rsid w:val="00A93B7E"/>
    <w:rsid w:val="00A9416B"/>
    <w:rsid w:val="00A94AF6"/>
    <w:rsid w:val="00A9570D"/>
    <w:rsid w:val="00A95A25"/>
    <w:rsid w:val="00A95C13"/>
    <w:rsid w:val="00A960EB"/>
    <w:rsid w:val="00A969F9"/>
    <w:rsid w:val="00A96B0C"/>
    <w:rsid w:val="00A97040"/>
    <w:rsid w:val="00A977B8"/>
    <w:rsid w:val="00A97B1D"/>
    <w:rsid w:val="00A97DD3"/>
    <w:rsid w:val="00AA0F23"/>
    <w:rsid w:val="00AA10F1"/>
    <w:rsid w:val="00AA15B1"/>
    <w:rsid w:val="00AA2470"/>
    <w:rsid w:val="00AA26FA"/>
    <w:rsid w:val="00AA2BA2"/>
    <w:rsid w:val="00AA36FD"/>
    <w:rsid w:val="00AA3DAB"/>
    <w:rsid w:val="00AA3F59"/>
    <w:rsid w:val="00AA3F8F"/>
    <w:rsid w:val="00AA411D"/>
    <w:rsid w:val="00AA517A"/>
    <w:rsid w:val="00AA5388"/>
    <w:rsid w:val="00AA5438"/>
    <w:rsid w:val="00AA559C"/>
    <w:rsid w:val="00AA6CFC"/>
    <w:rsid w:val="00AA6EA9"/>
    <w:rsid w:val="00AA7133"/>
    <w:rsid w:val="00AB005A"/>
    <w:rsid w:val="00AB0640"/>
    <w:rsid w:val="00AB07DC"/>
    <w:rsid w:val="00AB20E3"/>
    <w:rsid w:val="00AB217A"/>
    <w:rsid w:val="00AB274F"/>
    <w:rsid w:val="00AB36CD"/>
    <w:rsid w:val="00AB3F0C"/>
    <w:rsid w:val="00AB4607"/>
    <w:rsid w:val="00AB46DA"/>
    <w:rsid w:val="00AB4A27"/>
    <w:rsid w:val="00AB5BCB"/>
    <w:rsid w:val="00AB6994"/>
    <w:rsid w:val="00AB7A3B"/>
    <w:rsid w:val="00AB7F93"/>
    <w:rsid w:val="00AC0317"/>
    <w:rsid w:val="00AC0387"/>
    <w:rsid w:val="00AC04B4"/>
    <w:rsid w:val="00AC0E8C"/>
    <w:rsid w:val="00AC1272"/>
    <w:rsid w:val="00AC12D6"/>
    <w:rsid w:val="00AC156E"/>
    <w:rsid w:val="00AC1848"/>
    <w:rsid w:val="00AC1949"/>
    <w:rsid w:val="00AC261A"/>
    <w:rsid w:val="00AC2CFE"/>
    <w:rsid w:val="00AC3AF6"/>
    <w:rsid w:val="00AC5803"/>
    <w:rsid w:val="00AC5DE5"/>
    <w:rsid w:val="00AC6613"/>
    <w:rsid w:val="00AC6778"/>
    <w:rsid w:val="00AC6F8C"/>
    <w:rsid w:val="00AC7058"/>
    <w:rsid w:val="00AC737E"/>
    <w:rsid w:val="00AC743C"/>
    <w:rsid w:val="00AC7A72"/>
    <w:rsid w:val="00AC7EEC"/>
    <w:rsid w:val="00AC7F32"/>
    <w:rsid w:val="00AD02BD"/>
    <w:rsid w:val="00AD036C"/>
    <w:rsid w:val="00AD0962"/>
    <w:rsid w:val="00AD0A02"/>
    <w:rsid w:val="00AD1183"/>
    <w:rsid w:val="00AD1A21"/>
    <w:rsid w:val="00AD2CA8"/>
    <w:rsid w:val="00AD38D2"/>
    <w:rsid w:val="00AD3B6E"/>
    <w:rsid w:val="00AD4496"/>
    <w:rsid w:val="00AD54B3"/>
    <w:rsid w:val="00AD6240"/>
    <w:rsid w:val="00AD6818"/>
    <w:rsid w:val="00AD6DB1"/>
    <w:rsid w:val="00AD78B8"/>
    <w:rsid w:val="00AD7D1C"/>
    <w:rsid w:val="00AE0AAA"/>
    <w:rsid w:val="00AE1DC2"/>
    <w:rsid w:val="00AE3229"/>
    <w:rsid w:val="00AE4116"/>
    <w:rsid w:val="00AE5E8C"/>
    <w:rsid w:val="00AE6260"/>
    <w:rsid w:val="00AE73C4"/>
    <w:rsid w:val="00AF05D0"/>
    <w:rsid w:val="00AF07EF"/>
    <w:rsid w:val="00AF1522"/>
    <w:rsid w:val="00AF25F7"/>
    <w:rsid w:val="00AF2959"/>
    <w:rsid w:val="00AF2A90"/>
    <w:rsid w:val="00AF2F0B"/>
    <w:rsid w:val="00AF3174"/>
    <w:rsid w:val="00AF373E"/>
    <w:rsid w:val="00AF47A8"/>
    <w:rsid w:val="00AF51DD"/>
    <w:rsid w:val="00AF5F4D"/>
    <w:rsid w:val="00AF6487"/>
    <w:rsid w:val="00AF6796"/>
    <w:rsid w:val="00AF732A"/>
    <w:rsid w:val="00AF7A47"/>
    <w:rsid w:val="00B01272"/>
    <w:rsid w:val="00B02514"/>
    <w:rsid w:val="00B02FC1"/>
    <w:rsid w:val="00B030D3"/>
    <w:rsid w:val="00B03FCC"/>
    <w:rsid w:val="00B04C59"/>
    <w:rsid w:val="00B05702"/>
    <w:rsid w:val="00B05EED"/>
    <w:rsid w:val="00B0620E"/>
    <w:rsid w:val="00B06585"/>
    <w:rsid w:val="00B107FA"/>
    <w:rsid w:val="00B10A85"/>
    <w:rsid w:val="00B10F87"/>
    <w:rsid w:val="00B10FA1"/>
    <w:rsid w:val="00B11570"/>
    <w:rsid w:val="00B11BAE"/>
    <w:rsid w:val="00B12149"/>
    <w:rsid w:val="00B1240C"/>
    <w:rsid w:val="00B12748"/>
    <w:rsid w:val="00B13BA6"/>
    <w:rsid w:val="00B13FF1"/>
    <w:rsid w:val="00B140A2"/>
    <w:rsid w:val="00B15561"/>
    <w:rsid w:val="00B1593E"/>
    <w:rsid w:val="00B16174"/>
    <w:rsid w:val="00B16531"/>
    <w:rsid w:val="00B16640"/>
    <w:rsid w:val="00B2076B"/>
    <w:rsid w:val="00B208B4"/>
    <w:rsid w:val="00B218A4"/>
    <w:rsid w:val="00B21BFB"/>
    <w:rsid w:val="00B22413"/>
    <w:rsid w:val="00B226A7"/>
    <w:rsid w:val="00B24C67"/>
    <w:rsid w:val="00B26357"/>
    <w:rsid w:val="00B26CDF"/>
    <w:rsid w:val="00B27053"/>
    <w:rsid w:val="00B275C1"/>
    <w:rsid w:val="00B27681"/>
    <w:rsid w:val="00B27BC2"/>
    <w:rsid w:val="00B301E9"/>
    <w:rsid w:val="00B304C9"/>
    <w:rsid w:val="00B30F01"/>
    <w:rsid w:val="00B31958"/>
    <w:rsid w:val="00B319CF"/>
    <w:rsid w:val="00B332F9"/>
    <w:rsid w:val="00B34122"/>
    <w:rsid w:val="00B34A34"/>
    <w:rsid w:val="00B34ACB"/>
    <w:rsid w:val="00B34CBF"/>
    <w:rsid w:val="00B3500B"/>
    <w:rsid w:val="00B35657"/>
    <w:rsid w:val="00B35B7A"/>
    <w:rsid w:val="00B35C51"/>
    <w:rsid w:val="00B360E7"/>
    <w:rsid w:val="00B368C1"/>
    <w:rsid w:val="00B36FFC"/>
    <w:rsid w:val="00B37789"/>
    <w:rsid w:val="00B3786C"/>
    <w:rsid w:val="00B37BCD"/>
    <w:rsid w:val="00B404B6"/>
    <w:rsid w:val="00B4183B"/>
    <w:rsid w:val="00B42FDB"/>
    <w:rsid w:val="00B43256"/>
    <w:rsid w:val="00B43986"/>
    <w:rsid w:val="00B44063"/>
    <w:rsid w:val="00B44A5F"/>
    <w:rsid w:val="00B44E91"/>
    <w:rsid w:val="00B45317"/>
    <w:rsid w:val="00B4536D"/>
    <w:rsid w:val="00B4782A"/>
    <w:rsid w:val="00B47ADE"/>
    <w:rsid w:val="00B47C61"/>
    <w:rsid w:val="00B50C43"/>
    <w:rsid w:val="00B51068"/>
    <w:rsid w:val="00B5140B"/>
    <w:rsid w:val="00B516EF"/>
    <w:rsid w:val="00B52DA7"/>
    <w:rsid w:val="00B5424B"/>
    <w:rsid w:val="00B54AD2"/>
    <w:rsid w:val="00B54D5D"/>
    <w:rsid w:val="00B55BD9"/>
    <w:rsid w:val="00B56849"/>
    <w:rsid w:val="00B57C20"/>
    <w:rsid w:val="00B57C60"/>
    <w:rsid w:val="00B60307"/>
    <w:rsid w:val="00B6036D"/>
    <w:rsid w:val="00B60CD2"/>
    <w:rsid w:val="00B61078"/>
    <w:rsid w:val="00B611CD"/>
    <w:rsid w:val="00B62B16"/>
    <w:rsid w:val="00B63497"/>
    <w:rsid w:val="00B63C5F"/>
    <w:rsid w:val="00B63F1E"/>
    <w:rsid w:val="00B6402F"/>
    <w:rsid w:val="00B64583"/>
    <w:rsid w:val="00B64E68"/>
    <w:rsid w:val="00B657E4"/>
    <w:rsid w:val="00B66482"/>
    <w:rsid w:val="00B673F9"/>
    <w:rsid w:val="00B67407"/>
    <w:rsid w:val="00B700F4"/>
    <w:rsid w:val="00B70433"/>
    <w:rsid w:val="00B70CA5"/>
    <w:rsid w:val="00B70DA7"/>
    <w:rsid w:val="00B716B9"/>
    <w:rsid w:val="00B71747"/>
    <w:rsid w:val="00B71EE5"/>
    <w:rsid w:val="00B7254F"/>
    <w:rsid w:val="00B72F8F"/>
    <w:rsid w:val="00B7391D"/>
    <w:rsid w:val="00B73E61"/>
    <w:rsid w:val="00B74A7A"/>
    <w:rsid w:val="00B74F1A"/>
    <w:rsid w:val="00B74F4C"/>
    <w:rsid w:val="00B756DF"/>
    <w:rsid w:val="00B75BBC"/>
    <w:rsid w:val="00B75E64"/>
    <w:rsid w:val="00B7686B"/>
    <w:rsid w:val="00B77718"/>
    <w:rsid w:val="00B77A0A"/>
    <w:rsid w:val="00B77DF1"/>
    <w:rsid w:val="00B77F70"/>
    <w:rsid w:val="00B808E6"/>
    <w:rsid w:val="00B80A3B"/>
    <w:rsid w:val="00B80B1D"/>
    <w:rsid w:val="00B8181D"/>
    <w:rsid w:val="00B81CA2"/>
    <w:rsid w:val="00B8239D"/>
    <w:rsid w:val="00B8290D"/>
    <w:rsid w:val="00B83302"/>
    <w:rsid w:val="00B85112"/>
    <w:rsid w:val="00B85125"/>
    <w:rsid w:val="00B8553D"/>
    <w:rsid w:val="00B85785"/>
    <w:rsid w:val="00B86C51"/>
    <w:rsid w:val="00B871B9"/>
    <w:rsid w:val="00B87C60"/>
    <w:rsid w:val="00B906F0"/>
    <w:rsid w:val="00B90B99"/>
    <w:rsid w:val="00B90BE8"/>
    <w:rsid w:val="00B90D56"/>
    <w:rsid w:val="00B91448"/>
    <w:rsid w:val="00B93BF7"/>
    <w:rsid w:val="00B93D72"/>
    <w:rsid w:val="00B94BCE"/>
    <w:rsid w:val="00B956EC"/>
    <w:rsid w:val="00B95B3F"/>
    <w:rsid w:val="00B95BBD"/>
    <w:rsid w:val="00B95F46"/>
    <w:rsid w:val="00B9633D"/>
    <w:rsid w:val="00B96A59"/>
    <w:rsid w:val="00BA0BC6"/>
    <w:rsid w:val="00BA13B6"/>
    <w:rsid w:val="00BA162C"/>
    <w:rsid w:val="00BA1756"/>
    <w:rsid w:val="00BA19FF"/>
    <w:rsid w:val="00BA1BE1"/>
    <w:rsid w:val="00BA1DC3"/>
    <w:rsid w:val="00BA1F5B"/>
    <w:rsid w:val="00BA3C67"/>
    <w:rsid w:val="00BA3D97"/>
    <w:rsid w:val="00BA3F81"/>
    <w:rsid w:val="00BA4695"/>
    <w:rsid w:val="00BA62ED"/>
    <w:rsid w:val="00BA6B88"/>
    <w:rsid w:val="00BA747B"/>
    <w:rsid w:val="00BA7670"/>
    <w:rsid w:val="00BA7E3B"/>
    <w:rsid w:val="00BB0344"/>
    <w:rsid w:val="00BB0357"/>
    <w:rsid w:val="00BB0B11"/>
    <w:rsid w:val="00BB0BCE"/>
    <w:rsid w:val="00BB0DDA"/>
    <w:rsid w:val="00BB0F37"/>
    <w:rsid w:val="00BB11D3"/>
    <w:rsid w:val="00BB123E"/>
    <w:rsid w:val="00BB1D38"/>
    <w:rsid w:val="00BB2156"/>
    <w:rsid w:val="00BB2290"/>
    <w:rsid w:val="00BB2385"/>
    <w:rsid w:val="00BB2D8D"/>
    <w:rsid w:val="00BB3B79"/>
    <w:rsid w:val="00BB3E34"/>
    <w:rsid w:val="00BB6142"/>
    <w:rsid w:val="00BB6C5D"/>
    <w:rsid w:val="00BB6D93"/>
    <w:rsid w:val="00BB78A9"/>
    <w:rsid w:val="00BC0425"/>
    <w:rsid w:val="00BC0D34"/>
    <w:rsid w:val="00BC145C"/>
    <w:rsid w:val="00BC1DB5"/>
    <w:rsid w:val="00BC290A"/>
    <w:rsid w:val="00BC2B97"/>
    <w:rsid w:val="00BC34DC"/>
    <w:rsid w:val="00BC3618"/>
    <w:rsid w:val="00BC3B17"/>
    <w:rsid w:val="00BC4F86"/>
    <w:rsid w:val="00BC5084"/>
    <w:rsid w:val="00BC5673"/>
    <w:rsid w:val="00BC620D"/>
    <w:rsid w:val="00BC7793"/>
    <w:rsid w:val="00BD047B"/>
    <w:rsid w:val="00BD04C5"/>
    <w:rsid w:val="00BD08F0"/>
    <w:rsid w:val="00BD1149"/>
    <w:rsid w:val="00BD16E7"/>
    <w:rsid w:val="00BD2994"/>
    <w:rsid w:val="00BD354E"/>
    <w:rsid w:val="00BD37B5"/>
    <w:rsid w:val="00BD3BE5"/>
    <w:rsid w:val="00BD3DCC"/>
    <w:rsid w:val="00BD5241"/>
    <w:rsid w:val="00BD6529"/>
    <w:rsid w:val="00BD6826"/>
    <w:rsid w:val="00BD774A"/>
    <w:rsid w:val="00BD791E"/>
    <w:rsid w:val="00BE05A5"/>
    <w:rsid w:val="00BE0784"/>
    <w:rsid w:val="00BE0A1A"/>
    <w:rsid w:val="00BE1444"/>
    <w:rsid w:val="00BE1AC6"/>
    <w:rsid w:val="00BE214B"/>
    <w:rsid w:val="00BE234E"/>
    <w:rsid w:val="00BE2A00"/>
    <w:rsid w:val="00BE2BC3"/>
    <w:rsid w:val="00BE3D66"/>
    <w:rsid w:val="00BE41D2"/>
    <w:rsid w:val="00BE41F4"/>
    <w:rsid w:val="00BE47E9"/>
    <w:rsid w:val="00BE4F73"/>
    <w:rsid w:val="00BE5418"/>
    <w:rsid w:val="00BE5A3D"/>
    <w:rsid w:val="00BE5CC6"/>
    <w:rsid w:val="00BE5CF5"/>
    <w:rsid w:val="00BE6081"/>
    <w:rsid w:val="00BE67B8"/>
    <w:rsid w:val="00BE6FEA"/>
    <w:rsid w:val="00BE75A6"/>
    <w:rsid w:val="00BE7CD0"/>
    <w:rsid w:val="00BE7CED"/>
    <w:rsid w:val="00BF02C7"/>
    <w:rsid w:val="00BF1AC9"/>
    <w:rsid w:val="00BF2821"/>
    <w:rsid w:val="00BF2CEB"/>
    <w:rsid w:val="00BF3CAC"/>
    <w:rsid w:val="00BF3E2B"/>
    <w:rsid w:val="00BF4E97"/>
    <w:rsid w:val="00BF5436"/>
    <w:rsid w:val="00BF54A0"/>
    <w:rsid w:val="00BF590F"/>
    <w:rsid w:val="00BF59AB"/>
    <w:rsid w:val="00BF59B2"/>
    <w:rsid w:val="00BF5A08"/>
    <w:rsid w:val="00BF6BE6"/>
    <w:rsid w:val="00BF70E7"/>
    <w:rsid w:val="00BF77EC"/>
    <w:rsid w:val="00BF7EE2"/>
    <w:rsid w:val="00C00AAC"/>
    <w:rsid w:val="00C00B8A"/>
    <w:rsid w:val="00C00EFB"/>
    <w:rsid w:val="00C0167F"/>
    <w:rsid w:val="00C01AAC"/>
    <w:rsid w:val="00C020B9"/>
    <w:rsid w:val="00C0289A"/>
    <w:rsid w:val="00C02C92"/>
    <w:rsid w:val="00C035EA"/>
    <w:rsid w:val="00C03895"/>
    <w:rsid w:val="00C03AEF"/>
    <w:rsid w:val="00C0423D"/>
    <w:rsid w:val="00C04788"/>
    <w:rsid w:val="00C049CD"/>
    <w:rsid w:val="00C06369"/>
    <w:rsid w:val="00C06F7C"/>
    <w:rsid w:val="00C079CB"/>
    <w:rsid w:val="00C10399"/>
    <w:rsid w:val="00C110D4"/>
    <w:rsid w:val="00C11D29"/>
    <w:rsid w:val="00C1216A"/>
    <w:rsid w:val="00C12C74"/>
    <w:rsid w:val="00C12FA2"/>
    <w:rsid w:val="00C15490"/>
    <w:rsid w:val="00C16ED4"/>
    <w:rsid w:val="00C1716E"/>
    <w:rsid w:val="00C17FA1"/>
    <w:rsid w:val="00C20433"/>
    <w:rsid w:val="00C20670"/>
    <w:rsid w:val="00C208F4"/>
    <w:rsid w:val="00C21C3A"/>
    <w:rsid w:val="00C21DF3"/>
    <w:rsid w:val="00C237CD"/>
    <w:rsid w:val="00C23907"/>
    <w:rsid w:val="00C23B89"/>
    <w:rsid w:val="00C24EBD"/>
    <w:rsid w:val="00C25103"/>
    <w:rsid w:val="00C25246"/>
    <w:rsid w:val="00C25A15"/>
    <w:rsid w:val="00C25CEC"/>
    <w:rsid w:val="00C2613E"/>
    <w:rsid w:val="00C2652B"/>
    <w:rsid w:val="00C312EB"/>
    <w:rsid w:val="00C31E7A"/>
    <w:rsid w:val="00C3241B"/>
    <w:rsid w:val="00C329A6"/>
    <w:rsid w:val="00C32AB4"/>
    <w:rsid w:val="00C32D86"/>
    <w:rsid w:val="00C330A5"/>
    <w:rsid w:val="00C33314"/>
    <w:rsid w:val="00C33436"/>
    <w:rsid w:val="00C33802"/>
    <w:rsid w:val="00C3411E"/>
    <w:rsid w:val="00C34239"/>
    <w:rsid w:val="00C3467A"/>
    <w:rsid w:val="00C348B6"/>
    <w:rsid w:val="00C34C80"/>
    <w:rsid w:val="00C34D3F"/>
    <w:rsid w:val="00C3509E"/>
    <w:rsid w:val="00C3613E"/>
    <w:rsid w:val="00C37548"/>
    <w:rsid w:val="00C37560"/>
    <w:rsid w:val="00C379B3"/>
    <w:rsid w:val="00C40548"/>
    <w:rsid w:val="00C40C47"/>
    <w:rsid w:val="00C419C6"/>
    <w:rsid w:val="00C41EB1"/>
    <w:rsid w:val="00C42437"/>
    <w:rsid w:val="00C436B9"/>
    <w:rsid w:val="00C437A5"/>
    <w:rsid w:val="00C452C8"/>
    <w:rsid w:val="00C4583B"/>
    <w:rsid w:val="00C45A07"/>
    <w:rsid w:val="00C45A41"/>
    <w:rsid w:val="00C462E7"/>
    <w:rsid w:val="00C46CA2"/>
    <w:rsid w:val="00C4740E"/>
    <w:rsid w:val="00C478EB"/>
    <w:rsid w:val="00C5037F"/>
    <w:rsid w:val="00C50511"/>
    <w:rsid w:val="00C505E4"/>
    <w:rsid w:val="00C511FD"/>
    <w:rsid w:val="00C5170F"/>
    <w:rsid w:val="00C51C0F"/>
    <w:rsid w:val="00C51C25"/>
    <w:rsid w:val="00C51EE6"/>
    <w:rsid w:val="00C5235A"/>
    <w:rsid w:val="00C53393"/>
    <w:rsid w:val="00C536DC"/>
    <w:rsid w:val="00C53A0A"/>
    <w:rsid w:val="00C53AF2"/>
    <w:rsid w:val="00C56D8C"/>
    <w:rsid w:val="00C57416"/>
    <w:rsid w:val="00C579B2"/>
    <w:rsid w:val="00C60658"/>
    <w:rsid w:val="00C60AB8"/>
    <w:rsid w:val="00C60D59"/>
    <w:rsid w:val="00C610B8"/>
    <w:rsid w:val="00C6142B"/>
    <w:rsid w:val="00C61C3F"/>
    <w:rsid w:val="00C61F1B"/>
    <w:rsid w:val="00C6226B"/>
    <w:rsid w:val="00C630D1"/>
    <w:rsid w:val="00C63290"/>
    <w:rsid w:val="00C64790"/>
    <w:rsid w:val="00C663CB"/>
    <w:rsid w:val="00C6699D"/>
    <w:rsid w:val="00C66C33"/>
    <w:rsid w:val="00C70087"/>
    <w:rsid w:val="00C718F8"/>
    <w:rsid w:val="00C71ECF"/>
    <w:rsid w:val="00C72807"/>
    <w:rsid w:val="00C72F3C"/>
    <w:rsid w:val="00C732A1"/>
    <w:rsid w:val="00C732E7"/>
    <w:rsid w:val="00C7380E"/>
    <w:rsid w:val="00C73827"/>
    <w:rsid w:val="00C7425A"/>
    <w:rsid w:val="00C74414"/>
    <w:rsid w:val="00C74522"/>
    <w:rsid w:val="00C74B6E"/>
    <w:rsid w:val="00C75C7C"/>
    <w:rsid w:val="00C75EA9"/>
    <w:rsid w:val="00C76A72"/>
    <w:rsid w:val="00C80CD6"/>
    <w:rsid w:val="00C80D71"/>
    <w:rsid w:val="00C811EF"/>
    <w:rsid w:val="00C81ACB"/>
    <w:rsid w:val="00C81DB7"/>
    <w:rsid w:val="00C82586"/>
    <w:rsid w:val="00C82B94"/>
    <w:rsid w:val="00C82D83"/>
    <w:rsid w:val="00C8332A"/>
    <w:rsid w:val="00C8353E"/>
    <w:rsid w:val="00C8354B"/>
    <w:rsid w:val="00C836E9"/>
    <w:rsid w:val="00C8376F"/>
    <w:rsid w:val="00C83C08"/>
    <w:rsid w:val="00C8418D"/>
    <w:rsid w:val="00C84241"/>
    <w:rsid w:val="00C84307"/>
    <w:rsid w:val="00C84805"/>
    <w:rsid w:val="00C84DDB"/>
    <w:rsid w:val="00C8512C"/>
    <w:rsid w:val="00C85B8F"/>
    <w:rsid w:val="00C867B0"/>
    <w:rsid w:val="00C87A7D"/>
    <w:rsid w:val="00C87C85"/>
    <w:rsid w:val="00C90AE3"/>
    <w:rsid w:val="00C90B9F"/>
    <w:rsid w:val="00C9121E"/>
    <w:rsid w:val="00C91F9A"/>
    <w:rsid w:val="00C920C8"/>
    <w:rsid w:val="00C92F07"/>
    <w:rsid w:val="00C93851"/>
    <w:rsid w:val="00C94A4F"/>
    <w:rsid w:val="00C94D24"/>
    <w:rsid w:val="00C9610D"/>
    <w:rsid w:val="00C96E17"/>
    <w:rsid w:val="00C96EDB"/>
    <w:rsid w:val="00C97AD3"/>
    <w:rsid w:val="00CA139F"/>
    <w:rsid w:val="00CA15F9"/>
    <w:rsid w:val="00CA19D4"/>
    <w:rsid w:val="00CA1D61"/>
    <w:rsid w:val="00CA20F3"/>
    <w:rsid w:val="00CA2501"/>
    <w:rsid w:val="00CA3463"/>
    <w:rsid w:val="00CA35B8"/>
    <w:rsid w:val="00CA36A6"/>
    <w:rsid w:val="00CA3CDC"/>
    <w:rsid w:val="00CA4500"/>
    <w:rsid w:val="00CA4DE7"/>
    <w:rsid w:val="00CA609C"/>
    <w:rsid w:val="00CA6221"/>
    <w:rsid w:val="00CA7786"/>
    <w:rsid w:val="00CB0661"/>
    <w:rsid w:val="00CB0851"/>
    <w:rsid w:val="00CB0EA9"/>
    <w:rsid w:val="00CB0FCF"/>
    <w:rsid w:val="00CB118F"/>
    <w:rsid w:val="00CB1AE2"/>
    <w:rsid w:val="00CB1C8E"/>
    <w:rsid w:val="00CB21BB"/>
    <w:rsid w:val="00CB3280"/>
    <w:rsid w:val="00CB3419"/>
    <w:rsid w:val="00CB369E"/>
    <w:rsid w:val="00CB3C28"/>
    <w:rsid w:val="00CB49E4"/>
    <w:rsid w:val="00CB70BF"/>
    <w:rsid w:val="00CC0203"/>
    <w:rsid w:val="00CC10E3"/>
    <w:rsid w:val="00CC2594"/>
    <w:rsid w:val="00CC277B"/>
    <w:rsid w:val="00CC3576"/>
    <w:rsid w:val="00CC396B"/>
    <w:rsid w:val="00CC4571"/>
    <w:rsid w:val="00CC4753"/>
    <w:rsid w:val="00CC537E"/>
    <w:rsid w:val="00CC5826"/>
    <w:rsid w:val="00CC5CC0"/>
    <w:rsid w:val="00CC5F1F"/>
    <w:rsid w:val="00CC6A9E"/>
    <w:rsid w:val="00CC6EFB"/>
    <w:rsid w:val="00CC7AF5"/>
    <w:rsid w:val="00CC7B6D"/>
    <w:rsid w:val="00CC7C78"/>
    <w:rsid w:val="00CD0385"/>
    <w:rsid w:val="00CD0846"/>
    <w:rsid w:val="00CD09C6"/>
    <w:rsid w:val="00CD20DB"/>
    <w:rsid w:val="00CD2139"/>
    <w:rsid w:val="00CD26FB"/>
    <w:rsid w:val="00CD28E1"/>
    <w:rsid w:val="00CD2F7D"/>
    <w:rsid w:val="00CD3011"/>
    <w:rsid w:val="00CD34A0"/>
    <w:rsid w:val="00CD4123"/>
    <w:rsid w:val="00CD4A2E"/>
    <w:rsid w:val="00CD4FE1"/>
    <w:rsid w:val="00CD5C94"/>
    <w:rsid w:val="00CD5EDD"/>
    <w:rsid w:val="00CD5F2C"/>
    <w:rsid w:val="00CD659E"/>
    <w:rsid w:val="00CD66F0"/>
    <w:rsid w:val="00CD6AB2"/>
    <w:rsid w:val="00CD7085"/>
    <w:rsid w:val="00CD76F5"/>
    <w:rsid w:val="00CD7881"/>
    <w:rsid w:val="00CD7BD3"/>
    <w:rsid w:val="00CD7E86"/>
    <w:rsid w:val="00CD7EDD"/>
    <w:rsid w:val="00CE0906"/>
    <w:rsid w:val="00CE0ED4"/>
    <w:rsid w:val="00CE1B14"/>
    <w:rsid w:val="00CE1B7F"/>
    <w:rsid w:val="00CE1F58"/>
    <w:rsid w:val="00CE20AB"/>
    <w:rsid w:val="00CE2372"/>
    <w:rsid w:val="00CE24A9"/>
    <w:rsid w:val="00CE26C6"/>
    <w:rsid w:val="00CE2B4A"/>
    <w:rsid w:val="00CE2BBF"/>
    <w:rsid w:val="00CE35E8"/>
    <w:rsid w:val="00CE3CA0"/>
    <w:rsid w:val="00CE3F04"/>
    <w:rsid w:val="00CE40CD"/>
    <w:rsid w:val="00CE44DC"/>
    <w:rsid w:val="00CE44F7"/>
    <w:rsid w:val="00CE5079"/>
    <w:rsid w:val="00CE6946"/>
    <w:rsid w:val="00CE72EF"/>
    <w:rsid w:val="00CE766C"/>
    <w:rsid w:val="00CF0081"/>
    <w:rsid w:val="00CF00BA"/>
    <w:rsid w:val="00CF05AC"/>
    <w:rsid w:val="00CF05CB"/>
    <w:rsid w:val="00CF151B"/>
    <w:rsid w:val="00CF1A7F"/>
    <w:rsid w:val="00CF1E33"/>
    <w:rsid w:val="00CF2EF5"/>
    <w:rsid w:val="00CF350D"/>
    <w:rsid w:val="00CF3869"/>
    <w:rsid w:val="00CF3D69"/>
    <w:rsid w:val="00CF3E99"/>
    <w:rsid w:val="00CF4495"/>
    <w:rsid w:val="00CF46EE"/>
    <w:rsid w:val="00CF508C"/>
    <w:rsid w:val="00CF5B8F"/>
    <w:rsid w:val="00CF6162"/>
    <w:rsid w:val="00CF6195"/>
    <w:rsid w:val="00CF682D"/>
    <w:rsid w:val="00CF7D30"/>
    <w:rsid w:val="00CF7D35"/>
    <w:rsid w:val="00CF7DB5"/>
    <w:rsid w:val="00CF7E65"/>
    <w:rsid w:val="00D0004B"/>
    <w:rsid w:val="00D005D3"/>
    <w:rsid w:val="00D00EBD"/>
    <w:rsid w:val="00D01DB4"/>
    <w:rsid w:val="00D02FD0"/>
    <w:rsid w:val="00D032D4"/>
    <w:rsid w:val="00D034C9"/>
    <w:rsid w:val="00D038DE"/>
    <w:rsid w:val="00D03D44"/>
    <w:rsid w:val="00D049D2"/>
    <w:rsid w:val="00D04C34"/>
    <w:rsid w:val="00D04DFD"/>
    <w:rsid w:val="00D05271"/>
    <w:rsid w:val="00D05B9E"/>
    <w:rsid w:val="00D05D24"/>
    <w:rsid w:val="00D05D94"/>
    <w:rsid w:val="00D0661F"/>
    <w:rsid w:val="00D07EAF"/>
    <w:rsid w:val="00D1027B"/>
    <w:rsid w:val="00D11199"/>
    <w:rsid w:val="00D11527"/>
    <w:rsid w:val="00D11F7C"/>
    <w:rsid w:val="00D12CBF"/>
    <w:rsid w:val="00D139D9"/>
    <w:rsid w:val="00D140EF"/>
    <w:rsid w:val="00D14415"/>
    <w:rsid w:val="00D1477A"/>
    <w:rsid w:val="00D15728"/>
    <w:rsid w:val="00D157CE"/>
    <w:rsid w:val="00D15D5D"/>
    <w:rsid w:val="00D1636F"/>
    <w:rsid w:val="00D16397"/>
    <w:rsid w:val="00D163FF"/>
    <w:rsid w:val="00D166D6"/>
    <w:rsid w:val="00D16B49"/>
    <w:rsid w:val="00D16CBE"/>
    <w:rsid w:val="00D16E08"/>
    <w:rsid w:val="00D175E4"/>
    <w:rsid w:val="00D200D0"/>
    <w:rsid w:val="00D2180B"/>
    <w:rsid w:val="00D21C55"/>
    <w:rsid w:val="00D23584"/>
    <w:rsid w:val="00D23CE7"/>
    <w:rsid w:val="00D241F3"/>
    <w:rsid w:val="00D25816"/>
    <w:rsid w:val="00D25C5F"/>
    <w:rsid w:val="00D2665B"/>
    <w:rsid w:val="00D26CC3"/>
    <w:rsid w:val="00D26FB9"/>
    <w:rsid w:val="00D27556"/>
    <w:rsid w:val="00D276AE"/>
    <w:rsid w:val="00D27D6F"/>
    <w:rsid w:val="00D27F3B"/>
    <w:rsid w:val="00D30CC0"/>
    <w:rsid w:val="00D30FD2"/>
    <w:rsid w:val="00D31976"/>
    <w:rsid w:val="00D31E56"/>
    <w:rsid w:val="00D3261B"/>
    <w:rsid w:val="00D32994"/>
    <w:rsid w:val="00D32D0A"/>
    <w:rsid w:val="00D3375C"/>
    <w:rsid w:val="00D351ED"/>
    <w:rsid w:val="00D35407"/>
    <w:rsid w:val="00D35935"/>
    <w:rsid w:val="00D35CCC"/>
    <w:rsid w:val="00D35F5D"/>
    <w:rsid w:val="00D35FFB"/>
    <w:rsid w:val="00D36216"/>
    <w:rsid w:val="00D36DB9"/>
    <w:rsid w:val="00D36FF0"/>
    <w:rsid w:val="00D37C16"/>
    <w:rsid w:val="00D37EC8"/>
    <w:rsid w:val="00D4024D"/>
    <w:rsid w:val="00D409CD"/>
    <w:rsid w:val="00D40AEA"/>
    <w:rsid w:val="00D40AEC"/>
    <w:rsid w:val="00D40D7C"/>
    <w:rsid w:val="00D41339"/>
    <w:rsid w:val="00D4133D"/>
    <w:rsid w:val="00D4192B"/>
    <w:rsid w:val="00D42657"/>
    <w:rsid w:val="00D4351B"/>
    <w:rsid w:val="00D440D3"/>
    <w:rsid w:val="00D44467"/>
    <w:rsid w:val="00D44D4A"/>
    <w:rsid w:val="00D45791"/>
    <w:rsid w:val="00D463D4"/>
    <w:rsid w:val="00D46442"/>
    <w:rsid w:val="00D47262"/>
    <w:rsid w:val="00D47529"/>
    <w:rsid w:val="00D47F27"/>
    <w:rsid w:val="00D507B1"/>
    <w:rsid w:val="00D507D9"/>
    <w:rsid w:val="00D50A7B"/>
    <w:rsid w:val="00D50D7D"/>
    <w:rsid w:val="00D510D8"/>
    <w:rsid w:val="00D5191A"/>
    <w:rsid w:val="00D528CC"/>
    <w:rsid w:val="00D53221"/>
    <w:rsid w:val="00D53313"/>
    <w:rsid w:val="00D53924"/>
    <w:rsid w:val="00D53CB1"/>
    <w:rsid w:val="00D53F3B"/>
    <w:rsid w:val="00D5445A"/>
    <w:rsid w:val="00D544F7"/>
    <w:rsid w:val="00D559D3"/>
    <w:rsid w:val="00D569D2"/>
    <w:rsid w:val="00D56C94"/>
    <w:rsid w:val="00D570D7"/>
    <w:rsid w:val="00D573E6"/>
    <w:rsid w:val="00D575F7"/>
    <w:rsid w:val="00D57F6E"/>
    <w:rsid w:val="00D60E6A"/>
    <w:rsid w:val="00D61F73"/>
    <w:rsid w:val="00D6245B"/>
    <w:rsid w:val="00D627EC"/>
    <w:rsid w:val="00D6324D"/>
    <w:rsid w:val="00D63AA2"/>
    <w:rsid w:val="00D64074"/>
    <w:rsid w:val="00D644E6"/>
    <w:rsid w:val="00D6486C"/>
    <w:rsid w:val="00D64A84"/>
    <w:rsid w:val="00D64EA6"/>
    <w:rsid w:val="00D65755"/>
    <w:rsid w:val="00D65FB6"/>
    <w:rsid w:val="00D71304"/>
    <w:rsid w:val="00D71BD2"/>
    <w:rsid w:val="00D71C49"/>
    <w:rsid w:val="00D7216E"/>
    <w:rsid w:val="00D729BB"/>
    <w:rsid w:val="00D73724"/>
    <w:rsid w:val="00D7387A"/>
    <w:rsid w:val="00D73A0F"/>
    <w:rsid w:val="00D73F4D"/>
    <w:rsid w:val="00D74FFA"/>
    <w:rsid w:val="00D75052"/>
    <w:rsid w:val="00D752DB"/>
    <w:rsid w:val="00D76446"/>
    <w:rsid w:val="00D764F2"/>
    <w:rsid w:val="00D771E7"/>
    <w:rsid w:val="00D8040F"/>
    <w:rsid w:val="00D80D21"/>
    <w:rsid w:val="00D81A0D"/>
    <w:rsid w:val="00D81A85"/>
    <w:rsid w:val="00D8273A"/>
    <w:rsid w:val="00D835A9"/>
    <w:rsid w:val="00D836BE"/>
    <w:rsid w:val="00D84BD8"/>
    <w:rsid w:val="00D85037"/>
    <w:rsid w:val="00D8554C"/>
    <w:rsid w:val="00D85818"/>
    <w:rsid w:val="00D85E14"/>
    <w:rsid w:val="00D85E40"/>
    <w:rsid w:val="00D86019"/>
    <w:rsid w:val="00D86BAB"/>
    <w:rsid w:val="00D86BAE"/>
    <w:rsid w:val="00D873FB"/>
    <w:rsid w:val="00D8760F"/>
    <w:rsid w:val="00D90B5C"/>
    <w:rsid w:val="00D90F88"/>
    <w:rsid w:val="00D922B9"/>
    <w:rsid w:val="00D92B2F"/>
    <w:rsid w:val="00D93245"/>
    <w:rsid w:val="00D93595"/>
    <w:rsid w:val="00D93AB0"/>
    <w:rsid w:val="00D94220"/>
    <w:rsid w:val="00D943C8"/>
    <w:rsid w:val="00D95476"/>
    <w:rsid w:val="00D96606"/>
    <w:rsid w:val="00D9690A"/>
    <w:rsid w:val="00D96933"/>
    <w:rsid w:val="00D96BE0"/>
    <w:rsid w:val="00DA0203"/>
    <w:rsid w:val="00DA05C3"/>
    <w:rsid w:val="00DA1274"/>
    <w:rsid w:val="00DA1B67"/>
    <w:rsid w:val="00DA1EE3"/>
    <w:rsid w:val="00DA25F3"/>
    <w:rsid w:val="00DA293F"/>
    <w:rsid w:val="00DA297F"/>
    <w:rsid w:val="00DA33C4"/>
    <w:rsid w:val="00DA3E86"/>
    <w:rsid w:val="00DA401A"/>
    <w:rsid w:val="00DA457F"/>
    <w:rsid w:val="00DA4AE5"/>
    <w:rsid w:val="00DA4CA8"/>
    <w:rsid w:val="00DA5A3A"/>
    <w:rsid w:val="00DA705E"/>
    <w:rsid w:val="00DA73E0"/>
    <w:rsid w:val="00DB0056"/>
    <w:rsid w:val="00DB0403"/>
    <w:rsid w:val="00DB0C45"/>
    <w:rsid w:val="00DB0C93"/>
    <w:rsid w:val="00DB0D03"/>
    <w:rsid w:val="00DB11D8"/>
    <w:rsid w:val="00DB18FD"/>
    <w:rsid w:val="00DB2761"/>
    <w:rsid w:val="00DB3441"/>
    <w:rsid w:val="00DB408D"/>
    <w:rsid w:val="00DB40E7"/>
    <w:rsid w:val="00DB40F4"/>
    <w:rsid w:val="00DB4289"/>
    <w:rsid w:val="00DB501B"/>
    <w:rsid w:val="00DB60E9"/>
    <w:rsid w:val="00DB6132"/>
    <w:rsid w:val="00DB626B"/>
    <w:rsid w:val="00DB62D9"/>
    <w:rsid w:val="00DB665C"/>
    <w:rsid w:val="00DB70F1"/>
    <w:rsid w:val="00DB7BE1"/>
    <w:rsid w:val="00DC0FE9"/>
    <w:rsid w:val="00DC1419"/>
    <w:rsid w:val="00DC1810"/>
    <w:rsid w:val="00DC1AF7"/>
    <w:rsid w:val="00DC1CA9"/>
    <w:rsid w:val="00DC24C0"/>
    <w:rsid w:val="00DC304A"/>
    <w:rsid w:val="00DC5589"/>
    <w:rsid w:val="00DC5F27"/>
    <w:rsid w:val="00DC6FF3"/>
    <w:rsid w:val="00DC750C"/>
    <w:rsid w:val="00DC7763"/>
    <w:rsid w:val="00DC7EDF"/>
    <w:rsid w:val="00DD0873"/>
    <w:rsid w:val="00DD0982"/>
    <w:rsid w:val="00DD0A1B"/>
    <w:rsid w:val="00DD0B9F"/>
    <w:rsid w:val="00DD0EF2"/>
    <w:rsid w:val="00DD2965"/>
    <w:rsid w:val="00DD2FD2"/>
    <w:rsid w:val="00DD3142"/>
    <w:rsid w:val="00DD3156"/>
    <w:rsid w:val="00DD37AD"/>
    <w:rsid w:val="00DD4A6C"/>
    <w:rsid w:val="00DD55E2"/>
    <w:rsid w:val="00DD5E69"/>
    <w:rsid w:val="00DD67BB"/>
    <w:rsid w:val="00DD6A72"/>
    <w:rsid w:val="00DD6B16"/>
    <w:rsid w:val="00DD6EA7"/>
    <w:rsid w:val="00DD7B3C"/>
    <w:rsid w:val="00DE0511"/>
    <w:rsid w:val="00DE05A2"/>
    <w:rsid w:val="00DE061F"/>
    <w:rsid w:val="00DE0ECB"/>
    <w:rsid w:val="00DE1157"/>
    <w:rsid w:val="00DE1680"/>
    <w:rsid w:val="00DE1CA7"/>
    <w:rsid w:val="00DE1CF8"/>
    <w:rsid w:val="00DE2747"/>
    <w:rsid w:val="00DE33F1"/>
    <w:rsid w:val="00DE3850"/>
    <w:rsid w:val="00DE43A3"/>
    <w:rsid w:val="00DE4B8B"/>
    <w:rsid w:val="00DE53B4"/>
    <w:rsid w:val="00DE66BD"/>
    <w:rsid w:val="00DE674C"/>
    <w:rsid w:val="00DE6EDB"/>
    <w:rsid w:val="00DE7001"/>
    <w:rsid w:val="00DE71DD"/>
    <w:rsid w:val="00DE7764"/>
    <w:rsid w:val="00DE78DA"/>
    <w:rsid w:val="00DE7E5A"/>
    <w:rsid w:val="00DF02FF"/>
    <w:rsid w:val="00DF14D4"/>
    <w:rsid w:val="00DF1541"/>
    <w:rsid w:val="00DF18FB"/>
    <w:rsid w:val="00DF2206"/>
    <w:rsid w:val="00DF2323"/>
    <w:rsid w:val="00DF2D25"/>
    <w:rsid w:val="00DF4036"/>
    <w:rsid w:val="00DF452F"/>
    <w:rsid w:val="00DF4630"/>
    <w:rsid w:val="00DF4768"/>
    <w:rsid w:val="00DF497B"/>
    <w:rsid w:val="00DF4F1E"/>
    <w:rsid w:val="00DF5158"/>
    <w:rsid w:val="00DF5F10"/>
    <w:rsid w:val="00DF6FFE"/>
    <w:rsid w:val="00DF7023"/>
    <w:rsid w:val="00DF7EA8"/>
    <w:rsid w:val="00E00802"/>
    <w:rsid w:val="00E00D2F"/>
    <w:rsid w:val="00E01995"/>
    <w:rsid w:val="00E02220"/>
    <w:rsid w:val="00E02942"/>
    <w:rsid w:val="00E034FF"/>
    <w:rsid w:val="00E036D8"/>
    <w:rsid w:val="00E0392E"/>
    <w:rsid w:val="00E03B57"/>
    <w:rsid w:val="00E04A3D"/>
    <w:rsid w:val="00E04A50"/>
    <w:rsid w:val="00E05049"/>
    <w:rsid w:val="00E0516C"/>
    <w:rsid w:val="00E0616A"/>
    <w:rsid w:val="00E06613"/>
    <w:rsid w:val="00E06831"/>
    <w:rsid w:val="00E06DBB"/>
    <w:rsid w:val="00E06F1D"/>
    <w:rsid w:val="00E07507"/>
    <w:rsid w:val="00E07BE6"/>
    <w:rsid w:val="00E10748"/>
    <w:rsid w:val="00E12854"/>
    <w:rsid w:val="00E13D68"/>
    <w:rsid w:val="00E14896"/>
    <w:rsid w:val="00E1500F"/>
    <w:rsid w:val="00E1534A"/>
    <w:rsid w:val="00E159BC"/>
    <w:rsid w:val="00E1679A"/>
    <w:rsid w:val="00E16DA7"/>
    <w:rsid w:val="00E174C2"/>
    <w:rsid w:val="00E20B7D"/>
    <w:rsid w:val="00E2116D"/>
    <w:rsid w:val="00E221F6"/>
    <w:rsid w:val="00E2229A"/>
    <w:rsid w:val="00E22AF0"/>
    <w:rsid w:val="00E22CE2"/>
    <w:rsid w:val="00E2303E"/>
    <w:rsid w:val="00E23534"/>
    <w:rsid w:val="00E23A83"/>
    <w:rsid w:val="00E23B36"/>
    <w:rsid w:val="00E23C2B"/>
    <w:rsid w:val="00E24CA8"/>
    <w:rsid w:val="00E25042"/>
    <w:rsid w:val="00E25CD1"/>
    <w:rsid w:val="00E27C23"/>
    <w:rsid w:val="00E30115"/>
    <w:rsid w:val="00E30D12"/>
    <w:rsid w:val="00E30F58"/>
    <w:rsid w:val="00E31C78"/>
    <w:rsid w:val="00E3307E"/>
    <w:rsid w:val="00E331E4"/>
    <w:rsid w:val="00E33412"/>
    <w:rsid w:val="00E345C5"/>
    <w:rsid w:val="00E34B33"/>
    <w:rsid w:val="00E35315"/>
    <w:rsid w:val="00E354DC"/>
    <w:rsid w:val="00E356F3"/>
    <w:rsid w:val="00E36400"/>
    <w:rsid w:val="00E36D54"/>
    <w:rsid w:val="00E373F7"/>
    <w:rsid w:val="00E37922"/>
    <w:rsid w:val="00E40A13"/>
    <w:rsid w:val="00E4352B"/>
    <w:rsid w:val="00E444F0"/>
    <w:rsid w:val="00E44557"/>
    <w:rsid w:val="00E44786"/>
    <w:rsid w:val="00E44FDD"/>
    <w:rsid w:val="00E4537F"/>
    <w:rsid w:val="00E457F1"/>
    <w:rsid w:val="00E46952"/>
    <w:rsid w:val="00E46A81"/>
    <w:rsid w:val="00E46B53"/>
    <w:rsid w:val="00E47C1A"/>
    <w:rsid w:val="00E500CF"/>
    <w:rsid w:val="00E508B7"/>
    <w:rsid w:val="00E5099E"/>
    <w:rsid w:val="00E50A09"/>
    <w:rsid w:val="00E529F3"/>
    <w:rsid w:val="00E53206"/>
    <w:rsid w:val="00E533AA"/>
    <w:rsid w:val="00E53E5C"/>
    <w:rsid w:val="00E55723"/>
    <w:rsid w:val="00E570FA"/>
    <w:rsid w:val="00E57319"/>
    <w:rsid w:val="00E574B9"/>
    <w:rsid w:val="00E577FE"/>
    <w:rsid w:val="00E57A08"/>
    <w:rsid w:val="00E61C36"/>
    <w:rsid w:val="00E61E47"/>
    <w:rsid w:val="00E62710"/>
    <w:rsid w:val="00E628FE"/>
    <w:rsid w:val="00E63613"/>
    <w:rsid w:val="00E640E8"/>
    <w:rsid w:val="00E64D36"/>
    <w:rsid w:val="00E67E98"/>
    <w:rsid w:val="00E67E9B"/>
    <w:rsid w:val="00E67F2D"/>
    <w:rsid w:val="00E706D8"/>
    <w:rsid w:val="00E70CBC"/>
    <w:rsid w:val="00E71A4A"/>
    <w:rsid w:val="00E72002"/>
    <w:rsid w:val="00E733E7"/>
    <w:rsid w:val="00E73623"/>
    <w:rsid w:val="00E7479A"/>
    <w:rsid w:val="00E74A49"/>
    <w:rsid w:val="00E750FD"/>
    <w:rsid w:val="00E76AC7"/>
    <w:rsid w:val="00E76C02"/>
    <w:rsid w:val="00E770CC"/>
    <w:rsid w:val="00E77AC2"/>
    <w:rsid w:val="00E80203"/>
    <w:rsid w:val="00E8054D"/>
    <w:rsid w:val="00E80938"/>
    <w:rsid w:val="00E80A0C"/>
    <w:rsid w:val="00E80B45"/>
    <w:rsid w:val="00E81D90"/>
    <w:rsid w:val="00E81E13"/>
    <w:rsid w:val="00E82850"/>
    <w:rsid w:val="00E82D81"/>
    <w:rsid w:val="00E82E5D"/>
    <w:rsid w:val="00E83207"/>
    <w:rsid w:val="00E83AB6"/>
    <w:rsid w:val="00E8461D"/>
    <w:rsid w:val="00E84CD0"/>
    <w:rsid w:val="00E85D4D"/>
    <w:rsid w:val="00E8619B"/>
    <w:rsid w:val="00E8697A"/>
    <w:rsid w:val="00E87108"/>
    <w:rsid w:val="00E8752C"/>
    <w:rsid w:val="00E9021F"/>
    <w:rsid w:val="00E90270"/>
    <w:rsid w:val="00E9195E"/>
    <w:rsid w:val="00E93265"/>
    <w:rsid w:val="00E9381F"/>
    <w:rsid w:val="00E95B0B"/>
    <w:rsid w:val="00E97466"/>
    <w:rsid w:val="00E97525"/>
    <w:rsid w:val="00EA047C"/>
    <w:rsid w:val="00EA0F8A"/>
    <w:rsid w:val="00EA0FD2"/>
    <w:rsid w:val="00EA12A5"/>
    <w:rsid w:val="00EA1406"/>
    <w:rsid w:val="00EA16C8"/>
    <w:rsid w:val="00EA29AF"/>
    <w:rsid w:val="00EA2FAE"/>
    <w:rsid w:val="00EA3796"/>
    <w:rsid w:val="00EA3C05"/>
    <w:rsid w:val="00EA4721"/>
    <w:rsid w:val="00EA4F55"/>
    <w:rsid w:val="00EA5263"/>
    <w:rsid w:val="00EA5526"/>
    <w:rsid w:val="00EA5551"/>
    <w:rsid w:val="00EA578F"/>
    <w:rsid w:val="00EA5975"/>
    <w:rsid w:val="00EA5B23"/>
    <w:rsid w:val="00EA6242"/>
    <w:rsid w:val="00EA6B9E"/>
    <w:rsid w:val="00EB0189"/>
    <w:rsid w:val="00EB039A"/>
    <w:rsid w:val="00EB088F"/>
    <w:rsid w:val="00EB11C2"/>
    <w:rsid w:val="00EB15BE"/>
    <w:rsid w:val="00EB1665"/>
    <w:rsid w:val="00EB1FC7"/>
    <w:rsid w:val="00EB23BA"/>
    <w:rsid w:val="00EB28A8"/>
    <w:rsid w:val="00EB299D"/>
    <w:rsid w:val="00EB2D28"/>
    <w:rsid w:val="00EB3099"/>
    <w:rsid w:val="00EB3D4F"/>
    <w:rsid w:val="00EB432D"/>
    <w:rsid w:val="00EB460F"/>
    <w:rsid w:val="00EB5F91"/>
    <w:rsid w:val="00EB6776"/>
    <w:rsid w:val="00EB7975"/>
    <w:rsid w:val="00EB7DEE"/>
    <w:rsid w:val="00EB7FE6"/>
    <w:rsid w:val="00EC0005"/>
    <w:rsid w:val="00EC009C"/>
    <w:rsid w:val="00EC022D"/>
    <w:rsid w:val="00EC072C"/>
    <w:rsid w:val="00EC0FDC"/>
    <w:rsid w:val="00EC10B3"/>
    <w:rsid w:val="00EC1542"/>
    <w:rsid w:val="00EC2815"/>
    <w:rsid w:val="00EC2D2B"/>
    <w:rsid w:val="00EC5BB8"/>
    <w:rsid w:val="00EC6256"/>
    <w:rsid w:val="00EC67A1"/>
    <w:rsid w:val="00EC73AE"/>
    <w:rsid w:val="00EC7E19"/>
    <w:rsid w:val="00ED0350"/>
    <w:rsid w:val="00ED0750"/>
    <w:rsid w:val="00ED09AE"/>
    <w:rsid w:val="00ED111D"/>
    <w:rsid w:val="00ED1139"/>
    <w:rsid w:val="00ED2CD0"/>
    <w:rsid w:val="00ED2CE0"/>
    <w:rsid w:val="00ED36A9"/>
    <w:rsid w:val="00ED4591"/>
    <w:rsid w:val="00ED4F4F"/>
    <w:rsid w:val="00ED5A75"/>
    <w:rsid w:val="00ED5BE1"/>
    <w:rsid w:val="00ED67C3"/>
    <w:rsid w:val="00ED6AE1"/>
    <w:rsid w:val="00EE0410"/>
    <w:rsid w:val="00EE04FD"/>
    <w:rsid w:val="00EE068D"/>
    <w:rsid w:val="00EE0ED4"/>
    <w:rsid w:val="00EE0F42"/>
    <w:rsid w:val="00EE1D49"/>
    <w:rsid w:val="00EE2984"/>
    <w:rsid w:val="00EE3492"/>
    <w:rsid w:val="00EE4830"/>
    <w:rsid w:val="00EE4983"/>
    <w:rsid w:val="00EE4A5E"/>
    <w:rsid w:val="00EE6FF7"/>
    <w:rsid w:val="00EE73AB"/>
    <w:rsid w:val="00EE7F93"/>
    <w:rsid w:val="00EF177A"/>
    <w:rsid w:val="00EF19B1"/>
    <w:rsid w:val="00EF1CB5"/>
    <w:rsid w:val="00EF290A"/>
    <w:rsid w:val="00EF292F"/>
    <w:rsid w:val="00EF2CBB"/>
    <w:rsid w:val="00EF2E76"/>
    <w:rsid w:val="00EF38EE"/>
    <w:rsid w:val="00EF42BF"/>
    <w:rsid w:val="00EF5505"/>
    <w:rsid w:val="00EF57FF"/>
    <w:rsid w:val="00EF5AE7"/>
    <w:rsid w:val="00EF6123"/>
    <w:rsid w:val="00EF645A"/>
    <w:rsid w:val="00EF68E7"/>
    <w:rsid w:val="00EF751D"/>
    <w:rsid w:val="00EF784A"/>
    <w:rsid w:val="00EF7BFB"/>
    <w:rsid w:val="00EF7E0B"/>
    <w:rsid w:val="00F00B76"/>
    <w:rsid w:val="00F00D6D"/>
    <w:rsid w:val="00F00DAD"/>
    <w:rsid w:val="00F00DEF"/>
    <w:rsid w:val="00F01D67"/>
    <w:rsid w:val="00F027F2"/>
    <w:rsid w:val="00F02925"/>
    <w:rsid w:val="00F02CE2"/>
    <w:rsid w:val="00F02E66"/>
    <w:rsid w:val="00F0414E"/>
    <w:rsid w:val="00F0423F"/>
    <w:rsid w:val="00F045FA"/>
    <w:rsid w:val="00F04684"/>
    <w:rsid w:val="00F04A50"/>
    <w:rsid w:val="00F05208"/>
    <w:rsid w:val="00F0527E"/>
    <w:rsid w:val="00F05B62"/>
    <w:rsid w:val="00F06CBF"/>
    <w:rsid w:val="00F075A2"/>
    <w:rsid w:val="00F07BDC"/>
    <w:rsid w:val="00F10642"/>
    <w:rsid w:val="00F1092D"/>
    <w:rsid w:val="00F10FEF"/>
    <w:rsid w:val="00F1125C"/>
    <w:rsid w:val="00F11720"/>
    <w:rsid w:val="00F12128"/>
    <w:rsid w:val="00F124C5"/>
    <w:rsid w:val="00F12635"/>
    <w:rsid w:val="00F130E1"/>
    <w:rsid w:val="00F135EB"/>
    <w:rsid w:val="00F13803"/>
    <w:rsid w:val="00F141BD"/>
    <w:rsid w:val="00F1461F"/>
    <w:rsid w:val="00F152CC"/>
    <w:rsid w:val="00F15384"/>
    <w:rsid w:val="00F15F47"/>
    <w:rsid w:val="00F161FD"/>
    <w:rsid w:val="00F164C2"/>
    <w:rsid w:val="00F16F7C"/>
    <w:rsid w:val="00F17075"/>
    <w:rsid w:val="00F17334"/>
    <w:rsid w:val="00F178E5"/>
    <w:rsid w:val="00F17900"/>
    <w:rsid w:val="00F2149F"/>
    <w:rsid w:val="00F21F7E"/>
    <w:rsid w:val="00F23577"/>
    <w:rsid w:val="00F23B20"/>
    <w:rsid w:val="00F23F06"/>
    <w:rsid w:val="00F249C9"/>
    <w:rsid w:val="00F24B63"/>
    <w:rsid w:val="00F24D30"/>
    <w:rsid w:val="00F24F23"/>
    <w:rsid w:val="00F256B9"/>
    <w:rsid w:val="00F27C48"/>
    <w:rsid w:val="00F31558"/>
    <w:rsid w:val="00F31C01"/>
    <w:rsid w:val="00F31E32"/>
    <w:rsid w:val="00F320D9"/>
    <w:rsid w:val="00F32D3B"/>
    <w:rsid w:val="00F33067"/>
    <w:rsid w:val="00F33704"/>
    <w:rsid w:val="00F3387B"/>
    <w:rsid w:val="00F33897"/>
    <w:rsid w:val="00F342CB"/>
    <w:rsid w:val="00F34694"/>
    <w:rsid w:val="00F34D1F"/>
    <w:rsid w:val="00F34EAB"/>
    <w:rsid w:val="00F34F0D"/>
    <w:rsid w:val="00F36F9B"/>
    <w:rsid w:val="00F379FA"/>
    <w:rsid w:val="00F41364"/>
    <w:rsid w:val="00F41943"/>
    <w:rsid w:val="00F41CA8"/>
    <w:rsid w:val="00F430ED"/>
    <w:rsid w:val="00F43975"/>
    <w:rsid w:val="00F439AD"/>
    <w:rsid w:val="00F4427B"/>
    <w:rsid w:val="00F448CE"/>
    <w:rsid w:val="00F44A23"/>
    <w:rsid w:val="00F44C19"/>
    <w:rsid w:val="00F4518F"/>
    <w:rsid w:val="00F458B5"/>
    <w:rsid w:val="00F47186"/>
    <w:rsid w:val="00F4792C"/>
    <w:rsid w:val="00F50342"/>
    <w:rsid w:val="00F5073F"/>
    <w:rsid w:val="00F508E5"/>
    <w:rsid w:val="00F50BA3"/>
    <w:rsid w:val="00F50FAD"/>
    <w:rsid w:val="00F50FD2"/>
    <w:rsid w:val="00F51505"/>
    <w:rsid w:val="00F5189A"/>
    <w:rsid w:val="00F51E4B"/>
    <w:rsid w:val="00F51F4E"/>
    <w:rsid w:val="00F52160"/>
    <w:rsid w:val="00F527DA"/>
    <w:rsid w:val="00F53780"/>
    <w:rsid w:val="00F56948"/>
    <w:rsid w:val="00F56EBD"/>
    <w:rsid w:val="00F6045B"/>
    <w:rsid w:val="00F60699"/>
    <w:rsid w:val="00F60D7B"/>
    <w:rsid w:val="00F60F43"/>
    <w:rsid w:val="00F612A7"/>
    <w:rsid w:val="00F6154C"/>
    <w:rsid w:val="00F61890"/>
    <w:rsid w:val="00F62276"/>
    <w:rsid w:val="00F625FB"/>
    <w:rsid w:val="00F626E7"/>
    <w:rsid w:val="00F63259"/>
    <w:rsid w:val="00F64B25"/>
    <w:rsid w:val="00F65EC1"/>
    <w:rsid w:val="00F66B31"/>
    <w:rsid w:val="00F66E3A"/>
    <w:rsid w:val="00F674DB"/>
    <w:rsid w:val="00F70552"/>
    <w:rsid w:val="00F70AAB"/>
    <w:rsid w:val="00F7122C"/>
    <w:rsid w:val="00F7122D"/>
    <w:rsid w:val="00F71994"/>
    <w:rsid w:val="00F71F7E"/>
    <w:rsid w:val="00F726EF"/>
    <w:rsid w:val="00F72824"/>
    <w:rsid w:val="00F72A84"/>
    <w:rsid w:val="00F72F4E"/>
    <w:rsid w:val="00F731A6"/>
    <w:rsid w:val="00F731DC"/>
    <w:rsid w:val="00F73465"/>
    <w:rsid w:val="00F7364D"/>
    <w:rsid w:val="00F737F3"/>
    <w:rsid w:val="00F7399C"/>
    <w:rsid w:val="00F748A9"/>
    <w:rsid w:val="00F75186"/>
    <w:rsid w:val="00F755E2"/>
    <w:rsid w:val="00F76BE2"/>
    <w:rsid w:val="00F7713A"/>
    <w:rsid w:val="00F775E7"/>
    <w:rsid w:val="00F77A64"/>
    <w:rsid w:val="00F80898"/>
    <w:rsid w:val="00F8098B"/>
    <w:rsid w:val="00F80D22"/>
    <w:rsid w:val="00F81299"/>
    <w:rsid w:val="00F8138F"/>
    <w:rsid w:val="00F820A6"/>
    <w:rsid w:val="00F824C0"/>
    <w:rsid w:val="00F82A8F"/>
    <w:rsid w:val="00F82B6D"/>
    <w:rsid w:val="00F82B71"/>
    <w:rsid w:val="00F82EDB"/>
    <w:rsid w:val="00F834AE"/>
    <w:rsid w:val="00F83BFC"/>
    <w:rsid w:val="00F83DE0"/>
    <w:rsid w:val="00F84689"/>
    <w:rsid w:val="00F85227"/>
    <w:rsid w:val="00F859F7"/>
    <w:rsid w:val="00F85E78"/>
    <w:rsid w:val="00F86667"/>
    <w:rsid w:val="00F869EF"/>
    <w:rsid w:val="00F877E3"/>
    <w:rsid w:val="00F8787C"/>
    <w:rsid w:val="00F87B62"/>
    <w:rsid w:val="00F87D4B"/>
    <w:rsid w:val="00F87EC8"/>
    <w:rsid w:val="00F90423"/>
    <w:rsid w:val="00F904CA"/>
    <w:rsid w:val="00F90B08"/>
    <w:rsid w:val="00F91920"/>
    <w:rsid w:val="00F92D33"/>
    <w:rsid w:val="00F9304F"/>
    <w:rsid w:val="00F93205"/>
    <w:rsid w:val="00F93870"/>
    <w:rsid w:val="00F93A7D"/>
    <w:rsid w:val="00F951F2"/>
    <w:rsid w:val="00F9565C"/>
    <w:rsid w:val="00F95819"/>
    <w:rsid w:val="00F95AFD"/>
    <w:rsid w:val="00F960C5"/>
    <w:rsid w:val="00F96903"/>
    <w:rsid w:val="00F96F41"/>
    <w:rsid w:val="00F970B4"/>
    <w:rsid w:val="00F97F78"/>
    <w:rsid w:val="00FA0758"/>
    <w:rsid w:val="00FA14FF"/>
    <w:rsid w:val="00FA2B3A"/>
    <w:rsid w:val="00FA2B61"/>
    <w:rsid w:val="00FA2EDA"/>
    <w:rsid w:val="00FA32C4"/>
    <w:rsid w:val="00FA3E11"/>
    <w:rsid w:val="00FA441F"/>
    <w:rsid w:val="00FA49FE"/>
    <w:rsid w:val="00FA500A"/>
    <w:rsid w:val="00FA52B6"/>
    <w:rsid w:val="00FA5ED8"/>
    <w:rsid w:val="00FA6B99"/>
    <w:rsid w:val="00FA74BB"/>
    <w:rsid w:val="00FA77AF"/>
    <w:rsid w:val="00FA7A2B"/>
    <w:rsid w:val="00FB147B"/>
    <w:rsid w:val="00FB1B0A"/>
    <w:rsid w:val="00FB2614"/>
    <w:rsid w:val="00FB26D2"/>
    <w:rsid w:val="00FB3534"/>
    <w:rsid w:val="00FB3D5C"/>
    <w:rsid w:val="00FB3D7E"/>
    <w:rsid w:val="00FB50FF"/>
    <w:rsid w:val="00FB55E4"/>
    <w:rsid w:val="00FB5E63"/>
    <w:rsid w:val="00FB6BE5"/>
    <w:rsid w:val="00FB6BFF"/>
    <w:rsid w:val="00FC053E"/>
    <w:rsid w:val="00FC0849"/>
    <w:rsid w:val="00FC2BDA"/>
    <w:rsid w:val="00FC3132"/>
    <w:rsid w:val="00FC32CF"/>
    <w:rsid w:val="00FC352D"/>
    <w:rsid w:val="00FC3C4E"/>
    <w:rsid w:val="00FC44E0"/>
    <w:rsid w:val="00FC50A3"/>
    <w:rsid w:val="00FC5AE3"/>
    <w:rsid w:val="00FC5CC8"/>
    <w:rsid w:val="00FC609F"/>
    <w:rsid w:val="00FC6597"/>
    <w:rsid w:val="00FC7033"/>
    <w:rsid w:val="00FC74FF"/>
    <w:rsid w:val="00FC7BFD"/>
    <w:rsid w:val="00FD00BC"/>
    <w:rsid w:val="00FD0C0E"/>
    <w:rsid w:val="00FD1A6A"/>
    <w:rsid w:val="00FD1E5D"/>
    <w:rsid w:val="00FD1F84"/>
    <w:rsid w:val="00FD2031"/>
    <w:rsid w:val="00FD255F"/>
    <w:rsid w:val="00FD259B"/>
    <w:rsid w:val="00FD299F"/>
    <w:rsid w:val="00FD29FF"/>
    <w:rsid w:val="00FD2D96"/>
    <w:rsid w:val="00FD30BE"/>
    <w:rsid w:val="00FD3523"/>
    <w:rsid w:val="00FD4559"/>
    <w:rsid w:val="00FD539A"/>
    <w:rsid w:val="00FD5403"/>
    <w:rsid w:val="00FD55B2"/>
    <w:rsid w:val="00FD567F"/>
    <w:rsid w:val="00FD58F0"/>
    <w:rsid w:val="00FD5ABD"/>
    <w:rsid w:val="00FD649D"/>
    <w:rsid w:val="00FD6A37"/>
    <w:rsid w:val="00FD76FD"/>
    <w:rsid w:val="00FD79B5"/>
    <w:rsid w:val="00FD7FF5"/>
    <w:rsid w:val="00FE04FC"/>
    <w:rsid w:val="00FE07C3"/>
    <w:rsid w:val="00FE0D48"/>
    <w:rsid w:val="00FE1082"/>
    <w:rsid w:val="00FE194E"/>
    <w:rsid w:val="00FE1A01"/>
    <w:rsid w:val="00FE1C77"/>
    <w:rsid w:val="00FE1EEC"/>
    <w:rsid w:val="00FE205E"/>
    <w:rsid w:val="00FE23E3"/>
    <w:rsid w:val="00FE2E32"/>
    <w:rsid w:val="00FE3045"/>
    <w:rsid w:val="00FE36BE"/>
    <w:rsid w:val="00FE36E9"/>
    <w:rsid w:val="00FE3B9C"/>
    <w:rsid w:val="00FE3CD9"/>
    <w:rsid w:val="00FE3DAB"/>
    <w:rsid w:val="00FE459B"/>
    <w:rsid w:val="00FE5707"/>
    <w:rsid w:val="00FE58E3"/>
    <w:rsid w:val="00FE59F3"/>
    <w:rsid w:val="00FE5BDA"/>
    <w:rsid w:val="00FE5BEC"/>
    <w:rsid w:val="00FE6037"/>
    <w:rsid w:val="00FE60F2"/>
    <w:rsid w:val="00FE6C41"/>
    <w:rsid w:val="00FE7381"/>
    <w:rsid w:val="00FE770C"/>
    <w:rsid w:val="00FE79EC"/>
    <w:rsid w:val="00FE7A3A"/>
    <w:rsid w:val="00FF008D"/>
    <w:rsid w:val="00FF01E8"/>
    <w:rsid w:val="00FF0814"/>
    <w:rsid w:val="00FF0FB5"/>
    <w:rsid w:val="00FF0FEF"/>
    <w:rsid w:val="00FF13E7"/>
    <w:rsid w:val="00FF1B0C"/>
    <w:rsid w:val="00FF30E3"/>
    <w:rsid w:val="00FF33F3"/>
    <w:rsid w:val="00FF37D9"/>
    <w:rsid w:val="00FF3A77"/>
    <w:rsid w:val="00FF47C7"/>
    <w:rsid w:val="00FF52E5"/>
    <w:rsid w:val="00FF61AC"/>
    <w:rsid w:val="00FF67F5"/>
    <w:rsid w:val="00FF781C"/>
    <w:rsid w:val="0101BA61"/>
    <w:rsid w:val="0103A7B2"/>
    <w:rsid w:val="0143D6DF"/>
    <w:rsid w:val="017A1374"/>
    <w:rsid w:val="01899266"/>
    <w:rsid w:val="01A62410"/>
    <w:rsid w:val="024EB192"/>
    <w:rsid w:val="027141AB"/>
    <w:rsid w:val="02D76D7F"/>
    <w:rsid w:val="02F2A2B4"/>
    <w:rsid w:val="030E738C"/>
    <w:rsid w:val="0310A41B"/>
    <w:rsid w:val="035D3CC0"/>
    <w:rsid w:val="036A0434"/>
    <w:rsid w:val="03EDE134"/>
    <w:rsid w:val="0402AD09"/>
    <w:rsid w:val="04133D8C"/>
    <w:rsid w:val="0444F14B"/>
    <w:rsid w:val="04520415"/>
    <w:rsid w:val="047BA73D"/>
    <w:rsid w:val="048ABA5D"/>
    <w:rsid w:val="04AAA114"/>
    <w:rsid w:val="04EF21DC"/>
    <w:rsid w:val="04F286D8"/>
    <w:rsid w:val="051B47A7"/>
    <w:rsid w:val="05390845"/>
    <w:rsid w:val="05865C1B"/>
    <w:rsid w:val="0641CCA0"/>
    <w:rsid w:val="065F1B67"/>
    <w:rsid w:val="067ED671"/>
    <w:rsid w:val="0695C6B0"/>
    <w:rsid w:val="06A8CADE"/>
    <w:rsid w:val="06C1207E"/>
    <w:rsid w:val="07A01B73"/>
    <w:rsid w:val="07A9329F"/>
    <w:rsid w:val="07FFA9C7"/>
    <w:rsid w:val="0806F204"/>
    <w:rsid w:val="0870C177"/>
    <w:rsid w:val="08756E3E"/>
    <w:rsid w:val="089AEA16"/>
    <w:rsid w:val="08A47999"/>
    <w:rsid w:val="08A8AC65"/>
    <w:rsid w:val="09450300"/>
    <w:rsid w:val="0A5B01C7"/>
    <w:rsid w:val="0A7A13F2"/>
    <w:rsid w:val="0A7E6C4E"/>
    <w:rsid w:val="0A8E81ED"/>
    <w:rsid w:val="0A9815D1"/>
    <w:rsid w:val="0B0F6575"/>
    <w:rsid w:val="0C3790CC"/>
    <w:rsid w:val="0C93075D"/>
    <w:rsid w:val="0CCA3BBC"/>
    <w:rsid w:val="0CE955A3"/>
    <w:rsid w:val="0D30D6C6"/>
    <w:rsid w:val="0D36F458"/>
    <w:rsid w:val="0D4F1A45"/>
    <w:rsid w:val="0D714D94"/>
    <w:rsid w:val="0DD40E51"/>
    <w:rsid w:val="0DE3AD46"/>
    <w:rsid w:val="0DE5D88E"/>
    <w:rsid w:val="0EAB1359"/>
    <w:rsid w:val="0F047DDF"/>
    <w:rsid w:val="0FC74AEF"/>
    <w:rsid w:val="0FF026E3"/>
    <w:rsid w:val="1023FB2E"/>
    <w:rsid w:val="105829D3"/>
    <w:rsid w:val="10AF772E"/>
    <w:rsid w:val="10B0ABC5"/>
    <w:rsid w:val="11E4BB08"/>
    <w:rsid w:val="12468622"/>
    <w:rsid w:val="130BA944"/>
    <w:rsid w:val="131E8B39"/>
    <w:rsid w:val="132563BC"/>
    <w:rsid w:val="133DF1FD"/>
    <w:rsid w:val="136EB64E"/>
    <w:rsid w:val="13842E99"/>
    <w:rsid w:val="13C72C46"/>
    <w:rsid w:val="140221E8"/>
    <w:rsid w:val="141D1A98"/>
    <w:rsid w:val="14224B73"/>
    <w:rsid w:val="14297128"/>
    <w:rsid w:val="14F243C3"/>
    <w:rsid w:val="150B7563"/>
    <w:rsid w:val="155AD054"/>
    <w:rsid w:val="157DCBDE"/>
    <w:rsid w:val="158ABB33"/>
    <w:rsid w:val="15C73FA8"/>
    <w:rsid w:val="15E0C5A2"/>
    <w:rsid w:val="15EC9CFD"/>
    <w:rsid w:val="163DE56D"/>
    <w:rsid w:val="166BE716"/>
    <w:rsid w:val="1681435A"/>
    <w:rsid w:val="1712D0E4"/>
    <w:rsid w:val="17383D9D"/>
    <w:rsid w:val="1741D20E"/>
    <w:rsid w:val="174D56D7"/>
    <w:rsid w:val="1770E79B"/>
    <w:rsid w:val="17B74473"/>
    <w:rsid w:val="17BD157C"/>
    <w:rsid w:val="180B00FC"/>
    <w:rsid w:val="1817A81D"/>
    <w:rsid w:val="182FDD5E"/>
    <w:rsid w:val="1855CE84"/>
    <w:rsid w:val="193ED821"/>
    <w:rsid w:val="196B00DB"/>
    <w:rsid w:val="19A6A5EA"/>
    <w:rsid w:val="19ED6666"/>
    <w:rsid w:val="1A015D2D"/>
    <w:rsid w:val="1A6C7CFB"/>
    <w:rsid w:val="1AA73593"/>
    <w:rsid w:val="1AB115CC"/>
    <w:rsid w:val="1AB7D5B7"/>
    <w:rsid w:val="1B10A5BE"/>
    <w:rsid w:val="1B273E65"/>
    <w:rsid w:val="1B3CBBDF"/>
    <w:rsid w:val="1B3FCCC6"/>
    <w:rsid w:val="1B920C3C"/>
    <w:rsid w:val="1BD05821"/>
    <w:rsid w:val="1BD1B61D"/>
    <w:rsid w:val="1C208D98"/>
    <w:rsid w:val="1C255E7E"/>
    <w:rsid w:val="1C386325"/>
    <w:rsid w:val="1CEF7BCF"/>
    <w:rsid w:val="1CF7E7CD"/>
    <w:rsid w:val="1D42D382"/>
    <w:rsid w:val="1D43AA1F"/>
    <w:rsid w:val="1D7DF92A"/>
    <w:rsid w:val="1D9E0B9E"/>
    <w:rsid w:val="1EA7F9A6"/>
    <w:rsid w:val="1EAEE2B7"/>
    <w:rsid w:val="1EC0B218"/>
    <w:rsid w:val="1F2719AA"/>
    <w:rsid w:val="1F28D8FC"/>
    <w:rsid w:val="1F5E15FE"/>
    <w:rsid w:val="1F69CF3D"/>
    <w:rsid w:val="1F7487FE"/>
    <w:rsid w:val="1FCD5917"/>
    <w:rsid w:val="20109AFD"/>
    <w:rsid w:val="202AA1AA"/>
    <w:rsid w:val="20B03B31"/>
    <w:rsid w:val="2116FC52"/>
    <w:rsid w:val="21544669"/>
    <w:rsid w:val="21C0AD72"/>
    <w:rsid w:val="21D9E702"/>
    <w:rsid w:val="223154C1"/>
    <w:rsid w:val="22672815"/>
    <w:rsid w:val="22B6BE42"/>
    <w:rsid w:val="22B73B46"/>
    <w:rsid w:val="2362426C"/>
    <w:rsid w:val="24AB0835"/>
    <w:rsid w:val="24FB161D"/>
    <w:rsid w:val="254FC87D"/>
    <w:rsid w:val="25AADEAD"/>
    <w:rsid w:val="25DF0226"/>
    <w:rsid w:val="25E47877"/>
    <w:rsid w:val="267A8AF3"/>
    <w:rsid w:val="2689AC87"/>
    <w:rsid w:val="26C7174A"/>
    <w:rsid w:val="26E84DC8"/>
    <w:rsid w:val="2756DF54"/>
    <w:rsid w:val="275E1DB5"/>
    <w:rsid w:val="2785B89B"/>
    <w:rsid w:val="27AECF9F"/>
    <w:rsid w:val="27B0BA34"/>
    <w:rsid w:val="282553E7"/>
    <w:rsid w:val="28CBD370"/>
    <w:rsid w:val="28EF62BC"/>
    <w:rsid w:val="29013354"/>
    <w:rsid w:val="293C55C0"/>
    <w:rsid w:val="29D3D4C1"/>
    <w:rsid w:val="29F2AEE7"/>
    <w:rsid w:val="29FB7BF0"/>
    <w:rsid w:val="2A0C6C3E"/>
    <w:rsid w:val="2ADF879B"/>
    <w:rsid w:val="2B800633"/>
    <w:rsid w:val="2B9073EB"/>
    <w:rsid w:val="2BC2F94D"/>
    <w:rsid w:val="2BD441FC"/>
    <w:rsid w:val="2BF7B66A"/>
    <w:rsid w:val="2C21481B"/>
    <w:rsid w:val="2C2BBB49"/>
    <w:rsid w:val="2CA28BF5"/>
    <w:rsid w:val="2CC83F5C"/>
    <w:rsid w:val="2CEA10C3"/>
    <w:rsid w:val="2D955936"/>
    <w:rsid w:val="2DB7CC69"/>
    <w:rsid w:val="2E02CEE3"/>
    <w:rsid w:val="2E2494D5"/>
    <w:rsid w:val="2E9695DE"/>
    <w:rsid w:val="2EA27349"/>
    <w:rsid w:val="2EE8BC9F"/>
    <w:rsid w:val="2F347D02"/>
    <w:rsid w:val="2F48F58C"/>
    <w:rsid w:val="2FB9DC00"/>
    <w:rsid w:val="3006A38E"/>
    <w:rsid w:val="30225BD9"/>
    <w:rsid w:val="309ED7B1"/>
    <w:rsid w:val="30CAA643"/>
    <w:rsid w:val="311EF407"/>
    <w:rsid w:val="312991C9"/>
    <w:rsid w:val="31EA72D3"/>
    <w:rsid w:val="32205DD4"/>
    <w:rsid w:val="3222603A"/>
    <w:rsid w:val="33352F62"/>
    <w:rsid w:val="337D29A7"/>
    <w:rsid w:val="33829A06"/>
    <w:rsid w:val="33D4665D"/>
    <w:rsid w:val="33F05C08"/>
    <w:rsid w:val="341D868B"/>
    <w:rsid w:val="34978EB4"/>
    <w:rsid w:val="34AD7C2E"/>
    <w:rsid w:val="34D3FB09"/>
    <w:rsid w:val="3505C965"/>
    <w:rsid w:val="35905629"/>
    <w:rsid w:val="35A5C088"/>
    <w:rsid w:val="35EAAE5B"/>
    <w:rsid w:val="35EBAE66"/>
    <w:rsid w:val="35F38D8F"/>
    <w:rsid w:val="3621DF31"/>
    <w:rsid w:val="36A48D9D"/>
    <w:rsid w:val="36EF3AFC"/>
    <w:rsid w:val="36F501D9"/>
    <w:rsid w:val="370A9125"/>
    <w:rsid w:val="372107E0"/>
    <w:rsid w:val="372B5B56"/>
    <w:rsid w:val="373E16E7"/>
    <w:rsid w:val="375A9999"/>
    <w:rsid w:val="375C3AA6"/>
    <w:rsid w:val="3766F49A"/>
    <w:rsid w:val="378AA18E"/>
    <w:rsid w:val="37FAE702"/>
    <w:rsid w:val="38021195"/>
    <w:rsid w:val="3878C7CC"/>
    <w:rsid w:val="3881E442"/>
    <w:rsid w:val="3884F5B8"/>
    <w:rsid w:val="388E9114"/>
    <w:rsid w:val="388F9F58"/>
    <w:rsid w:val="391A2BA8"/>
    <w:rsid w:val="391FAC5C"/>
    <w:rsid w:val="39A40F1C"/>
    <w:rsid w:val="3AEE56B5"/>
    <w:rsid w:val="3AFD8AA1"/>
    <w:rsid w:val="3B1F8B7B"/>
    <w:rsid w:val="3B605BBB"/>
    <w:rsid w:val="3BF560CC"/>
    <w:rsid w:val="3CF4E548"/>
    <w:rsid w:val="3CFBB15E"/>
    <w:rsid w:val="3D002B1D"/>
    <w:rsid w:val="3D6B58ED"/>
    <w:rsid w:val="3E061A54"/>
    <w:rsid w:val="3E42A3FB"/>
    <w:rsid w:val="3E630CC8"/>
    <w:rsid w:val="3E6B2B5F"/>
    <w:rsid w:val="3E90B5A9"/>
    <w:rsid w:val="3EF7DA18"/>
    <w:rsid w:val="3F55CD34"/>
    <w:rsid w:val="3F79A9CE"/>
    <w:rsid w:val="40D13B30"/>
    <w:rsid w:val="40D28A65"/>
    <w:rsid w:val="4113BB55"/>
    <w:rsid w:val="413CC20C"/>
    <w:rsid w:val="4156DAB9"/>
    <w:rsid w:val="41670274"/>
    <w:rsid w:val="418AE300"/>
    <w:rsid w:val="41B85752"/>
    <w:rsid w:val="41C54668"/>
    <w:rsid w:val="41CB9189"/>
    <w:rsid w:val="4258912E"/>
    <w:rsid w:val="42690EC6"/>
    <w:rsid w:val="429D2C29"/>
    <w:rsid w:val="42E06B49"/>
    <w:rsid w:val="42EBE602"/>
    <w:rsid w:val="431CA73E"/>
    <w:rsid w:val="43D5DF52"/>
    <w:rsid w:val="43FCABFE"/>
    <w:rsid w:val="44181119"/>
    <w:rsid w:val="442743D5"/>
    <w:rsid w:val="44555566"/>
    <w:rsid w:val="447D56E7"/>
    <w:rsid w:val="447DADAC"/>
    <w:rsid w:val="448818D3"/>
    <w:rsid w:val="449E2D4D"/>
    <w:rsid w:val="4514AF01"/>
    <w:rsid w:val="4526ACA3"/>
    <w:rsid w:val="45927EC3"/>
    <w:rsid w:val="45AA556C"/>
    <w:rsid w:val="45D4744C"/>
    <w:rsid w:val="46C68AA8"/>
    <w:rsid w:val="46D01BC1"/>
    <w:rsid w:val="46F953C2"/>
    <w:rsid w:val="4708CC24"/>
    <w:rsid w:val="477F8FD9"/>
    <w:rsid w:val="47D1E8F5"/>
    <w:rsid w:val="48405DD5"/>
    <w:rsid w:val="4848DF34"/>
    <w:rsid w:val="48613DE3"/>
    <w:rsid w:val="4922DA9A"/>
    <w:rsid w:val="49CD2446"/>
    <w:rsid w:val="49FAE34E"/>
    <w:rsid w:val="4A175B69"/>
    <w:rsid w:val="4A41F365"/>
    <w:rsid w:val="4A5B153F"/>
    <w:rsid w:val="4A714943"/>
    <w:rsid w:val="4AC21CBD"/>
    <w:rsid w:val="4AC69823"/>
    <w:rsid w:val="4AF8F61E"/>
    <w:rsid w:val="4AFDCAD4"/>
    <w:rsid w:val="4B0B872F"/>
    <w:rsid w:val="4B0E4032"/>
    <w:rsid w:val="4B44603F"/>
    <w:rsid w:val="4B8044EA"/>
    <w:rsid w:val="4B9656D8"/>
    <w:rsid w:val="4BED7DDA"/>
    <w:rsid w:val="4C3DA27F"/>
    <w:rsid w:val="4C419341"/>
    <w:rsid w:val="4C72FBE1"/>
    <w:rsid w:val="4C9C8134"/>
    <w:rsid w:val="4CA66F72"/>
    <w:rsid w:val="4CA949B8"/>
    <w:rsid w:val="4CB1B058"/>
    <w:rsid w:val="4CEA740B"/>
    <w:rsid w:val="4D0D4332"/>
    <w:rsid w:val="4D5950A7"/>
    <w:rsid w:val="4D618D18"/>
    <w:rsid w:val="4D88A63F"/>
    <w:rsid w:val="4D947C78"/>
    <w:rsid w:val="4DB2EAA4"/>
    <w:rsid w:val="4DBEA46E"/>
    <w:rsid w:val="4E5373CD"/>
    <w:rsid w:val="4E70C076"/>
    <w:rsid w:val="4EBDB669"/>
    <w:rsid w:val="4EEC9C3A"/>
    <w:rsid w:val="4EECA8CF"/>
    <w:rsid w:val="4EFB15F4"/>
    <w:rsid w:val="4F09431D"/>
    <w:rsid w:val="4F293234"/>
    <w:rsid w:val="4FA6FA90"/>
    <w:rsid w:val="502AE596"/>
    <w:rsid w:val="5083AC94"/>
    <w:rsid w:val="508BCB00"/>
    <w:rsid w:val="5095B46C"/>
    <w:rsid w:val="50D7DBC7"/>
    <w:rsid w:val="511814A4"/>
    <w:rsid w:val="5130679C"/>
    <w:rsid w:val="51A45915"/>
    <w:rsid w:val="51AF6E8D"/>
    <w:rsid w:val="52288E09"/>
    <w:rsid w:val="5256DF45"/>
    <w:rsid w:val="527ECBA4"/>
    <w:rsid w:val="52B82652"/>
    <w:rsid w:val="52F975D4"/>
    <w:rsid w:val="5300F1CB"/>
    <w:rsid w:val="53278699"/>
    <w:rsid w:val="533201A4"/>
    <w:rsid w:val="536381FF"/>
    <w:rsid w:val="53FDB9D1"/>
    <w:rsid w:val="540B0769"/>
    <w:rsid w:val="541DAE3E"/>
    <w:rsid w:val="549FB1BC"/>
    <w:rsid w:val="54F25487"/>
    <w:rsid w:val="55056A89"/>
    <w:rsid w:val="551E148B"/>
    <w:rsid w:val="5533D013"/>
    <w:rsid w:val="5592248D"/>
    <w:rsid w:val="55A95D78"/>
    <w:rsid w:val="55A9A4E8"/>
    <w:rsid w:val="55B3BB8E"/>
    <w:rsid w:val="55D11D90"/>
    <w:rsid w:val="55EE99D4"/>
    <w:rsid w:val="5684CFC8"/>
    <w:rsid w:val="5696E86F"/>
    <w:rsid w:val="56CEDCF3"/>
    <w:rsid w:val="571019B5"/>
    <w:rsid w:val="5779B2DD"/>
    <w:rsid w:val="57AD6DCD"/>
    <w:rsid w:val="57B04AB5"/>
    <w:rsid w:val="57B913EB"/>
    <w:rsid w:val="57DD3023"/>
    <w:rsid w:val="57E7E797"/>
    <w:rsid w:val="57EA6A7F"/>
    <w:rsid w:val="5800490D"/>
    <w:rsid w:val="583632DC"/>
    <w:rsid w:val="5855A93F"/>
    <w:rsid w:val="586B27E3"/>
    <w:rsid w:val="586F7BF6"/>
    <w:rsid w:val="5889295E"/>
    <w:rsid w:val="59758B9E"/>
    <w:rsid w:val="59A99D9C"/>
    <w:rsid w:val="59AD13F6"/>
    <w:rsid w:val="59DC3E5A"/>
    <w:rsid w:val="5A032888"/>
    <w:rsid w:val="5A6595B0"/>
    <w:rsid w:val="5A95B46B"/>
    <w:rsid w:val="5AF08A88"/>
    <w:rsid w:val="5AFA1792"/>
    <w:rsid w:val="5B2F8257"/>
    <w:rsid w:val="5B5A7E53"/>
    <w:rsid w:val="5B75B29A"/>
    <w:rsid w:val="5B8D4A01"/>
    <w:rsid w:val="5B9B233D"/>
    <w:rsid w:val="5BF275D9"/>
    <w:rsid w:val="5C7D7D5D"/>
    <w:rsid w:val="5C87E736"/>
    <w:rsid w:val="5CD60FCA"/>
    <w:rsid w:val="5D7BA500"/>
    <w:rsid w:val="5D965B22"/>
    <w:rsid w:val="5DA95B85"/>
    <w:rsid w:val="5DD45E0F"/>
    <w:rsid w:val="5E01F943"/>
    <w:rsid w:val="5E43141B"/>
    <w:rsid w:val="5EF85DB2"/>
    <w:rsid w:val="5F2393AB"/>
    <w:rsid w:val="5FA3CE22"/>
    <w:rsid w:val="5FD27DB8"/>
    <w:rsid w:val="5FF107CD"/>
    <w:rsid w:val="60588045"/>
    <w:rsid w:val="60778842"/>
    <w:rsid w:val="6088E956"/>
    <w:rsid w:val="6089BA55"/>
    <w:rsid w:val="60A5803B"/>
    <w:rsid w:val="60B49F99"/>
    <w:rsid w:val="61C67288"/>
    <w:rsid w:val="61D8FFDA"/>
    <w:rsid w:val="6202161C"/>
    <w:rsid w:val="62284C0E"/>
    <w:rsid w:val="62467451"/>
    <w:rsid w:val="629C4895"/>
    <w:rsid w:val="62A1A698"/>
    <w:rsid w:val="62AD2036"/>
    <w:rsid w:val="6348E183"/>
    <w:rsid w:val="635B3BE0"/>
    <w:rsid w:val="63914B32"/>
    <w:rsid w:val="63C6875C"/>
    <w:rsid w:val="6460E909"/>
    <w:rsid w:val="647F67AC"/>
    <w:rsid w:val="649C571A"/>
    <w:rsid w:val="64CA4A23"/>
    <w:rsid w:val="64FBB9E3"/>
    <w:rsid w:val="64FC9B0E"/>
    <w:rsid w:val="6588E1E1"/>
    <w:rsid w:val="65E43571"/>
    <w:rsid w:val="65EA7BCF"/>
    <w:rsid w:val="66081F8B"/>
    <w:rsid w:val="669885F3"/>
    <w:rsid w:val="66B734B3"/>
    <w:rsid w:val="66EAC318"/>
    <w:rsid w:val="67641827"/>
    <w:rsid w:val="67673762"/>
    <w:rsid w:val="67972111"/>
    <w:rsid w:val="67D73492"/>
    <w:rsid w:val="67EA7C31"/>
    <w:rsid w:val="68048DE2"/>
    <w:rsid w:val="685AA2DC"/>
    <w:rsid w:val="68F59E2E"/>
    <w:rsid w:val="69455F7D"/>
    <w:rsid w:val="694E64BA"/>
    <w:rsid w:val="69A2BC23"/>
    <w:rsid w:val="69AB6226"/>
    <w:rsid w:val="69B4637C"/>
    <w:rsid w:val="69C9746F"/>
    <w:rsid w:val="69FB763F"/>
    <w:rsid w:val="6A012990"/>
    <w:rsid w:val="6A3C8CFC"/>
    <w:rsid w:val="6A410F16"/>
    <w:rsid w:val="6A8E41F5"/>
    <w:rsid w:val="6B058502"/>
    <w:rsid w:val="6B1E2959"/>
    <w:rsid w:val="6B7659DB"/>
    <w:rsid w:val="6BB91496"/>
    <w:rsid w:val="6BE735CA"/>
    <w:rsid w:val="6C3283E0"/>
    <w:rsid w:val="6C362004"/>
    <w:rsid w:val="6C80DFE0"/>
    <w:rsid w:val="6C8AB6A1"/>
    <w:rsid w:val="6C99D206"/>
    <w:rsid w:val="6C9A252B"/>
    <w:rsid w:val="6CC62043"/>
    <w:rsid w:val="6D3F3E2C"/>
    <w:rsid w:val="6D40D437"/>
    <w:rsid w:val="6D6F9672"/>
    <w:rsid w:val="6DB8D050"/>
    <w:rsid w:val="6DC30E5E"/>
    <w:rsid w:val="6DD53B9F"/>
    <w:rsid w:val="6DDA1915"/>
    <w:rsid w:val="6E77B061"/>
    <w:rsid w:val="6E7BBD99"/>
    <w:rsid w:val="6EB7AE5A"/>
    <w:rsid w:val="6ECBCBF4"/>
    <w:rsid w:val="6EFE052F"/>
    <w:rsid w:val="6F05AE2F"/>
    <w:rsid w:val="6F2E4453"/>
    <w:rsid w:val="6F4B8BE6"/>
    <w:rsid w:val="6F56518A"/>
    <w:rsid w:val="6FA616A3"/>
    <w:rsid w:val="6FB5A923"/>
    <w:rsid w:val="6FD1486B"/>
    <w:rsid w:val="70257A15"/>
    <w:rsid w:val="706B18EF"/>
    <w:rsid w:val="707C3EAF"/>
    <w:rsid w:val="708EF15F"/>
    <w:rsid w:val="70C257C4"/>
    <w:rsid w:val="711D0CE6"/>
    <w:rsid w:val="71A5E607"/>
    <w:rsid w:val="71B4511E"/>
    <w:rsid w:val="71CF4253"/>
    <w:rsid w:val="71F9121A"/>
    <w:rsid w:val="723C75E6"/>
    <w:rsid w:val="7278711E"/>
    <w:rsid w:val="728282A1"/>
    <w:rsid w:val="729C8178"/>
    <w:rsid w:val="7329C9C4"/>
    <w:rsid w:val="735A659E"/>
    <w:rsid w:val="735F95E4"/>
    <w:rsid w:val="737C8852"/>
    <w:rsid w:val="739895C4"/>
    <w:rsid w:val="73CC1CAC"/>
    <w:rsid w:val="73E5D6C0"/>
    <w:rsid w:val="740D46FB"/>
    <w:rsid w:val="7413486C"/>
    <w:rsid w:val="7432045E"/>
    <w:rsid w:val="745886A4"/>
    <w:rsid w:val="7473DF00"/>
    <w:rsid w:val="7473F676"/>
    <w:rsid w:val="74936A36"/>
    <w:rsid w:val="74ED178E"/>
    <w:rsid w:val="753DA085"/>
    <w:rsid w:val="754E194F"/>
    <w:rsid w:val="758DE53F"/>
    <w:rsid w:val="75A61D2C"/>
    <w:rsid w:val="75DA1CDA"/>
    <w:rsid w:val="76215A16"/>
    <w:rsid w:val="769906B7"/>
    <w:rsid w:val="76BACB8A"/>
    <w:rsid w:val="76E8F3D1"/>
    <w:rsid w:val="771E7C37"/>
    <w:rsid w:val="772D78A6"/>
    <w:rsid w:val="77A9F06E"/>
    <w:rsid w:val="78BB2626"/>
    <w:rsid w:val="78DFA090"/>
    <w:rsid w:val="78E21581"/>
    <w:rsid w:val="78FC279C"/>
    <w:rsid w:val="79EEE762"/>
    <w:rsid w:val="7A347B53"/>
    <w:rsid w:val="7B07C52C"/>
    <w:rsid w:val="7BC9CAA1"/>
    <w:rsid w:val="7BEC8AD2"/>
    <w:rsid w:val="7D3551C4"/>
    <w:rsid w:val="7D9531A8"/>
    <w:rsid w:val="7E21241F"/>
    <w:rsid w:val="7E763754"/>
    <w:rsid w:val="7E78645B"/>
    <w:rsid w:val="7ED23A60"/>
    <w:rsid w:val="7ED5DB5C"/>
    <w:rsid w:val="7F363451"/>
    <w:rsid w:val="7F4B63B4"/>
    <w:rsid w:val="7F654E9B"/>
    <w:rsid w:val="7F767820"/>
    <w:rsid w:val="7F97DB8F"/>
    <w:rsid w:val="7F9E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4CAE5"/>
  <w15:docId w15:val="{ACB05E20-A777-4311-BD8B-735F2B12BF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/>
    <w:lsdException w:name="heading 5" w:uiPriority="9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7278"/>
    <w:pPr>
      <w:spacing w:after="120" w:line="240" w:lineRule="auto"/>
    </w:pPr>
    <w:rPr>
      <w:rFonts w:ascii="Open Sans" w:hAnsi="Open Sans" w:cs="Open Sans"/>
      <w:bCs/>
      <w:sz w:val="20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3FE"/>
    <w:pPr>
      <w:spacing w:after="0" w:line="259" w:lineRule="auto"/>
      <w:outlineLvl w:val="0"/>
    </w:pPr>
    <w:rPr>
      <w:rFonts w:ascii="PermianSlabSerifTypeface" w:hAnsi="PermianSlabSerifTypeface"/>
      <w:b/>
      <w:color w:val="6E7073" w:themeColor="text2"/>
      <w:sz w:val="36"/>
      <w:szCs w:val="22"/>
    </w:rPr>
  </w:style>
  <w:style w:type="paragraph" w:styleId="Heading2">
    <w:name w:val="heading 2"/>
    <w:aliases w:val="Sub-heading"/>
    <w:basedOn w:val="Normal"/>
    <w:next w:val="Normal"/>
    <w:link w:val="Heading2Char"/>
    <w:autoRedefine/>
    <w:uiPriority w:val="9"/>
    <w:unhideWhenUsed/>
    <w:qFormat/>
    <w:rsid w:val="004F6FFF"/>
    <w:pPr>
      <w:keepNext/>
      <w:spacing w:after="60"/>
      <w:outlineLvl w:val="1"/>
    </w:pPr>
    <w:rPr>
      <w:b/>
      <w:i/>
      <w:color w:val="1B365D" w:themeColor="text1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0EA9"/>
    <w:pPr>
      <w:keepNext/>
      <w:keepLines/>
      <w:spacing w:before="60" w:after="0"/>
      <w:contextualSpacing/>
      <w:outlineLvl w:val="2"/>
    </w:pPr>
    <w:rPr>
      <w:rFonts w:eastAsiaTheme="majorEastAsia" w:cstheme="majorBidi"/>
      <w:b/>
      <w:bCs w:val="0"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rsid w:val="00A62977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rsid w:val="00A62977"/>
    <w:pPr>
      <w:keepNext/>
      <w:keepLines/>
      <w:spacing w:before="40" w:after="0"/>
      <w:outlineLvl w:val="4"/>
    </w:pPr>
    <w:rPr>
      <w:rFonts w:eastAsiaTheme="majorEastAsia" w:cstheme="majorBidi"/>
      <w:b/>
      <w:i/>
      <w:color w:val="000000" w:themeColor="accent1" w:themeShade="BF"/>
    </w:rPr>
  </w:style>
  <w:style w:type="paragraph" w:styleId="Heading6">
    <w:name w:val="heading 6"/>
    <w:aliases w:val="Heading 6 | Table Heading"/>
    <w:basedOn w:val="Normal"/>
    <w:next w:val="Normal"/>
    <w:link w:val="Heading6Char"/>
    <w:uiPriority w:val="9"/>
    <w:unhideWhenUsed/>
    <w:qFormat/>
    <w:rsid w:val="008C3038"/>
    <w:pPr>
      <w:keepNext/>
      <w:keepLines/>
      <w:outlineLvl w:val="5"/>
    </w:pPr>
    <w:rPr>
      <w:rFonts w:ascii="PermianSlabSerifTypeface" w:hAnsi="PermianSlabSerifTypeface" w:eastAsiaTheme="majorEastAsia" w:cstheme="majorBidi"/>
      <w:b/>
      <w:color w:val="FFFFFF" w:themeColor="background1"/>
      <w:sz w:val="28"/>
    </w:rPr>
  </w:style>
  <w:style w:type="paragraph" w:styleId="Heading7">
    <w:name w:val="heading 7"/>
    <w:aliases w:val="Heading 7 | Table Subheading"/>
    <w:basedOn w:val="Normal"/>
    <w:next w:val="Normal"/>
    <w:link w:val="Heading7Char"/>
    <w:uiPriority w:val="9"/>
    <w:unhideWhenUsed/>
    <w:qFormat/>
    <w:rsid w:val="003E549C"/>
    <w:pPr>
      <w:spacing w:after="0"/>
      <w:jc w:val="center"/>
      <w:outlineLvl w:val="6"/>
    </w:pPr>
    <w:rPr>
      <w:b/>
      <w:i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813FE"/>
    <w:rPr>
      <w:rFonts w:ascii="PermianSlabSerifTypeface" w:hAnsi="PermianSlabSerifTypeface" w:cs="Open Sans"/>
      <w:b/>
      <w:bCs/>
      <w:color w:val="6E7073" w:themeColor="text2"/>
      <w:sz w:val="36"/>
    </w:rPr>
  </w:style>
  <w:style w:type="character" w:styleId="Heading2Char" w:customStyle="1">
    <w:name w:val="Heading 2 Char"/>
    <w:aliases w:val="Sub-heading Char"/>
    <w:basedOn w:val="DefaultParagraphFont"/>
    <w:link w:val="Heading2"/>
    <w:uiPriority w:val="9"/>
    <w:rsid w:val="004F6FFF"/>
    <w:rPr>
      <w:rFonts w:ascii="Open Sans" w:hAnsi="Open Sans" w:cs="Open Sans"/>
      <w:b/>
      <w:bCs/>
      <w:i/>
      <w:color w:val="1B365D" w:themeColor="text1"/>
      <w:sz w:val="28"/>
      <w:szCs w:val="21"/>
    </w:rPr>
  </w:style>
  <w:style w:type="character" w:styleId="Heading3Char" w:customStyle="1">
    <w:name w:val="Heading 3 Char"/>
    <w:basedOn w:val="DefaultParagraphFont"/>
    <w:link w:val="Heading3"/>
    <w:uiPriority w:val="9"/>
    <w:rsid w:val="00CB0EA9"/>
    <w:rPr>
      <w:rFonts w:ascii="Open Sans" w:hAnsi="Open Sans" w:eastAsiaTheme="majorEastAsia" w:cstheme="majorBidi"/>
      <w:b/>
      <w:i/>
      <w:sz w:val="24"/>
      <w:szCs w:val="21"/>
    </w:rPr>
  </w:style>
  <w:style w:type="character" w:styleId="Heading4Char" w:customStyle="1">
    <w:name w:val="Heading 4 Char"/>
    <w:basedOn w:val="DefaultParagraphFont"/>
    <w:link w:val="Heading4"/>
    <w:uiPriority w:val="9"/>
    <w:rsid w:val="00A62977"/>
    <w:rPr>
      <w:rFonts w:ascii="Open Sans" w:hAnsi="Open Sans" w:eastAsiaTheme="majorEastAsia" w:cstheme="majorBidi"/>
      <w:b/>
      <w:bCs/>
      <w:iCs/>
      <w:color w:val="000000" w:themeColor="accent1" w:themeShade="BF"/>
      <w:sz w:val="20"/>
      <w:szCs w:val="21"/>
    </w:rPr>
  </w:style>
  <w:style w:type="character" w:styleId="Heading5Char" w:customStyle="1">
    <w:name w:val="Heading 5 Char"/>
    <w:basedOn w:val="DefaultParagraphFont"/>
    <w:link w:val="Heading5"/>
    <w:uiPriority w:val="9"/>
    <w:rsid w:val="00A62977"/>
    <w:rPr>
      <w:rFonts w:ascii="Open Sans" w:hAnsi="Open Sans" w:eastAsiaTheme="majorEastAsia" w:cstheme="majorBidi"/>
      <w:b/>
      <w:bCs/>
      <w:i/>
      <w:color w:val="000000" w:themeColor="accent1" w:themeShade="BF"/>
      <w:sz w:val="20"/>
      <w:szCs w:val="21"/>
    </w:rPr>
  </w:style>
  <w:style w:type="character" w:styleId="Heading6Char" w:customStyle="1">
    <w:name w:val="Heading 6 Char"/>
    <w:aliases w:val="Heading 6 | Table Heading Char"/>
    <w:basedOn w:val="DefaultParagraphFont"/>
    <w:link w:val="Heading6"/>
    <w:uiPriority w:val="9"/>
    <w:rsid w:val="008C3038"/>
    <w:rPr>
      <w:rFonts w:ascii="PermianSlabSerifTypeface" w:hAnsi="PermianSlabSerifTypeface" w:eastAsiaTheme="majorEastAsia" w:cstheme="majorBidi"/>
      <w:b/>
      <w:bCs/>
      <w:color w:val="FFFFFF" w:themeColor="background1"/>
      <w:sz w:val="28"/>
      <w:szCs w:val="21"/>
    </w:rPr>
  </w:style>
  <w:style w:type="character" w:styleId="Heading7Char" w:customStyle="1">
    <w:name w:val="Heading 7 Char"/>
    <w:aliases w:val="Heading 7 | Table Subheading Char"/>
    <w:basedOn w:val="DefaultParagraphFont"/>
    <w:link w:val="Heading7"/>
    <w:uiPriority w:val="9"/>
    <w:rsid w:val="003E549C"/>
    <w:rPr>
      <w:rFonts w:ascii="Open Sans" w:hAnsi="Open Sans" w:cs="Open Sans"/>
      <w:b/>
      <w:bCs/>
      <w:iCs/>
      <w:sz w:val="20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A13A52"/>
    <w:pPr>
      <w:ind w:left="720"/>
      <w:contextualSpacing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A13A52"/>
    <w:rPr>
      <w:rFonts w:ascii="Open Sans" w:hAnsi="Open Sans" w:cs="Open Sans"/>
      <w:bCs/>
      <w:sz w:val="20"/>
      <w:szCs w:val="21"/>
    </w:rPr>
  </w:style>
  <w:style w:type="character" w:styleId="FootnoteReference">
    <w:name w:val="footnote reference"/>
    <w:basedOn w:val="DefaultParagraphFont"/>
    <w:uiPriority w:val="99"/>
    <w:semiHidden/>
    <w:unhideWhenUsed/>
    <w:rsid w:val="009A7A7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A7A7E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7A7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A7E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A7A7E"/>
    <w:rPr>
      <w:rFonts w:ascii="Tahoma" w:hAnsi="Tahoma" w:cs="Tahoma"/>
      <w:bCs/>
      <w:sz w:val="16"/>
      <w:szCs w:val="16"/>
    </w:rPr>
  </w:style>
  <w:style w:type="paragraph" w:styleId="NoSpacing">
    <w:name w:val="No Spacing"/>
    <w:link w:val="NoSpacingChar"/>
    <w:uiPriority w:val="1"/>
    <w:qFormat/>
    <w:rsid w:val="000E014E"/>
    <w:pPr>
      <w:spacing w:after="0" w:line="240" w:lineRule="auto"/>
    </w:pPr>
    <w:rPr>
      <w:rFonts w:ascii="Open Sans" w:hAnsi="Open Sans" w:eastAsiaTheme="minorEastAsia"/>
      <w:sz w:val="20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0E014E"/>
    <w:rPr>
      <w:rFonts w:ascii="Open Sans" w:hAnsi="Open Sans" w:eastAsiaTheme="minorEastAsia"/>
      <w:sz w:val="20"/>
      <w:lang w:eastAsia="ja-JP"/>
    </w:rPr>
  </w:style>
  <w:style w:type="paragraph" w:styleId="Revision">
    <w:name w:val="Revision"/>
    <w:hidden/>
    <w:uiPriority w:val="99"/>
    <w:semiHidden/>
    <w:rsid w:val="009A7A7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FE7A3A"/>
    <w:rPr>
      <w:rFonts w:ascii="PermianSlabSerifTypeface" w:hAnsi="PermianSlabSerifTypeface"/>
      <w:color w:val="1B365D" w:themeColor="text1"/>
      <w:spacing w:val="-20"/>
      <w:kern w:val="52"/>
      <w:sz w:val="84"/>
      <w:szCs w:val="84"/>
    </w:rPr>
  </w:style>
  <w:style w:type="character" w:styleId="TitleChar" w:customStyle="1">
    <w:name w:val="Title Char"/>
    <w:basedOn w:val="DefaultParagraphFont"/>
    <w:link w:val="Title"/>
    <w:uiPriority w:val="10"/>
    <w:rsid w:val="00FE7A3A"/>
    <w:rPr>
      <w:rFonts w:ascii="PermianSlabSerifTypeface" w:hAnsi="PermianSlabSerifTypeface" w:cs="Open Sans"/>
      <w:bCs/>
      <w:color w:val="1B365D" w:themeColor="text1"/>
      <w:spacing w:val="-20"/>
      <w:kern w:val="52"/>
      <w:sz w:val="84"/>
      <w:szCs w:val="8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5989"/>
    <w:rPr>
      <w:rFonts w:ascii="PermianSlabSerifTypeface" w:hAnsi="PermianSlabSerifTypeface"/>
      <w:color w:val="808080" w:themeColor="background1" w:themeShade="80"/>
      <w:sz w:val="50"/>
      <w:szCs w:val="26"/>
    </w:rPr>
  </w:style>
  <w:style w:type="character" w:styleId="SubtitleChar" w:customStyle="1">
    <w:name w:val="Subtitle Char"/>
    <w:basedOn w:val="DefaultParagraphFont"/>
    <w:link w:val="Subtitle"/>
    <w:uiPriority w:val="11"/>
    <w:rsid w:val="00575989"/>
    <w:rPr>
      <w:rFonts w:ascii="PermianSlabSerifTypeface" w:hAnsi="PermianSlabSerifTypeface" w:cs="Open Sans"/>
      <w:bCs/>
      <w:color w:val="808080" w:themeColor="background1" w:themeShade="80"/>
      <w:sz w:val="50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A90A8F"/>
    <w:pPr>
      <w:spacing w:after="200"/>
    </w:pPr>
    <w:rPr>
      <w:b/>
      <w:bCs w:val="0"/>
      <w:color w:val="75787B"/>
      <w:sz w:val="18"/>
      <w:szCs w:val="18"/>
    </w:rPr>
  </w:style>
  <w:style w:type="paragraph" w:styleId="Footnotes" w:customStyle="1">
    <w:name w:val="Footnotes"/>
    <w:basedOn w:val="Normal"/>
    <w:link w:val="FootnotesChar"/>
    <w:qFormat/>
    <w:rsid w:val="00575989"/>
    <w:pPr>
      <w:spacing w:after="60"/>
    </w:pPr>
    <w:rPr>
      <w:color w:val="75787B"/>
      <w:sz w:val="18"/>
      <w:szCs w:val="20"/>
    </w:rPr>
  </w:style>
  <w:style w:type="character" w:styleId="FootnotesChar" w:customStyle="1">
    <w:name w:val="Footnotes Char"/>
    <w:basedOn w:val="DefaultParagraphFont"/>
    <w:link w:val="Footnotes"/>
    <w:rsid w:val="00575989"/>
    <w:rPr>
      <w:rFonts w:ascii="Open Sans" w:hAnsi="Open Sans" w:cs="Open Sans"/>
      <w:bCs/>
      <w:color w:val="75787B"/>
      <w:sz w:val="18"/>
      <w:szCs w:val="20"/>
    </w:rPr>
  </w:style>
  <w:style w:type="table" w:styleId="TableGrid11" w:customStyle="1">
    <w:name w:val="Table Grid11"/>
    <w:basedOn w:val="TableNormal"/>
    <w:rsid w:val="0093302B"/>
    <w:pPr>
      <w:spacing w:after="120" w:line="240" w:lineRule="auto"/>
    </w:pPr>
    <w:rPr>
      <w:rFonts w:ascii="Times New Roman" w:hAnsi="Times New Roman" w:eastAsia="Times New Roman" w:cs="Times New Roman"/>
      <w:sz w:val="20"/>
      <w:szCs w:val="20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39"/>
    <w:rsid w:val="00B34A3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575989"/>
    <w:rPr>
      <w:b/>
      <w:szCs w:val="20"/>
    </w:rPr>
  </w:style>
  <w:style w:type="character" w:styleId="CommentSubjectChar" w:customStyle="1">
    <w:name w:val="Comment Subject Char"/>
    <w:basedOn w:val="DefaultParagraphFont"/>
    <w:link w:val="CommentSubject"/>
    <w:uiPriority w:val="99"/>
    <w:semiHidden/>
    <w:rsid w:val="00575989"/>
    <w:rPr>
      <w:rFonts w:ascii="Open Sans" w:hAnsi="Open Sans" w:cs="Open Sans"/>
      <w:b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1421"/>
    <w:rPr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AA559C"/>
    <w:pPr>
      <w:spacing w:after="120" w:line="240" w:lineRule="auto"/>
    </w:pPr>
    <w:rPr>
      <w:rFonts w:ascii="Times New Roman" w:hAnsi="Times New Roman" w:eastAsia="Times New Roman" w:cs="Times New Roman"/>
      <w:sz w:val="20"/>
      <w:szCs w:val="20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jc w:val="center"/>
    </w:trPr>
  </w:style>
  <w:style w:type="character" w:styleId="Strong">
    <w:name w:val="Strong"/>
    <w:basedOn w:val="DefaultParagraphFont"/>
    <w:uiPriority w:val="22"/>
    <w:qFormat/>
    <w:rsid w:val="00633834"/>
    <w:rPr>
      <w:b/>
      <w:bCs/>
    </w:rPr>
  </w:style>
  <w:style w:type="character" w:styleId="Hyperlink">
    <w:name w:val="Hyperlink"/>
    <w:basedOn w:val="DefaultParagraphFont"/>
    <w:uiPriority w:val="99"/>
    <w:unhideWhenUsed/>
    <w:rsid w:val="00834E58"/>
    <w:rPr>
      <w:color w:val="497ECA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E5367"/>
    <w:pPr>
      <w:tabs>
        <w:tab w:val="right" w:leader="dot" w:pos="10070"/>
      </w:tabs>
      <w:suppressAutoHyphens/>
      <w:spacing w:after="0"/>
    </w:pPr>
    <w:rPr>
      <w:rFonts w:cstheme="minorBidi"/>
      <w:b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E5367"/>
    <w:pPr>
      <w:tabs>
        <w:tab w:val="right" w:leader="dot" w:pos="10080"/>
      </w:tabs>
      <w:suppressAutoHyphens/>
      <w:spacing w:after="0"/>
      <w:ind w:left="216"/>
      <w:contextualSpacing/>
    </w:pPr>
    <w:rPr>
      <w:rFonts w:cstheme="minorBidi"/>
      <w:bCs w:val="0"/>
      <w:noProof/>
      <w:szCs w:val="20"/>
    </w:rPr>
  </w:style>
  <w:style w:type="table" w:styleId="GridTable41" w:customStyle="1">
    <w:name w:val="Grid Table 41"/>
    <w:basedOn w:val="TableNormal"/>
    <w:uiPriority w:val="49"/>
    <w:rsid w:val="00834E58"/>
    <w:pPr>
      <w:spacing w:after="0" w:line="240" w:lineRule="auto"/>
    </w:pPr>
    <w:tblPr>
      <w:tblStyleRowBandSize w:val="1"/>
      <w:tblStyleColBandSize w:val="1"/>
      <w:tblBorders>
        <w:top w:val="single" w:color="497ECA" w:themeColor="text1" w:themeTint="99" w:sz="4" w:space="0"/>
        <w:left w:val="single" w:color="497ECA" w:themeColor="text1" w:themeTint="99" w:sz="4" w:space="0"/>
        <w:bottom w:val="single" w:color="497ECA" w:themeColor="text1" w:themeTint="99" w:sz="4" w:space="0"/>
        <w:right w:val="single" w:color="497ECA" w:themeColor="text1" w:themeTint="99" w:sz="4" w:space="0"/>
        <w:insideH w:val="single" w:color="497ECA" w:themeColor="text1" w:themeTint="99" w:sz="4" w:space="0"/>
        <w:insideV w:val="single" w:color="497ECA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B365D" w:themeColor="text1" w:sz="4" w:space="0"/>
          <w:left w:val="single" w:color="1B365D" w:themeColor="text1" w:sz="4" w:space="0"/>
          <w:bottom w:val="single" w:color="1B365D" w:themeColor="text1" w:sz="4" w:space="0"/>
          <w:right w:val="single" w:color="1B365D" w:themeColor="text1" w:sz="4" w:space="0"/>
          <w:insideH w:val="nil"/>
          <w:insideV w:val="nil"/>
        </w:tcBorders>
        <w:shd w:val="clear" w:color="auto" w:fill="1B365D" w:themeFill="text1"/>
      </w:tcPr>
    </w:tblStylePr>
    <w:tblStylePr w:type="lastRow">
      <w:rPr>
        <w:b/>
        <w:bCs/>
      </w:rPr>
      <w:tblPr/>
      <w:tcPr>
        <w:tcBorders>
          <w:top w:val="double" w:color="1B365D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4ED" w:themeFill="text1" w:themeFillTint="33"/>
      </w:tcPr>
    </w:tblStylePr>
    <w:tblStylePr w:type="band1Horz">
      <w:tblPr/>
      <w:tcPr>
        <w:shd w:val="clear" w:color="auto" w:fill="C2D4ED" w:themeFill="text1" w:themeFillTint="33"/>
      </w:tcPr>
    </w:tblStylePr>
  </w:style>
  <w:style w:type="paragraph" w:styleId="Sub-heading2" w:customStyle="1">
    <w:name w:val="Sub-heading 2"/>
    <w:basedOn w:val="ListParagraph"/>
    <w:link w:val="Sub-heading2Char"/>
    <w:rsid w:val="00834E58"/>
    <w:pPr>
      <w:numPr>
        <w:numId w:val="6"/>
      </w:numPr>
      <w:contextualSpacing w:val="0"/>
    </w:pPr>
    <w:rPr>
      <w:b/>
      <w:sz w:val="24"/>
      <w:szCs w:val="24"/>
    </w:rPr>
  </w:style>
  <w:style w:type="character" w:styleId="Sub-heading2Char" w:customStyle="1">
    <w:name w:val="Sub-heading 2 Char"/>
    <w:basedOn w:val="ListParagraphChar"/>
    <w:link w:val="Sub-heading2"/>
    <w:rsid w:val="00834E58"/>
    <w:rPr>
      <w:rFonts w:ascii="Open Sans" w:hAnsi="Open Sans" w:cs="Open Sans"/>
      <w:b/>
      <w:bCs/>
      <w:sz w:val="24"/>
      <w:szCs w:val="24"/>
    </w:rPr>
  </w:style>
  <w:style w:type="paragraph" w:styleId="DocumentHeader" w:customStyle="1">
    <w:name w:val="Document Header"/>
    <w:basedOn w:val="Title"/>
    <w:rsid w:val="00834E58"/>
    <w:pPr>
      <w:spacing w:before="240" w:after="60"/>
      <w:jc w:val="center"/>
      <w:outlineLvl w:val="0"/>
    </w:pPr>
    <w:rPr>
      <w:rFonts w:ascii="Arial" w:hAnsi="Arial" w:eastAsia="Times New Roman" w:cs="Times New Roman"/>
      <w:b/>
      <w:color w:val="auto"/>
      <w:spacing w:val="0"/>
      <w:kern w:val="28"/>
      <w:sz w:val="32"/>
      <w:szCs w:val="40"/>
    </w:rPr>
  </w:style>
  <w:style w:type="paragraph" w:styleId="TOC3">
    <w:name w:val="toc 3"/>
    <w:basedOn w:val="Normal"/>
    <w:next w:val="Normal"/>
    <w:autoRedefine/>
    <w:uiPriority w:val="39"/>
    <w:qFormat/>
    <w:rsid w:val="00834E58"/>
    <w:pPr>
      <w:spacing w:after="60"/>
      <w:ind w:left="403"/>
    </w:pPr>
    <w:rPr>
      <w:rFonts w:eastAsia="Times New Roman" w:cs="Times New Roman"/>
      <w:bCs w:val="0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34E58"/>
    <w:pPr>
      <w:spacing w:after="100" w:line="259" w:lineRule="auto"/>
      <w:ind w:left="660"/>
    </w:pPr>
    <w:rPr>
      <w:rFonts w:asciiTheme="minorHAnsi" w:hAnsiTheme="minorHAnsi" w:eastAsiaTheme="minorEastAsia" w:cstheme="minorBidi"/>
      <w:bCs w:val="0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34E58"/>
    <w:pPr>
      <w:spacing w:after="100" w:line="259" w:lineRule="auto"/>
      <w:ind w:left="880"/>
    </w:pPr>
    <w:rPr>
      <w:rFonts w:asciiTheme="minorHAnsi" w:hAnsiTheme="minorHAnsi" w:eastAsiaTheme="minorEastAsia" w:cstheme="minorBidi"/>
      <w:bCs w:val="0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34E58"/>
    <w:pPr>
      <w:spacing w:after="100" w:line="259" w:lineRule="auto"/>
      <w:ind w:left="1320"/>
    </w:pPr>
    <w:rPr>
      <w:rFonts w:asciiTheme="minorHAnsi" w:hAnsiTheme="minorHAnsi" w:eastAsiaTheme="minorEastAsia" w:cstheme="minorBidi"/>
      <w:bCs w:val="0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34E58"/>
    <w:pPr>
      <w:spacing w:after="100" w:line="259" w:lineRule="auto"/>
      <w:ind w:left="1540"/>
    </w:pPr>
    <w:rPr>
      <w:rFonts w:asciiTheme="minorHAnsi" w:hAnsiTheme="minorHAnsi" w:eastAsiaTheme="minorEastAsia" w:cstheme="minorBidi"/>
      <w:bCs w:val="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34E58"/>
    <w:rPr>
      <w:color w:val="800080" w:themeColor="followedHyperlink"/>
      <w:u w:val="single"/>
    </w:rPr>
  </w:style>
  <w:style w:type="table" w:styleId="Style1" w:customStyle="1">
    <w:name w:val="Style1"/>
    <w:basedOn w:val="TableNormal"/>
    <w:uiPriority w:val="99"/>
    <w:rsid w:val="000733F0"/>
    <w:pPr>
      <w:spacing w:after="0" w:line="240" w:lineRule="auto"/>
    </w:pPr>
    <w:tblPr/>
  </w:style>
  <w:style w:type="table" w:styleId="Style2" w:customStyle="1">
    <w:name w:val="Style2"/>
    <w:basedOn w:val="TableNormal"/>
    <w:uiPriority w:val="99"/>
    <w:rsid w:val="000733F0"/>
    <w:pPr>
      <w:spacing w:after="0" w:line="240" w:lineRule="auto"/>
    </w:pPr>
    <w:tblPr>
      <w:jc w:val="center"/>
    </w:tblPr>
    <w:trPr>
      <w:jc w:val="center"/>
    </w:trPr>
  </w:style>
  <w:style w:type="paragraph" w:styleId="NormalNoSpacing" w:customStyle="1">
    <w:name w:val="Normal | No Spacing"/>
    <w:basedOn w:val="Normal"/>
    <w:autoRedefine/>
    <w:qFormat/>
    <w:rsid w:val="0034725C"/>
    <w:pPr>
      <w:spacing w:after="0" w:line="259" w:lineRule="auto"/>
      <w:contextualSpacing/>
      <w:jc w:val="center"/>
    </w:pPr>
    <w:rPr>
      <w:szCs w:val="22"/>
    </w:rPr>
  </w:style>
  <w:style w:type="paragraph" w:styleId="TitleDate" w:customStyle="1">
    <w:name w:val="Title Date"/>
    <w:basedOn w:val="Subtitle"/>
    <w:qFormat/>
    <w:rsid w:val="00CA609C"/>
    <w:rPr>
      <w:rFonts w:ascii="Open Sans" w:hAnsi="Open Sans"/>
      <w:sz w:val="24"/>
      <w:szCs w:val="24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A09F4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A09F4"/>
    <w:pPr>
      <w:spacing w:after="0" w:line="240" w:lineRule="auto"/>
    </w:pPr>
    <w:tblPr>
      <w:tblStyleRowBandSize w:val="1"/>
      <w:tblStyleColBandSize w:val="1"/>
      <w:tblBorders>
        <w:top w:val="single" w:color="6793D3" w:themeColor="text1" w:themeTint="80" w:sz="4" w:space="0"/>
        <w:bottom w:val="single" w:color="6793D3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6793D3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6793D3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6793D3" w:themeColor="text1" w:themeTint="80" w:sz="4" w:space="0"/>
          <w:right w:val="single" w:color="6793D3" w:themeColor="text1" w:themeTint="80" w:sz="4" w:space="0"/>
        </w:tcBorders>
      </w:tcPr>
    </w:tblStylePr>
    <w:tblStylePr w:type="band2Vert">
      <w:tblPr/>
      <w:tcPr>
        <w:tcBorders>
          <w:left w:val="single" w:color="6793D3" w:themeColor="text1" w:themeTint="80" w:sz="4" w:space="0"/>
          <w:right w:val="single" w:color="6793D3" w:themeColor="text1" w:themeTint="80" w:sz="4" w:space="0"/>
        </w:tcBorders>
      </w:tcPr>
    </w:tblStylePr>
    <w:tblStylePr w:type="band1Horz">
      <w:tblPr/>
      <w:tcPr>
        <w:tcBorders>
          <w:top w:val="single" w:color="6793D3" w:themeColor="text1" w:themeTint="80" w:sz="4" w:space="0"/>
          <w:bottom w:val="single" w:color="6793D3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8A09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6793D3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6793D3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A09F4"/>
    <w:pPr>
      <w:spacing w:after="0" w:line="240" w:lineRule="auto"/>
    </w:pPr>
    <w:tblPr>
      <w:tblStyleRowBandSize w:val="1"/>
      <w:tblStyleColBandSize w:val="1"/>
      <w:tblBorders>
        <w:top w:val="single" w:color="86A9DC" w:themeColor="text1" w:themeTint="66" w:sz="4" w:space="0"/>
        <w:left w:val="single" w:color="86A9DC" w:themeColor="text1" w:themeTint="66" w:sz="4" w:space="0"/>
        <w:bottom w:val="single" w:color="86A9DC" w:themeColor="text1" w:themeTint="66" w:sz="4" w:space="0"/>
        <w:right w:val="single" w:color="86A9DC" w:themeColor="text1" w:themeTint="66" w:sz="4" w:space="0"/>
        <w:insideH w:val="single" w:color="86A9DC" w:themeColor="text1" w:themeTint="66" w:sz="4" w:space="0"/>
        <w:insideV w:val="single" w:color="86A9DC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497ECA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97ECA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tyle3" w:customStyle="1">
    <w:name w:val="Style3"/>
    <w:basedOn w:val="TableNormal"/>
    <w:uiPriority w:val="99"/>
    <w:rsid w:val="008A0D68"/>
    <w:pPr>
      <w:spacing w:after="0" w:line="240" w:lineRule="auto"/>
    </w:pPr>
    <w:tblPr/>
  </w:style>
  <w:style w:type="table" w:styleId="ListTable3-Accent6">
    <w:name w:val="List Table 3 Accent 6"/>
    <w:basedOn w:val="TableNormal"/>
    <w:uiPriority w:val="48"/>
    <w:rsid w:val="00EF2CBB"/>
    <w:pPr>
      <w:spacing w:after="0" w:line="240" w:lineRule="auto"/>
    </w:pPr>
    <w:tblPr>
      <w:tblStyleRowBandSize w:val="1"/>
      <w:tblStyleColBandSize w:val="1"/>
      <w:jc w:val="center"/>
      <w:tblBorders>
        <w:top w:val="single" w:color="5D7975" w:themeColor="accent6" w:sz="4" w:space="0"/>
        <w:left w:val="single" w:color="5D7975" w:themeColor="accent6" w:sz="4" w:space="0"/>
        <w:bottom w:val="single" w:color="5D7975" w:themeColor="accent6" w:sz="4" w:space="0"/>
        <w:right w:val="single" w:color="5D7975" w:themeColor="accent6" w:sz="4" w:space="0"/>
        <w:insideH w:val="single" w:color="5D7975" w:themeColor="accent6" w:sz="4" w:space="0"/>
        <w:insideV w:val="single" w:color="5D7975" w:themeColor="accent6" w:sz="4" w:space="0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5D7975" w:themeFill="accent6"/>
      </w:tcPr>
    </w:tblStylePr>
    <w:tblStylePr w:type="lastRow">
      <w:rPr>
        <w:b/>
        <w:bCs/>
      </w:rPr>
      <w:tblPr/>
      <w:tcPr>
        <w:tcBorders>
          <w:top w:val="double" w:color="5D7975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D7975" w:themeColor="accent6" w:sz="4" w:space="0"/>
          <w:right w:val="single" w:color="5D7975" w:themeColor="accent6" w:sz="4" w:space="0"/>
        </w:tcBorders>
      </w:tcPr>
    </w:tblStylePr>
    <w:tblStylePr w:type="band1Horz">
      <w:tblPr/>
      <w:tcPr>
        <w:tcBorders>
          <w:top w:val="single" w:color="5D7975" w:themeColor="accent6" w:sz="4" w:space="0"/>
          <w:bottom w:val="single" w:color="5D7975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D7975" w:themeColor="accent6" w:sz="4" w:space="0"/>
          <w:left w:val="nil"/>
        </w:tcBorders>
      </w:tcPr>
    </w:tblStylePr>
    <w:tblStylePr w:type="swCell">
      <w:tblPr/>
      <w:tcPr>
        <w:tcBorders>
          <w:top w:val="double" w:color="5D7975" w:themeColor="accent6" w:sz="4" w:space="0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AA6CFC"/>
    <w:pPr>
      <w:spacing w:after="0" w:line="240" w:lineRule="auto"/>
    </w:pPr>
    <w:tblPr>
      <w:tblStyleRowBandSize w:val="1"/>
      <w:tblStyleColBandSize w:val="1"/>
      <w:tblBorders>
        <w:top w:val="single" w:color="9AB1AE" w:themeColor="accent6" w:themeTint="99" w:sz="4" w:space="0"/>
        <w:left w:val="single" w:color="9AB1AE" w:themeColor="accent6" w:themeTint="99" w:sz="4" w:space="0"/>
        <w:bottom w:val="single" w:color="9AB1AE" w:themeColor="accent6" w:themeTint="99" w:sz="4" w:space="0"/>
        <w:right w:val="single" w:color="9AB1AE" w:themeColor="accent6" w:themeTint="99" w:sz="4" w:space="0"/>
        <w:insideH w:val="single" w:color="9AB1AE" w:themeColor="accent6" w:themeTint="99" w:sz="4" w:space="0"/>
        <w:insideV w:val="single" w:color="9AB1AE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D7975" w:themeColor="accent6" w:sz="4" w:space="0"/>
          <w:left w:val="single" w:color="5D7975" w:themeColor="accent6" w:sz="4" w:space="0"/>
          <w:bottom w:val="single" w:color="5D7975" w:themeColor="accent6" w:sz="4" w:space="0"/>
          <w:right w:val="single" w:color="5D7975" w:themeColor="accent6" w:sz="4" w:space="0"/>
          <w:insideH w:val="nil"/>
          <w:insideV w:val="nil"/>
        </w:tcBorders>
        <w:shd w:val="clear" w:color="auto" w:fill="5D7975" w:themeFill="accent6"/>
      </w:tcPr>
    </w:tblStylePr>
    <w:tblStylePr w:type="lastRow">
      <w:rPr>
        <w:b/>
        <w:bCs/>
      </w:rPr>
      <w:tblPr/>
      <w:tcPr>
        <w:tcBorders>
          <w:top w:val="double" w:color="5D7975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4" w:themeFill="accent6" w:themeFillTint="33"/>
      </w:tcPr>
    </w:tblStylePr>
    <w:tblStylePr w:type="band1Horz">
      <w:tblPr/>
      <w:tcPr>
        <w:shd w:val="clear" w:color="auto" w:fill="DDE5E4" w:themeFill="accent6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A62977"/>
    <w:pPr>
      <w:keepLines/>
      <w:outlineLvl w:val="9"/>
    </w:pPr>
    <w:rPr>
      <w:rFonts w:eastAsiaTheme="majorEastAsia" w:cstheme="majorBidi"/>
      <w:bCs w:val="0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Open Sans" w:hAnsi="Open Sans" w:cs="Open Sans"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390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23907"/>
    <w:rPr>
      <w:rFonts w:ascii="Open Sans" w:hAnsi="Open Sans" w:cs="Open Sans"/>
      <w:bCs/>
      <w:sz w:val="20"/>
      <w:szCs w:val="21"/>
    </w:rPr>
  </w:style>
  <w:style w:type="paragraph" w:styleId="Footer">
    <w:name w:val="footer"/>
    <w:basedOn w:val="Normal"/>
    <w:link w:val="FooterChar"/>
    <w:uiPriority w:val="99"/>
    <w:unhideWhenUsed/>
    <w:rsid w:val="00C2390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23907"/>
    <w:rPr>
      <w:rFonts w:ascii="Open Sans" w:hAnsi="Open Sans" w:cs="Open Sans"/>
      <w:bCs/>
      <w:sz w:val="20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5BE0"/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25BE0"/>
    <w:rPr>
      <w:rFonts w:ascii="Open Sans" w:hAnsi="Open Sans" w:cs="Open Sans"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25BE0"/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925BE0"/>
    <w:rPr>
      <w:rFonts w:ascii="Open Sans" w:hAnsi="Open Sans" w:cs="Open Sans"/>
      <w:bCs/>
      <w:sz w:val="20"/>
      <w:szCs w:val="20"/>
    </w:rPr>
  </w:style>
  <w:style w:type="character" w:styleId="UnresolvedMention2" w:customStyle="1">
    <w:name w:val="Unresolved Mention2"/>
    <w:basedOn w:val="DefaultParagraphFont"/>
    <w:uiPriority w:val="99"/>
    <w:unhideWhenUsed/>
    <w:rsid w:val="00227C9B"/>
    <w:rPr>
      <w:color w:val="605E5C"/>
      <w:shd w:val="clear" w:color="auto" w:fill="E1DFDD"/>
    </w:rPr>
  </w:style>
  <w:style w:type="character" w:styleId="Mention1" w:customStyle="1">
    <w:name w:val="Mention1"/>
    <w:basedOn w:val="DefaultParagraphFont"/>
    <w:uiPriority w:val="99"/>
    <w:unhideWhenUsed/>
    <w:rsid w:val="00227C9B"/>
    <w:rPr>
      <w:color w:val="2B579A"/>
      <w:shd w:val="clear" w:color="auto" w:fill="E1DFDD"/>
    </w:rPr>
  </w:style>
  <w:style w:type="character" w:styleId="UnresolvedMention20" w:customStyle="1">
    <w:name w:val="Unresolved Mention20"/>
    <w:basedOn w:val="DefaultParagraphFont"/>
    <w:uiPriority w:val="99"/>
    <w:unhideWhenUsed/>
    <w:rsid w:val="00261E1A"/>
    <w:rPr>
      <w:color w:val="605E5C"/>
      <w:shd w:val="clear" w:color="auto" w:fill="E1DFDD"/>
    </w:rPr>
  </w:style>
  <w:style w:type="character" w:styleId="Mention10" w:customStyle="1">
    <w:name w:val="Mention10"/>
    <w:basedOn w:val="DefaultParagraphFont"/>
    <w:uiPriority w:val="99"/>
    <w:unhideWhenUsed/>
    <w:rsid w:val="00261E1A"/>
    <w:rPr>
      <w:color w:val="2B579A"/>
      <w:shd w:val="clear" w:color="auto" w:fill="E1DFDD"/>
    </w:rPr>
  </w:style>
  <w:style w:type="character" w:styleId="normaltextrun" w:customStyle="1">
    <w:name w:val="normaltextrun"/>
    <w:basedOn w:val="DefaultParagraphFont"/>
    <w:rsid w:val="00240C07"/>
  </w:style>
  <w:style w:type="character" w:styleId="eop" w:customStyle="1">
    <w:name w:val="eop"/>
    <w:basedOn w:val="DefaultParagraphFont"/>
    <w:rsid w:val="00573C6C"/>
  </w:style>
  <w:style w:type="paragraph" w:styleId="paragraph" w:customStyle="1">
    <w:name w:val="paragraph"/>
    <w:basedOn w:val="Normal"/>
    <w:rsid w:val="00573C6C"/>
    <w:pPr>
      <w:spacing w:before="100" w:beforeAutospacing="1" w:after="100" w:afterAutospacing="1"/>
    </w:pPr>
    <w:rPr>
      <w:rFonts w:ascii="Times New Roman" w:hAnsi="Times New Roman" w:eastAsia="Times New Roman" w:cs="Times New Roman"/>
      <w:bCs w:val="0"/>
      <w:sz w:val="24"/>
      <w:szCs w:val="24"/>
    </w:rPr>
  </w:style>
  <w:style w:type="paragraph" w:styleId="TABLEHEADING" w:customStyle="1">
    <w:name w:val="TABLE HEADING"/>
    <w:basedOn w:val="Normal"/>
    <w:qFormat/>
    <w:rsid w:val="006908A5"/>
    <w:pPr>
      <w:jc w:val="center"/>
    </w:pPr>
    <w:rPr>
      <w:b/>
      <w:bCs w:val="0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89183A"/>
    <w:rPr>
      <w:i/>
      <w:iCs/>
    </w:rPr>
  </w:style>
  <w:style w:type="character" w:styleId="UnresolvedMention3" w:customStyle="1">
    <w:name w:val="Unresolved Mention3"/>
    <w:basedOn w:val="DefaultParagraphFont"/>
    <w:uiPriority w:val="99"/>
    <w:unhideWhenUsed/>
    <w:rsid w:val="00F21F7E"/>
    <w:rPr>
      <w:color w:val="605E5C"/>
      <w:shd w:val="clear" w:color="auto" w:fill="E1DFDD"/>
    </w:rPr>
  </w:style>
  <w:style w:type="character" w:styleId="Mention2" w:customStyle="1">
    <w:name w:val="Mention2"/>
    <w:basedOn w:val="DefaultParagraphFont"/>
    <w:uiPriority w:val="99"/>
    <w:unhideWhenUsed/>
    <w:rsid w:val="00F21F7E"/>
    <w:rPr>
      <w:color w:val="2B579A"/>
      <w:shd w:val="clear" w:color="auto" w:fill="E1DFDD"/>
    </w:rPr>
  </w:style>
  <w:style w:type="character" w:styleId="UnresolvedMention4" w:customStyle="1">
    <w:name w:val="Unresolved Mention4"/>
    <w:basedOn w:val="DefaultParagraphFont"/>
    <w:uiPriority w:val="99"/>
    <w:unhideWhenUsed/>
    <w:rsid w:val="00645A1F"/>
    <w:rPr>
      <w:color w:val="605E5C"/>
      <w:shd w:val="clear" w:color="auto" w:fill="E1DFDD"/>
    </w:rPr>
  </w:style>
  <w:style w:type="character" w:styleId="Mention3" w:customStyle="1">
    <w:name w:val="Mention3"/>
    <w:basedOn w:val="DefaultParagraphFont"/>
    <w:uiPriority w:val="99"/>
    <w:unhideWhenUsed/>
    <w:rsid w:val="00645A1F"/>
    <w:rPr>
      <w:color w:val="2B579A"/>
      <w:shd w:val="clear" w:color="auto" w:fill="E1DFDD"/>
    </w:rPr>
  </w:style>
  <w:style w:type="character" w:styleId="UnresolvedMention5" w:customStyle="1">
    <w:name w:val="Unresolved Mention5"/>
    <w:basedOn w:val="DefaultParagraphFont"/>
    <w:uiPriority w:val="99"/>
    <w:unhideWhenUsed/>
    <w:rsid w:val="00387553"/>
    <w:rPr>
      <w:color w:val="605E5C"/>
      <w:shd w:val="clear" w:color="auto" w:fill="E1DFDD"/>
    </w:rPr>
  </w:style>
  <w:style w:type="character" w:styleId="Mention4" w:customStyle="1">
    <w:name w:val="Mention4"/>
    <w:basedOn w:val="DefaultParagraphFont"/>
    <w:uiPriority w:val="99"/>
    <w:unhideWhenUsed/>
    <w:rsid w:val="00387553"/>
    <w:rPr>
      <w:color w:val="2B579A"/>
      <w:shd w:val="clear" w:color="auto" w:fill="E1DFDD"/>
    </w:rPr>
  </w:style>
  <w:style w:type="character" w:styleId="UnresolvedMention6" w:customStyle="1">
    <w:name w:val="Unresolved Mention6"/>
    <w:basedOn w:val="DefaultParagraphFont"/>
    <w:uiPriority w:val="99"/>
    <w:unhideWhenUsed/>
    <w:rsid w:val="002E4B74"/>
    <w:rPr>
      <w:color w:val="605E5C"/>
      <w:shd w:val="clear" w:color="auto" w:fill="E1DFDD"/>
    </w:rPr>
  </w:style>
  <w:style w:type="character" w:styleId="Mention5" w:customStyle="1">
    <w:name w:val="Mention5"/>
    <w:basedOn w:val="DefaultParagraphFont"/>
    <w:uiPriority w:val="99"/>
    <w:unhideWhenUsed/>
    <w:rsid w:val="00522FF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EA552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A5526"/>
    <w:rPr>
      <w:color w:val="2B579A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147F3"/>
    <w:pPr>
      <w:pBdr>
        <w:bottom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7147F3"/>
    <w:rPr>
      <w:rFonts w:ascii="Arial" w:hAnsi="Arial" w:cs="Arial"/>
      <w:bCs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147F3"/>
    <w:pPr>
      <w:pBdr>
        <w:top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7147F3"/>
    <w:rPr>
      <w:rFonts w:ascii="Arial" w:hAnsi="Arial" w:cs="Arial"/>
      <w:bCs/>
      <w:vanish/>
      <w:sz w:val="16"/>
      <w:szCs w:val="16"/>
    </w:rPr>
  </w:style>
  <w:style w:type="paragraph" w:styleId="Default" w:customStyle="1">
    <w:name w:val="Default"/>
    <w:rsid w:val="00371A24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0"/>
      <w:szCs w:val="24"/>
    </w:rPr>
  </w:style>
  <w:style w:type="table" w:styleId="GridTable4-Accent2">
    <w:name w:val="Grid Table 4 Accent 2"/>
    <w:basedOn w:val="TableNormal"/>
    <w:uiPriority w:val="49"/>
    <w:rsid w:val="00965D30"/>
    <w:pPr>
      <w:spacing w:after="0" w:line="240" w:lineRule="auto"/>
    </w:pPr>
    <w:tblPr>
      <w:tblStyleRowBandSize w:val="1"/>
      <w:tblStyleColBandSize w:val="1"/>
      <w:tblBorders>
        <w:top w:val="single" w:color="4792DD" w:themeColor="accent2" w:themeTint="99" w:sz="4" w:space="0"/>
        <w:left w:val="single" w:color="4792DD" w:themeColor="accent2" w:themeTint="99" w:sz="4" w:space="0"/>
        <w:bottom w:val="single" w:color="4792DD" w:themeColor="accent2" w:themeTint="99" w:sz="4" w:space="0"/>
        <w:right w:val="single" w:color="4792DD" w:themeColor="accent2" w:themeTint="99" w:sz="4" w:space="0"/>
        <w:insideH w:val="single" w:color="4792DD" w:themeColor="accent2" w:themeTint="99" w:sz="4" w:space="0"/>
        <w:insideV w:val="single" w:color="4792DD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74A7C" w:themeColor="accent2" w:sz="4" w:space="0"/>
          <w:left w:val="single" w:color="174A7C" w:themeColor="accent2" w:sz="4" w:space="0"/>
          <w:bottom w:val="single" w:color="174A7C" w:themeColor="accent2" w:sz="4" w:space="0"/>
          <w:right w:val="single" w:color="174A7C" w:themeColor="accent2" w:sz="4" w:space="0"/>
          <w:insideH w:val="nil"/>
          <w:insideV w:val="nil"/>
        </w:tcBorders>
        <w:shd w:val="clear" w:color="auto" w:fill="174A7C" w:themeFill="accent2"/>
      </w:tcPr>
    </w:tblStylePr>
    <w:tblStylePr w:type="lastRow">
      <w:rPr>
        <w:b/>
        <w:bCs/>
      </w:rPr>
      <w:tblPr/>
      <w:tcPr>
        <w:tcBorders>
          <w:top w:val="double" w:color="174A7C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F3" w:themeFill="accent2" w:themeFillTint="33"/>
      </w:tcPr>
    </w:tblStylePr>
    <w:tblStylePr w:type="band1Horz">
      <w:tblPr/>
      <w:tcPr>
        <w:shd w:val="clear" w:color="auto" w:fill="C1DAF3" w:themeFill="accent2" w:themeFillTint="33"/>
      </w:tcPr>
    </w:tblStylePr>
  </w:style>
  <w:style w:type="table" w:styleId="GridTable6Colorful">
    <w:name w:val="Grid Table 6 Colorful"/>
    <w:basedOn w:val="TableNormal"/>
    <w:uiPriority w:val="51"/>
    <w:rsid w:val="00965D30"/>
    <w:pPr>
      <w:spacing w:after="0" w:line="240" w:lineRule="auto"/>
    </w:pPr>
    <w:rPr>
      <w:color w:val="1B365D" w:themeColor="text1"/>
    </w:rPr>
    <w:tblPr>
      <w:tblStyleRowBandSize w:val="1"/>
      <w:tblStyleColBandSize w:val="1"/>
      <w:tblBorders>
        <w:top w:val="single" w:color="497ECA" w:themeColor="text1" w:themeTint="99" w:sz="4" w:space="0"/>
        <w:left w:val="single" w:color="497ECA" w:themeColor="text1" w:themeTint="99" w:sz="4" w:space="0"/>
        <w:bottom w:val="single" w:color="497ECA" w:themeColor="text1" w:themeTint="99" w:sz="4" w:space="0"/>
        <w:right w:val="single" w:color="497ECA" w:themeColor="text1" w:themeTint="99" w:sz="4" w:space="0"/>
        <w:insideH w:val="single" w:color="497ECA" w:themeColor="text1" w:themeTint="99" w:sz="4" w:space="0"/>
        <w:insideV w:val="single" w:color="497ECA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497ECA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97ECA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4ED" w:themeFill="text1" w:themeFillTint="33"/>
      </w:tcPr>
    </w:tblStylePr>
    <w:tblStylePr w:type="band1Horz">
      <w:tblPr/>
      <w:tcPr>
        <w:shd w:val="clear" w:color="auto" w:fill="C2D4ED" w:themeFill="text1" w:themeFillTint="33"/>
      </w:tcPr>
    </w:tblStylePr>
  </w:style>
  <w:style w:type="table" w:styleId="ListTable1Light-Accent2">
    <w:name w:val="List Table 1 Light Accent 2"/>
    <w:basedOn w:val="TableNormal"/>
    <w:uiPriority w:val="46"/>
    <w:rsid w:val="00C338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92DD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92DD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F3" w:themeFill="accent2" w:themeFillTint="33"/>
      </w:tcPr>
    </w:tblStylePr>
    <w:tblStylePr w:type="band1Horz">
      <w:tblPr/>
      <w:tcPr>
        <w:shd w:val="clear" w:color="auto" w:fill="C1DAF3" w:themeFill="accent2" w:themeFillTint="33"/>
      </w:tcPr>
    </w:tblStylePr>
  </w:style>
  <w:style w:type="table" w:styleId="TableGridLight">
    <w:name w:val="Grid Table Light"/>
    <w:basedOn w:val="TableNormal"/>
    <w:uiPriority w:val="40"/>
    <w:rsid w:val="00E84CD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Heading" w:customStyle="1">
    <w:name w:val="Heading"/>
    <w:basedOn w:val="BodyText"/>
    <w:link w:val="HeadingChar"/>
    <w:uiPriority w:val="1"/>
    <w:rsid w:val="00F87D4B"/>
    <w:pPr>
      <w:widowControl w:val="0"/>
      <w:spacing w:before="65" w:after="0"/>
    </w:pPr>
    <w:rPr>
      <w:rFonts w:eastAsia="Open Sans"/>
      <w:b/>
      <w:bCs w:val="0"/>
      <w:color w:val="231F20"/>
      <w:sz w:val="28"/>
      <w:szCs w:val="28"/>
    </w:rPr>
  </w:style>
  <w:style w:type="character" w:styleId="HeadingChar" w:customStyle="1">
    <w:name w:val="Heading Char"/>
    <w:basedOn w:val="BodyTextChar"/>
    <w:link w:val="Heading"/>
    <w:uiPriority w:val="1"/>
    <w:rsid w:val="00F87D4B"/>
    <w:rPr>
      <w:rFonts w:ascii="Open Sans" w:hAnsi="Open Sans" w:eastAsia="Open Sans" w:cs="Open Sans"/>
      <w:b/>
      <w:bCs w:val="0"/>
      <w:color w:val="231F20"/>
      <w:sz w:val="28"/>
      <w:szCs w:val="28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87D4B"/>
  </w:style>
  <w:style w:type="character" w:styleId="BodyTextChar" w:customStyle="1">
    <w:name w:val="Body Text Char"/>
    <w:basedOn w:val="DefaultParagraphFont"/>
    <w:link w:val="BodyText"/>
    <w:uiPriority w:val="1"/>
    <w:semiHidden/>
    <w:rsid w:val="00F87D4B"/>
    <w:rPr>
      <w:rFonts w:ascii="Open Sans" w:hAnsi="Open Sans" w:cs="Open Sans"/>
      <w:bCs/>
      <w:sz w:val="20"/>
      <w:szCs w:val="21"/>
    </w:rPr>
  </w:style>
  <w:style w:type="character" w:styleId="findhit" w:customStyle="1">
    <w:name w:val="findhit"/>
    <w:basedOn w:val="DefaultParagraphFont"/>
    <w:rsid w:val="00385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99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0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1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7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6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8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7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6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2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9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0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6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61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8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2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4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5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9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7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5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4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1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8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201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8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6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2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2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1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5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2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7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9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6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3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64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9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7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header" Target="header2.xml" Id="rId18" /><Relationship Type="http://schemas.openxmlformats.org/officeDocument/2006/relationships/hyperlink" Target="mailto:ePlan.help@tn.gov" TargetMode="External" Id="rId26" /><Relationship Type="http://schemas.openxmlformats.org/officeDocument/2006/relationships/image" Target="media/image13.jpg" Id="rId39" /><Relationship Type="http://schemas.openxmlformats.org/officeDocument/2006/relationships/hyperlink" Target="https://stateoftennessee.formstack.com/forms/eplan_user_access_form_for_non_public_schools" TargetMode="External" Id="rId21" /><Relationship Type="http://schemas.openxmlformats.org/officeDocument/2006/relationships/image" Target="media/image9.png" Id="rId34" /><Relationship Type="http://schemas.openxmlformats.org/officeDocument/2006/relationships/hyperlink" Target="https://eplan.tn.gov/DocumentLibrary/ViewDocument.aspx?DocumentKey=1712564&amp;inline=true" TargetMode="External" Id="rId42" /><Relationship Type="http://schemas.openxmlformats.org/officeDocument/2006/relationships/image" Target="media/image20.jpeg" Id="rId47" /><Relationship Type="http://schemas.openxmlformats.org/officeDocument/2006/relationships/image" Target="media/image23.jpg" Id="rId50" /><Relationship Type="http://schemas.openxmlformats.org/officeDocument/2006/relationships/hyperlink" Target="https://eplan.tn.gov/DocumentLibrary/ViewDocument.aspx?DocumentKey=1324404&amp;inline=true" TargetMode="External" Id="rId55" /><Relationship Type="http://schemas.openxmlformats.org/officeDocument/2006/relationships/settings" Target="settings.xml" Id="rId7" /><Relationship Type="http://schemas.microsoft.com/office/2007/relationships/hdphoto" Target="media/hdphoto1.wdp" Id="rId12" /><Relationship Type="http://schemas.openxmlformats.org/officeDocument/2006/relationships/footer" Target="footer2.xml" Id="rId17" /><Relationship Type="http://schemas.openxmlformats.org/officeDocument/2006/relationships/hyperlink" Target="https://stateoftennessee.formstack.com/forms/eplan_user_form_for_community_based_organizations_cbos" TargetMode="External" Id="rId25" /><Relationship Type="http://schemas.openxmlformats.org/officeDocument/2006/relationships/image" Target="cid:image001.jpg@01D90BE4.A1C3C0F0" TargetMode="External" Id="rId33" /><Relationship Type="http://schemas.openxmlformats.org/officeDocument/2006/relationships/image" Target="media/image11.png" Id="rId38" /><Relationship Type="http://schemas.openxmlformats.org/officeDocument/2006/relationships/image" Target="media/image19.jpg" Id="rId46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hyperlink" Target="file:///C:/Users/CA20740/AppData/Local/Microsoft/Windows/INetCache/Content.Outlook/ZY4GBVM5/eplan.tn.gov" TargetMode="External" Id="rId20" /><Relationship Type="http://schemas.openxmlformats.org/officeDocument/2006/relationships/image" Target="media/image6.jpg" Id="rId29" /><Relationship Type="http://schemas.openxmlformats.org/officeDocument/2006/relationships/image" Target="media/image15.png" Id="rId41" /><Relationship Type="http://schemas.openxmlformats.org/officeDocument/2006/relationships/image" Target="media/image26.png" Id="rId54" /><Relationship Type="http://schemas.microsoft.com/office/2019/09/relationships/intelligence" Target="intelligence.xml" Id="Redc5a6f9e4d342b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eplan.tn.gov/documentlibrary/ViewDocument.aspx?DocumentKey=1636199&amp;inline=true" TargetMode="External" Id="rId24" /><Relationship Type="http://schemas.openxmlformats.org/officeDocument/2006/relationships/image" Target="media/image8.jpeg" Id="rId32" /><Relationship Type="http://schemas.openxmlformats.org/officeDocument/2006/relationships/image" Target="media/image12.png" Id="rId37" /><Relationship Type="http://schemas.openxmlformats.org/officeDocument/2006/relationships/image" Target="media/image14.png" Id="rId40" /><Relationship Type="http://schemas.openxmlformats.org/officeDocument/2006/relationships/image" Target="media/image18.jpg" Id="rId45" /><Relationship Type="http://schemas.openxmlformats.org/officeDocument/2006/relationships/image" Target="media/image25.jpg" Id="rId53" /><Relationship Type="http://schemas.openxmlformats.org/officeDocument/2006/relationships/theme" Target="theme/theme1.xml" Id="rId58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hyperlink" Target="https://eplan.tn.gov/documentlibrary/ViewDocument.aspx?DocumentKey=1511231&amp;inline=true" TargetMode="External" Id="rId23" /><Relationship Type="http://schemas.openxmlformats.org/officeDocument/2006/relationships/image" Target="media/image5.jpg" Id="rId28" /><Relationship Type="http://schemas.openxmlformats.org/officeDocument/2006/relationships/image" Target="media/image11.jpeg" Id="rId36" /><Relationship Type="http://schemas.openxmlformats.org/officeDocument/2006/relationships/image" Target="media/image22.png" Id="rId49" /><Relationship Type="http://schemas.openxmlformats.org/officeDocument/2006/relationships/fontTable" Target="fontTable.xml" Id="rId57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header" Target="header3.xml" Id="rId31" /><Relationship Type="http://schemas.openxmlformats.org/officeDocument/2006/relationships/image" Target="media/image17.jpeg" Id="rId44" /><Relationship Type="http://schemas.openxmlformats.org/officeDocument/2006/relationships/image" Target="media/image24.pn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yperlink" Target="https://eplan.tn.gov/documentlibrary/ViewDocument.aspx?DocumentKey=1707370&amp;inline=true" TargetMode="External" Id="rId22" /><Relationship Type="http://schemas.openxmlformats.org/officeDocument/2006/relationships/image" Target="media/image4.jpeg" Id="rId27" /><Relationship Type="http://schemas.openxmlformats.org/officeDocument/2006/relationships/image" Target="media/image7.jpg" Id="rId30" /><Relationship Type="http://schemas.openxmlformats.org/officeDocument/2006/relationships/image" Target="media/image10.jpg" Id="rId35" /><Relationship Type="http://schemas.openxmlformats.org/officeDocument/2006/relationships/image" Target="media/image16.png" Id="rId43" /><Relationship Type="http://schemas.openxmlformats.org/officeDocument/2006/relationships/image" Target="media/image21.png" Id="rId48" /><Relationship Type="http://schemas.openxmlformats.org/officeDocument/2006/relationships/image" Target="media/image27.jpg" Id="rId56" /><Relationship Type="http://schemas.openxmlformats.org/officeDocument/2006/relationships/webSettings" Target="webSettings.xml" Id="rId8" /><Relationship Type="http://schemas.openxmlformats.org/officeDocument/2006/relationships/hyperlink" Target="https://eplan.tn.gov/DocumentLibrary/ViewDocument.aspx?DocumentKey=1813913&amp;inline=true" TargetMode="External" Id="rId51" /><Relationship Type="http://schemas.openxmlformats.org/officeDocument/2006/relationships/customXml" Target="../customXml/item3.xml" Id="rId3" /><Relationship Type="http://schemas.openxmlformats.org/officeDocument/2006/relationships/glossaryDocument" Target="glossary/document.xml" Id="Rfc7f155556744d52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20740\Desktop\COMMUNICATIONS%20RESOURCES\Sample-report.dotm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393d-a5d4-4c19-81c0-89a2e68c9361}"/>
      </w:docPartPr>
      <w:docPartBody>
        <w:p w14:paraId="3B658E9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1">
      <a:dk1>
        <a:srgbClr val="1B365D"/>
      </a:dk1>
      <a:lt1>
        <a:srgbClr val="FFFFFF"/>
      </a:lt1>
      <a:dk2>
        <a:srgbClr val="6E7073"/>
      </a:dk2>
      <a:lt2>
        <a:srgbClr val="EEEEEE"/>
      </a:lt2>
      <a:accent1>
        <a:srgbClr val="000000"/>
      </a:accent1>
      <a:accent2>
        <a:srgbClr val="174A7C"/>
      </a:accent2>
      <a:accent3>
        <a:srgbClr val="2DCCD3"/>
      </a:accent3>
      <a:accent4>
        <a:srgbClr val="D2D755"/>
      </a:accent4>
      <a:accent5>
        <a:srgbClr val="E87722"/>
      </a:accent5>
      <a:accent6>
        <a:srgbClr val="5D7975"/>
      </a:accent6>
      <a:hlink>
        <a:srgbClr val="497ECA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298CBE6542049B8529CF9B50104F0" ma:contentTypeVersion="17" ma:contentTypeDescription="Create a new document." ma:contentTypeScope="" ma:versionID="1b8bd85ec73aac029be3df987cbcc035">
  <xsd:schema xmlns:xsd="http://www.w3.org/2001/XMLSchema" xmlns:xs="http://www.w3.org/2001/XMLSchema" xmlns:p="http://schemas.microsoft.com/office/2006/metadata/properties" xmlns:ns2="9daa490c-9a49-42ba-b4da-b95ccaf7dd16" xmlns:ns3="88bc45f0-fb64-44cc-bf44-f9f8397c9796" targetNamespace="http://schemas.microsoft.com/office/2006/metadata/properties" ma:root="true" ma:fieldsID="aeb44f4fce601bfb5f392ae900b895ca" ns2:_="" ns3:_="">
    <xsd:import namespace="9daa490c-9a49-42ba-b4da-b95ccaf7dd16"/>
    <xsd:import namespace="88bc45f0-fb64-44cc-bf44-f9f8397c97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plete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a490c-9a49-42ba-b4da-b95ccaf7d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lete" ma:index="14" nillable="true" ma:displayName="Complete" ma:default="0" ma:format="Dropdown" ma:internalName="Complete">
      <xsd:simpleType>
        <xsd:restriction base="dms:Boolea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ae4be1d-d524-4aa9-85d5-5e42c742c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c45f0-fb64-44cc-bf44-f9f8397c9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886416a-45cc-4096-817a-620d5f31d47e}" ma:internalName="TaxCatchAll" ma:showField="CatchAllData" ma:web="88bc45f0-fb64-44cc-bf44-f9f8397c97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bc45f0-fb64-44cc-bf44-f9f8397c9796">
      <UserInfo>
        <DisplayName>Kate Smitheal</DisplayName>
        <AccountId>11</AccountId>
        <AccountType/>
      </UserInfo>
      <UserInfo>
        <DisplayName>Melissa Brown</DisplayName>
        <AccountId>12</AccountId>
        <AccountType/>
      </UserInfo>
      <UserInfo>
        <DisplayName>Debby Thompson</DisplayName>
        <AccountId>15</AccountId>
        <AccountType/>
      </UserInfo>
    </SharedWithUsers>
    <Complete xmlns="9daa490c-9a49-42ba-b4da-b95ccaf7dd16">true</Complete>
    <lcf76f155ced4ddcb4097134ff3c332f xmlns="9daa490c-9a49-42ba-b4da-b95ccaf7dd16">
      <Terms xmlns="http://schemas.microsoft.com/office/infopath/2007/PartnerControls"/>
    </lcf76f155ced4ddcb4097134ff3c332f>
    <TaxCatchAll xmlns="88bc45f0-fb64-44cc-bf44-f9f8397c9796" xsi:nil="true"/>
  </documentManagement>
</p:properties>
</file>

<file path=customXml/itemProps1.xml><?xml version="1.0" encoding="utf-8"?>
<ds:datastoreItem xmlns:ds="http://schemas.openxmlformats.org/officeDocument/2006/customXml" ds:itemID="{2FCF45C8-AD5E-4E7D-A817-2C4919597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50B5E4-33AE-4C73-A2BD-4D5D260EDA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6C986-24F7-4673-B454-ED6E95F27456}"/>
</file>

<file path=customXml/itemProps4.xml><?xml version="1.0" encoding="utf-8"?>
<ds:datastoreItem xmlns:ds="http://schemas.openxmlformats.org/officeDocument/2006/customXml" ds:itemID="{C18C15A4-2C9A-4CC5-8A18-5A4C33FF798D}">
  <ds:schemaRefs>
    <ds:schemaRef ds:uri="http://schemas.microsoft.com/office/2006/metadata/properties"/>
    <ds:schemaRef ds:uri="http://schemas.microsoft.com/office/infopath/2007/PartnerControls"/>
    <ds:schemaRef ds:uri="88bc45f0-fb64-44cc-bf44-f9f8397c9796"/>
    <ds:schemaRef ds:uri="9daa490c-9a49-42ba-b4da-b95ccaf7dd1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Sample-report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Application Guide: TN ALL Corps</dc:title>
  <dc:subject/>
  <dc:creator>Melissa.Brown@tn.gov</dc:creator>
  <cp:keywords/>
  <dc:description/>
  <cp:lastModifiedBy>Melissa Brown</cp:lastModifiedBy>
  <cp:revision>38</cp:revision>
  <cp:lastPrinted>2019-12-07T14:40:00Z</cp:lastPrinted>
  <dcterms:created xsi:type="dcterms:W3CDTF">2022-05-21T00:16:00Z</dcterms:created>
  <dcterms:modified xsi:type="dcterms:W3CDTF">2023-02-05T21:19:57Z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0x010100BF0298CBE6542049B8529CF9B50104F0</vt:lpwstr>
  </property>
  <property fmtid="{D5CDD505-2E9C-101B-9397-08002B2CF9AE}" pid="3" name="GrammarlyDocumentId">
    <vt:lpwstr>9aa9f217a2f5a626283206b6c43f87a22a18ff846f3396d6988b137e2b3fa1c5</vt:lpwstr>
  </property>
</Properties>
</file>